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A14" w:rsidRDefault="006E7A14" w:rsidP="00A44A8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06E1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</w:t>
      </w:r>
      <w:r>
        <w:rPr>
          <w:noProof/>
          <w:lang w:eastAsia="ru-RU"/>
        </w:rPr>
      </w:r>
      <w:r w:rsidRPr="00A44A8E"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20.55pt;height:442.25pt;mso-position-horizontal-relative:char;mso-position-vertical-relative:line">
            <v:imagedata r:id="rId5" o:title=""/>
            <w10:anchorlock/>
          </v:shape>
        </w:pict>
      </w:r>
      <w:r w:rsidRPr="00206E1A">
        <w:rPr>
          <w:rFonts w:ascii="Times New Roman" w:hAnsi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6E7A14" w:rsidRDefault="006E7A14" w:rsidP="000B485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E7A14" w:rsidRDefault="006E7A14" w:rsidP="000B485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E7A14" w:rsidRPr="005F53A1" w:rsidRDefault="006E7A14" w:rsidP="00A44A8E">
      <w:pPr>
        <w:pStyle w:val="Default"/>
        <w:rPr>
          <w:sz w:val="28"/>
          <w:szCs w:val="28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806"/>
        <w:gridCol w:w="2835"/>
        <w:gridCol w:w="5386"/>
        <w:gridCol w:w="4753"/>
      </w:tblGrid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450D1">
            <w:pPr>
              <w:jc w:val="center"/>
            </w:pPr>
            <w:r w:rsidRPr="009D05BA">
              <w:t>Предмет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450D1">
            <w:pPr>
              <w:jc w:val="center"/>
            </w:pPr>
            <w:r w:rsidRPr="009D05BA">
              <w:t>Текущая аттестация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450D1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450D1">
            <w:pPr>
              <w:jc w:val="center"/>
            </w:pPr>
            <w:r w:rsidRPr="009D05BA">
              <w:t>Итоговая</w:t>
            </w:r>
          </w:p>
        </w:tc>
      </w:tr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Музыкальный инструмент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 xml:space="preserve">Текущий контроль отражает </w:t>
            </w:r>
          </w:p>
          <w:p w:rsidR="006E7A14" w:rsidRPr="009D05BA" w:rsidRDefault="006E7A14" w:rsidP="00ED0EA2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D0EA2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F5DD4">
            <w:pPr>
              <w:jc w:val="center"/>
              <w:rPr>
                <w:b/>
              </w:rPr>
            </w:pPr>
            <w:r w:rsidRPr="009D05BA">
              <w:rPr>
                <w:b/>
              </w:rPr>
              <w:t>Академический концерт, зачет.</w:t>
            </w:r>
          </w:p>
          <w:p w:rsidR="006E7A14" w:rsidRPr="009D05BA" w:rsidRDefault="006E7A14" w:rsidP="00ED0EA2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исполнения произведения наизусть. Понимание стиля и художественного образа.</w:t>
            </w:r>
          </w:p>
          <w:p w:rsidR="006E7A14" w:rsidRPr="009D05BA" w:rsidRDefault="006E7A14" w:rsidP="00BF5DD4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ED0EA2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BF5DD4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BF5DD4">
            <w:pPr>
              <w:jc w:val="center"/>
              <w:rPr>
                <w:b/>
              </w:rPr>
            </w:pPr>
            <w:r w:rsidRPr="009D05BA">
              <w:rPr>
                <w:b/>
              </w:rPr>
              <w:t>Технический зачет</w:t>
            </w:r>
          </w:p>
          <w:p w:rsidR="006E7A14" w:rsidRPr="009D05BA" w:rsidRDefault="006E7A14" w:rsidP="00196515">
            <w:r w:rsidRPr="009D05BA">
              <w:rPr>
                <w:b/>
              </w:rPr>
              <w:t>5 баллов</w:t>
            </w:r>
            <w:r w:rsidRPr="009D05BA">
              <w:t>–этюд и гаммы -безупречное исполнение</w:t>
            </w:r>
          </w:p>
          <w:p w:rsidR="006E7A14" w:rsidRPr="009D05BA" w:rsidRDefault="006E7A14" w:rsidP="00196515">
            <w:r w:rsidRPr="009D05BA">
              <w:rPr>
                <w:b/>
              </w:rPr>
              <w:t>4 балла</w:t>
            </w:r>
            <w:r w:rsidRPr="009D05BA">
              <w:t xml:space="preserve"> – этюд и гаммы – исполнение с некоторой ограниченностью технической свободы</w:t>
            </w:r>
          </w:p>
          <w:p w:rsidR="006E7A14" w:rsidRPr="009D05BA" w:rsidRDefault="006E7A14" w:rsidP="00196515">
            <w:r w:rsidRPr="009D05BA">
              <w:rPr>
                <w:b/>
              </w:rPr>
              <w:t>3 балла</w:t>
            </w:r>
            <w:r w:rsidRPr="009D05BA">
              <w:t xml:space="preserve"> – исполнение этюда и гамм в медленном темпе с неточностями (поправками)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 xml:space="preserve"> – исполнение этюда, гамм – с остановками, неточностями, плохое владение практическими приемами.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2D41B2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2D41B2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допуцщением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2D41B2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2D41B2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сольфеджио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F5DD4">
            <w:r w:rsidRPr="009D05BA">
              <w:t xml:space="preserve">Текущий контроль отражает </w:t>
            </w:r>
          </w:p>
          <w:p w:rsidR="006E7A14" w:rsidRPr="009D05BA" w:rsidRDefault="006E7A14" w:rsidP="00BF5DD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F5DD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0225DA">
            <w:pPr>
              <w:jc w:val="center"/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D0EA2">
            <w:r w:rsidRPr="009D05BA">
              <w:rPr>
                <w:b/>
              </w:rPr>
              <w:t>5 баллов</w:t>
            </w:r>
            <w:r w:rsidRPr="009D05BA">
              <w:t>- безупречное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ED0EA2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ED0EA2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>–теоретическое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F5733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F5733">
            <w:r w:rsidRPr="009D05BA">
              <w:rPr>
                <w:b/>
              </w:rPr>
              <w:t>5 баллов</w:t>
            </w:r>
            <w:r w:rsidRPr="009D05BA">
              <w:t>- безупречное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F5733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BF5733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BF5733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</w:tr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Слушание музыки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F5DD4">
            <w:r w:rsidRPr="009D05BA">
              <w:t xml:space="preserve">Текущий контроль отражает </w:t>
            </w:r>
          </w:p>
          <w:p w:rsidR="006E7A14" w:rsidRPr="009D05BA" w:rsidRDefault="006E7A14" w:rsidP="00BF5DD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F5DD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 xml:space="preserve">Контрольный урок </w:t>
            </w:r>
          </w:p>
          <w:p w:rsidR="006E7A14" w:rsidRPr="009D05BA" w:rsidRDefault="006E7A14" w:rsidP="00ED0EA2">
            <w:r w:rsidRPr="009D05BA">
              <w:rPr>
                <w:b/>
              </w:rPr>
              <w:t>5 баллов</w:t>
            </w:r>
            <w:r w:rsidRPr="009D05BA">
              <w:t xml:space="preserve"> – правильный и полный ответ, знание основ музыкальных жанров, ответ самостоятельный.</w:t>
            </w:r>
          </w:p>
          <w:p w:rsidR="006E7A14" w:rsidRPr="009D05BA" w:rsidRDefault="006E7A14" w:rsidP="00ED0EA2">
            <w:r w:rsidRPr="009D05BA">
              <w:rPr>
                <w:b/>
              </w:rPr>
              <w:t>4 балла</w:t>
            </w:r>
            <w:r w:rsidRPr="009D05BA">
              <w:t xml:space="preserve"> – ответ правильный , но не полный. Недочеты в знании основ жанров, терминов (допущены 1,2 ошибки)</w:t>
            </w:r>
          </w:p>
          <w:p w:rsidR="006E7A14" w:rsidRPr="009D05BA" w:rsidRDefault="006E7A14" w:rsidP="00ED0EA2">
            <w:r w:rsidRPr="009D05BA">
              <w:rPr>
                <w:b/>
              </w:rPr>
              <w:t>3 балла</w:t>
            </w:r>
            <w:r w:rsidRPr="009D05BA">
              <w:t xml:space="preserve"> – путаный устный ответ. Неточное узнавание тембров, инструментов, музыкальных форм, при ответе требуются наводящие вопросы.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 xml:space="preserve">–ответ обнаруживает незнание и непонимание учебного материала 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D0EA2">
            <w:r w:rsidRPr="009D05BA">
              <w:rPr>
                <w:b/>
              </w:rPr>
              <w:t xml:space="preserve">5 баллов – </w:t>
            </w:r>
            <w:r w:rsidRPr="009D05BA">
              <w:t>осмысленный и выразительный ответ, уверенно ориентируется в пройденном материале.</w:t>
            </w:r>
          </w:p>
          <w:p w:rsidR="006E7A14" w:rsidRPr="009D05BA" w:rsidRDefault="006E7A14" w:rsidP="00ED0EA2">
            <w:r w:rsidRPr="009D05BA">
              <w:rPr>
                <w:b/>
              </w:rPr>
              <w:t xml:space="preserve">4 балла – </w:t>
            </w:r>
            <w:r w:rsidRPr="009D05BA">
              <w:t>осознанное восприятие материала, допускает незначительные ошибки</w:t>
            </w:r>
          </w:p>
          <w:p w:rsidR="006E7A14" w:rsidRPr="009D05BA" w:rsidRDefault="006E7A14" w:rsidP="00ED0EA2">
            <w:r w:rsidRPr="009D05BA">
              <w:rPr>
                <w:b/>
              </w:rPr>
              <w:t>3 балла</w:t>
            </w:r>
            <w:r w:rsidRPr="009D05BA">
              <w:t xml:space="preserve"> – частные ошибки в ответе , слабая ориентация в пройденном материале, не активное проявление себя в отдельных видах работы</w:t>
            </w:r>
          </w:p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 xml:space="preserve"> – не ориентируется в пройденном материале, допускает много ошибок в ответах, не активен, не проявляет инициативы.</w:t>
            </w:r>
          </w:p>
        </w:tc>
      </w:tr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Музыкальная литература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267046">
            <w:r w:rsidRPr="009D05BA">
              <w:t xml:space="preserve">Текущий контроль отражает </w:t>
            </w:r>
          </w:p>
          <w:p w:rsidR="006E7A14" w:rsidRPr="009D05BA" w:rsidRDefault="006E7A14" w:rsidP="00267046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267046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</w:p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BA6C00">
            <w:r w:rsidRPr="009D05BA">
              <w:rPr>
                <w:b/>
              </w:rPr>
              <w:t xml:space="preserve">5 баллов - </w:t>
            </w:r>
            <w:r w:rsidRPr="009D05BA">
              <w:t>материал усвоен в полном объеме, изложен логично, что свидетельствует об отличном знании излагаемой темы. Музыкальный материал усвоен полностью (муз викторина).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 хорошее знание материала, в изложении нет последовательности. Применены все требуемые знания и умения. Допускаются 2 ошибки в музыкальном материале ( муз викторина)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 слабое знание и понимание излагаемой темы, имеются пробелы в усвоении материала, речь скудная. В музыкальном материале допущены значительные ошибки(муз викторина).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слабое знание и понимание темы. Речь с остановками, плохое владение музыкальным материалом (4-5 ошибок(муз викторина).</w:t>
            </w:r>
          </w:p>
          <w:p w:rsidR="006E7A14" w:rsidRPr="009D05BA" w:rsidRDefault="006E7A14" w:rsidP="00BA6C00">
            <w:pPr>
              <w:jc w:val="center"/>
              <w:rPr>
                <w:b/>
              </w:rPr>
            </w:pP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A6C00">
            <w:r w:rsidRPr="009D05BA">
              <w:rPr>
                <w:b/>
              </w:rPr>
              <w:t xml:space="preserve">5 баллов - </w:t>
            </w:r>
            <w:r w:rsidRPr="009D05BA">
              <w:t>материал усвоен в полном объеме, изложен логично, что свидетельствует об отличном знании излагаемой темы. Музыкальный материал усвоен полностью(муз викторина)..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 хорошее знание материала, в изложении нет последовательности. Применены все требуемые знания и умения. Допускаются 2 ошибки в музыкальном материале (муз викторина).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 слабое знание и понимание излагаемой темы, имеются пробелы в усвоении материала, речь скудная. В музыкальном материале допущены значительные ошибки(муз викторина)..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слабое знание и понимание темы. Речь с остановками, плохое владение музыкальным материалом (4-5 ошибок(муз викторина).</w:t>
            </w:r>
          </w:p>
        </w:tc>
      </w:tr>
      <w:tr w:rsidR="006E7A14" w:rsidRPr="009D05BA" w:rsidTr="005F53A1">
        <w:trPr>
          <w:trHeight w:val="14223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хор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F5DD4">
            <w:r w:rsidRPr="009D05BA">
              <w:t xml:space="preserve">Текущий контроль отражает </w:t>
            </w:r>
          </w:p>
          <w:p w:rsidR="006E7A14" w:rsidRPr="009D05BA" w:rsidRDefault="006E7A14" w:rsidP="00BF5DD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F5DD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D0EA2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наизусть. Пение в строго размеренном темпе, свободным звуком</w:t>
            </w:r>
          </w:p>
          <w:p w:rsidR="006E7A14" w:rsidRPr="009D05BA" w:rsidRDefault="006E7A14" w:rsidP="00ED0EA2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аппарата.</w:t>
            </w:r>
          </w:p>
          <w:p w:rsidR="006E7A14" w:rsidRPr="009D05BA" w:rsidRDefault="006E7A14" w:rsidP="00ED0EA2">
            <w:r w:rsidRPr="009D05BA">
              <w:rPr>
                <w:b/>
              </w:rPr>
              <w:t>3 балла</w:t>
            </w:r>
            <w:r w:rsidRPr="009D05BA">
              <w:t xml:space="preserve"> – большие текстовые и интонационные неточности с зажатым артикуляционным аппаратом при исполнении произведения.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</w:t>
            </w:r>
          </w:p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F5733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F5733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 с обоснованным темпом, штрихами, понимание стиля, верная фразировка, динамика. Пение в строго размеренном темпе, свободным звуком</w:t>
            </w:r>
          </w:p>
          <w:p w:rsidR="006E7A14" w:rsidRPr="009D05BA" w:rsidRDefault="006E7A14" w:rsidP="00BF5733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аппарата, некоторые стилевые и звуковые неточности: ритмические, штриховые.</w:t>
            </w:r>
          </w:p>
          <w:p w:rsidR="006E7A14" w:rsidRPr="009D05BA" w:rsidRDefault="006E7A14" w:rsidP="00BF5733">
            <w:r w:rsidRPr="009D05BA">
              <w:rPr>
                <w:b/>
              </w:rPr>
              <w:t>3 балла</w:t>
            </w:r>
            <w:r w:rsidRPr="009D05BA">
              <w:t xml:space="preserve"> – некоторые  текстовые и интонационные неточности с зажатым артикуляционным аппаратом при исполнении произведения. Недопонимание характера произведения.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 Отсутствие округлости гласных.</w:t>
            </w:r>
          </w:p>
        </w:tc>
      </w:tr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ансамбль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F5DD4">
            <w:r w:rsidRPr="009D05BA">
              <w:t xml:space="preserve">Текущий контроль отражает </w:t>
            </w:r>
          </w:p>
          <w:p w:rsidR="006E7A14" w:rsidRPr="009D05BA" w:rsidRDefault="006E7A14" w:rsidP="00BF5DD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F5DD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 xml:space="preserve">Контрольный урок </w:t>
            </w:r>
          </w:p>
          <w:p w:rsidR="006E7A14" w:rsidRPr="009D05BA" w:rsidRDefault="006E7A14" w:rsidP="00ED0EA2">
            <w:r w:rsidRPr="009D05BA">
              <w:rPr>
                <w:b/>
              </w:rPr>
              <w:t>5 баллов</w:t>
            </w:r>
            <w:r w:rsidRPr="009D05BA">
              <w:t xml:space="preserve"> – отличное:  исполнение произведения по нотам, слышание партнера,  общее звучание музыкального произведения. Грамотное применение практических навыков и приемов игры на инструменте, выразительное исполнение.</w:t>
            </w:r>
          </w:p>
          <w:p w:rsidR="006E7A14" w:rsidRPr="009D05BA" w:rsidRDefault="006E7A14" w:rsidP="003715B8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по нотам (допускается 1 – 2 неточности), хорошее слышание общего  звучания музыкального произведения.  Грамотное применение практических навыков и приемов игры на инструменте.</w:t>
            </w:r>
          </w:p>
          <w:p w:rsidR="006E7A14" w:rsidRPr="009D05BA" w:rsidRDefault="006E7A14" w:rsidP="003715B8">
            <w:r w:rsidRPr="009D05BA">
              <w:rPr>
                <w:b/>
              </w:rPr>
              <w:t>3 балла</w:t>
            </w:r>
            <w:r w:rsidRPr="009D05BA">
              <w:t xml:space="preserve"> – невыразительное исполнение произведения по нотам с допущением текстовых ошибок и остановок,  плохое слышание партнера.</w:t>
            </w:r>
          </w:p>
          <w:p w:rsidR="006E7A14" w:rsidRPr="009D05BA" w:rsidRDefault="006E7A14" w:rsidP="003715B8">
            <w:r w:rsidRPr="009D05BA">
              <w:rPr>
                <w:b/>
              </w:rPr>
              <w:t>2 балла</w:t>
            </w:r>
            <w:r w:rsidRPr="009D05BA">
              <w:t xml:space="preserve"> -  незнание нотного  текста, неумение ориентироваться на клавиатуре.</w:t>
            </w:r>
          </w:p>
          <w:p w:rsidR="006E7A14" w:rsidRPr="009D05BA" w:rsidRDefault="006E7A14" w:rsidP="003715B8"/>
          <w:p w:rsidR="006E7A14" w:rsidRPr="009D05BA" w:rsidRDefault="006E7A14" w:rsidP="003715B8"/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D0EA2">
            <w:r w:rsidRPr="009D05BA">
              <w:rPr>
                <w:b/>
              </w:rPr>
              <w:t xml:space="preserve">5 баллов – </w:t>
            </w:r>
            <w:r w:rsidRPr="009D05BA">
              <w:t>яркое художественное исполнение в нужном темпе, сбалансированное звучание партий, уверенное владение инструментом, высокий уровень сценической культуры.</w:t>
            </w:r>
          </w:p>
          <w:p w:rsidR="006E7A14" w:rsidRPr="009D05BA" w:rsidRDefault="006E7A14" w:rsidP="00ED0EA2">
            <w:r w:rsidRPr="009D05BA">
              <w:rPr>
                <w:b/>
              </w:rPr>
              <w:t>4 балла</w:t>
            </w:r>
            <w:r w:rsidRPr="009D05BA">
              <w:t xml:space="preserve"> – художественное исполнение произведения с погрешностями в темпе и технических приемов. Имеются ансамблевые неточности.</w:t>
            </w:r>
          </w:p>
          <w:p w:rsidR="006E7A14" w:rsidRPr="009D05BA" w:rsidRDefault="006E7A14" w:rsidP="00ED0EA2">
            <w:r w:rsidRPr="009D05BA">
              <w:rPr>
                <w:b/>
              </w:rPr>
              <w:t>3 балла</w:t>
            </w:r>
            <w:r w:rsidRPr="009D05BA">
              <w:t xml:space="preserve"> – слабое невыразительное исполнение с ошибками в тексте, не выравненный звуковой баланс между партнерами, есть расхождения в темпах.</w:t>
            </w:r>
          </w:p>
          <w:p w:rsidR="006E7A14" w:rsidRPr="009D05BA" w:rsidRDefault="006E7A14" w:rsidP="00ED0EA2">
            <w:r w:rsidRPr="009D05BA">
              <w:rPr>
                <w:b/>
              </w:rPr>
              <w:t>2 балла</w:t>
            </w:r>
            <w:r w:rsidRPr="009D05BA">
              <w:t xml:space="preserve"> – наличие грубых ошибок в тексте, текстовые провалы и остановки, расхождения в темпах между партиям.</w:t>
            </w:r>
          </w:p>
          <w:p w:rsidR="006E7A14" w:rsidRPr="009D05BA" w:rsidRDefault="006E7A14" w:rsidP="00ED0EA2">
            <w:pPr>
              <w:rPr>
                <w:b/>
              </w:rPr>
            </w:pPr>
          </w:p>
        </w:tc>
      </w:tr>
      <w:tr w:rsidR="006E7A14" w:rsidRPr="009D05BA" w:rsidTr="005F53A1">
        <w:trPr>
          <w:trHeight w:val="146"/>
        </w:trPr>
        <w:tc>
          <w:tcPr>
            <w:tcW w:w="61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D0EA2">
            <w:r w:rsidRPr="009D05BA">
              <w:t>Чтение нот с листа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F5DD4">
            <w:r w:rsidRPr="009D05BA">
              <w:t xml:space="preserve">Текущий контроль отражает </w:t>
            </w:r>
          </w:p>
          <w:p w:rsidR="006E7A14" w:rsidRPr="009D05BA" w:rsidRDefault="006E7A14" w:rsidP="00BF5DD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F5DD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450D1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450D1">
            <w:r w:rsidRPr="009D05BA">
              <w:rPr>
                <w:b/>
              </w:rPr>
              <w:t>5баллов</w:t>
            </w:r>
            <w:r w:rsidRPr="009D05BA">
              <w:t xml:space="preserve">  – качественное прочтение нотного текста, воспроизведение музыкального материала в нужном темпе, без остановок.</w:t>
            </w:r>
          </w:p>
          <w:p w:rsidR="006E7A14" w:rsidRPr="009D05BA" w:rsidRDefault="006E7A14" w:rsidP="00F450D1">
            <w:r w:rsidRPr="009D05BA">
              <w:rPr>
                <w:b/>
              </w:rPr>
              <w:t xml:space="preserve"> 4 балла</w:t>
            </w:r>
            <w:r w:rsidRPr="009D05BA">
              <w:t xml:space="preserve"> – воспроизведение музыкального текста в сдержанном темпе с небольшими текстовыми погрешностями</w:t>
            </w:r>
          </w:p>
          <w:p w:rsidR="006E7A14" w:rsidRPr="009D05BA" w:rsidRDefault="006E7A14" w:rsidP="00F450D1">
            <w:r w:rsidRPr="009D05BA">
              <w:rPr>
                <w:b/>
              </w:rPr>
              <w:t>3 балла</w:t>
            </w:r>
            <w:r w:rsidRPr="009D05BA">
              <w:t xml:space="preserve">  – воспроизведение музыкального текста в медленном  темпе с  текстовыми  ошибками и остановками. Слабая ориентация на клавиатуре.</w:t>
            </w:r>
          </w:p>
          <w:p w:rsidR="006E7A14" w:rsidRPr="009D05BA" w:rsidRDefault="006E7A14" w:rsidP="00F450D1">
            <w:r w:rsidRPr="009D05BA">
              <w:rPr>
                <w:b/>
              </w:rPr>
              <w:t>2 балла</w:t>
            </w:r>
            <w:r w:rsidRPr="009D05BA">
              <w:t xml:space="preserve"> – плохая ориентация на клавиатуре и в нотном тексте. </w:t>
            </w:r>
          </w:p>
          <w:p w:rsidR="006E7A14" w:rsidRPr="009D05BA" w:rsidRDefault="006E7A14" w:rsidP="00F450D1"/>
          <w:p w:rsidR="006E7A14" w:rsidRPr="009D05BA" w:rsidRDefault="006E7A14" w:rsidP="00F450D1"/>
        </w:tc>
        <w:tc>
          <w:tcPr>
            <w:tcW w:w="1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D0EA2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D0EA2">
            <w:r w:rsidRPr="009D05BA">
              <w:rPr>
                <w:b/>
              </w:rPr>
              <w:t>5 баллов</w:t>
            </w:r>
            <w:r w:rsidRPr="009D05BA">
              <w:t xml:space="preserve"> – качественное прочтение нотного текста, воспроизведение музыкального материала в нужном темпе, без остановок, выразительно с грамотным использованием целесообразных приемов игры. </w:t>
            </w:r>
          </w:p>
          <w:p w:rsidR="006E7A14" w:rsidRPr="009D05BA" w:rsidRDefault="006E7A14" w:rsidP="00ED0EA2">
            <w:r w:rsidRPr="009D05BA">
              <w:rPr>
                <w:b/>
              </w:rPr>
              <w:t>4 балла</w:t>
            </w:r>
            <w:r w:rsidRPr="009D05BA">
              <w:t xml:space="preserve"> – воспроизведение музыкального текста в сдержанном темпе с небольшими текстовыми погрешностями.</w:t>
            </w:r>
          </w:p>
          <w:p w:rsidR="006E7A14" w:rsidRPr="009D05BA" w:rsidRDefault="006E7A14" w:rsidP="00F450D1">
            <w:r w:rsidRPr="009D05BA">
              <w:rPr>
                <w:b/>
              </w:rPr>
              <w:t>3 балла</w:t>
            </w:r>
            <w:r w:rsidRPr="009D05BA">
              <w:t xml:space="preserve">  – воспроизведение музыкального текста в медленном  темпе с  текстовыми  ошибками и остановками.</w:t>
            </w:r>
          </w:p>
          <w:p w:rsidR="006E7A14" w:rsidRPr="009D05BA" w:rsidRDefault="006E7A14" w:rsidP="00F450D1">
            <w:r w:rsidRPr="009D05BA">
              <w:rPr>
                <w:b/>
              </w:rPr>
              <w:t>2 балла</w:t>
            </w:r>
            <w:r w:rsidRPr="009D05BA">
              <w:t xml:space="preserve"> – плохая ориентация на клавиатуре и в нотном тексте. </w:t>
            </w:r>
          </w:p>
          <w:p w:rsidR="006E7A14" w:rsidRPr="009D05BA" w:rsidRDefault="006E7A14" w:rsidP="00ED0EA2"/>
        </w:tc>
      </w:tr>
    </w:tbl>
    <w:p w:rsidR="006E7A14" w:rsidRDefault="006E7A14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Pr="00057DE5" w:rsidRDefault="006E7A1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 пьеса  (академический концерт)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-полифоническое произведение, крупная форма (зачет)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 этюд, гаммы (технический зачет)</w:t>
      </w:r>
    </w:p>
    <w:p w:rsidR="006E7A14" w:rsidRPr="00057DE5" w:rsidRDefault="006E7A1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(зачет)</w:t>
      </w:r>
    </w:p>
    <w:p w:rsidR="006E7A14" w:rsidRPr="00057DE5" w:rsidRDefault="006E7A1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«Слушание музыки»: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 устный ответ по теме четверти, творческое задание (контрольный урок)</w:t>
      </w:r>
    </w:p>
    <w:p w:rsidR="006E7A14" w:rsidRPr="00057DE5" w:rsidRDefault="006E7A1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(контрольный урок)</w:t>
      </w:r>
    </w:p>
    <w:p w:rsidR="006E7A14" w:rsidRPr="00057DE5" w:rsidRDefault="006E7A1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«Хор»</w:t>
      </w:r>
    </w:p>
    <w:p w:rsidR="006E7A14" w:rsidRDefault="006E7A14">
      <w:pPr>
        <w:rPr>
          <w:sz w:val="28"/>
          <w:szCs w:val="28"/>
        </w:rPr>
      </w:pPr>
      <w:r>
        <w:rPr>
          <w:sz w:val="28"/>
          <w:szCs w:val="28"/>
        </w:rPr>
        <w:t>- сдача партий, исполнение выученного произведения (контрольный урок).</w:t>
      </w:r>
    </w:p>
    <w:p w:rsidR="006E7A14" w:rsidRDefault="006E7A1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«Ансамбль»:</w:t>
      </w:r>
    </w:p>
    <w:p w:rsidR="006E7A14" w:rsidRDefault="006E7A14">
      <w:pPr>
        <w:rPr>
          <w:sz w:val="28"/>
          <w:szCs w:val="28"/>
        </w:rPr>
      </w:pPr>
      <w:r w:rsidRPr="00057DE5">
        <w:rPr>
          <w:sz w:val="28"/>
          <w:szCs w:val="28"/>
        </w:rPr>
        <w:t xml:space="preserve">-сдача партий, исполнение выученного </w:t>
      </w:r>
      <w:r>
        <w:rPr>
          <w:sz w:val="28"/>
          <w:szCs w:val="28"/>
        </w:rPr>
        <w:t>произведения в составе ансамбля(контрольный урок)</w:t>
      </w:r>
    </w:p>
    <w:p w:rsidR="006E7A14" w:rsidRDefault="006E7A14">
      <w:pPr>
        <w:rPr>
          <w:b/>
          <w:sz w:val="28"/>
          <w:szCs w:val="28"/>
        </w:rPr>
      </w:pPr>
      <w:r w:rsidRPr="00C92AE1">
        <w:rPr>
          <w:b/>
          <w:sz w:val="28"/>
          <w:szCs w:val="28"/>
        </w:rPr>
        <w:t>Предмет «Чтение нот с листа»:</w:t>
      </w:r>
    </w:p>
    <w:p w:rsidR="006E7A14" w:rsidRPr="00F450D1" w:rsidRDefault="006E7A14">
      <w:pPr>
        <w:rPr>
          <w:sz w:val="28"/>
          <w:szCs w:val="28"/>
        </w:rPr>
      </w:pPr>
      <w:r w:rsidRPr="00F450D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2 произведения с различной фактурой, размером, темпом </w:t>
      </w:r>
      <w:r w:rsidRPr="00F450D1">
        <w:rPr>
          <w:sz w:val="28"/>
          <w:szCs w:val="28"/>
        </w:rPr>
        <w:t>(контрольный урок)</w:t>
      </w:r>
    </w:p>
    <w:p w:rsidR="006E7A14" w:rsidRPr="00C92AE1" w:rsidRDefault="006E7A14" w:rsidP="00C92AE1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C92AE1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C92AE1">
      <w:pPr>
        <w:rPr>
          <w:sz w:val="28"/>
          <w:szCs w:val="28"/>
        </w:rPr>
      </w:pPr>
      <w:r>
        <w:rPr>
          <w:sz w:val="28"/>
          <w:szCs w:val="28"/>
        </w:rPr>
        <w:t>-полифоническое произведение, крупная форма по инструменту фортепиано (экзамен)</w:t>
      </w:r>
    </w:p>
    <w:p w:rsidR="006E7A14" w:rsidRDefault="006E7A14" w:rsidP="00C92AE1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произведение, крупная форма или обработка по инструменту баян, аккордеон (экзамен)</w:t>
      </w:r>
    </w:p>
    <w:p w:rsidR="006E7A14" w:rsidRPr="00057DE5" w:rsidRDefault="006E7A14" w:rsidP="00C92AE1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C92AE1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(экзамен)</w:t>
      </w:r>
    </w:p>
    <w:p w:rsidR="006E7A14" w:rsidRPr="00057DE5" w:rsidRDefault="006E7A14" w:rsidP="00C92AE1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«Слушание музыки»:</w:t>
      </w:r>
    </w:p>
    <w:p w:rsidR="006E7A14" w:rsidRDefault="006E7A14" w:rsidP="00C92AE1">
      <w:pPr>
        <w:rPr>
          <w:sz w:val="28"/>
          <w:szCs w:val="28"/>
        </w:rPr>
      </w:pPr>
      <w:r>
        <w:rPr>
          <w:sz w:val="28"/>
          <w:szCs w:val="28"/>
        </w:rPr>
        <w:t>- устный ответ по теме четверти, творческое задание (зачет)</w:t>
      </w:r>
    </w:p>
    <w:p w:rsidR="006E7A14" w:rsidRPr="00057DE5" w:rsidRDefault="006E7A14" w:rsidP="00C92AE1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C92AE1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(зачет)</w:t>
      </w:r>
    </w:p>
    <w:p w:rsidR="006E7A14" w:rsidRPr="00057DE5" w:rsidRDefault="006E7A14" w:rsidP="00C92AE1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«Хор»</w:t>
      </w:r>
    </w:p>
    <w:p w:rsidR="006E7A14" w:rsidRDefault="006E7A14" w:rsidP="00C92AE1">
      <w:pPr>
        <w:rPr>
          <w:sz w:val="28"/>
          <w:szCs w:val="28"/>
        </w:rPr>
      </w:pPr>
      <w:r>
        <w:rPr>
          <w:sz w:val="28"/>
          <w:szCs w:val="28"/>
        </w:rPr>
        <w:t>- сдача партий, исполнение выученного произведения (зачет) .</w:t>
      </w:r>
    </w:p>
    <w:p w:rsidR="006E7A14" w:rsidRDefault="006E7A14" w:rsidP="00C92AE1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«Ансамбль»:</w:t>
      </w:r>
    </w:p>
    <w:p w:rsidR="006E7A14" w:rsidRDefault="006E7A14" w:rsidP="00C92AE1">
      <w:pPr>
        <w:rPr>
          <w:sz w:val="28"/>
          <w:szCs w:val="28"/>
        </w:rPr>
      </w:pPr>
      <w:r w:rsidRPr="00057DE5">
        <w:rPr>
          <w:sz w:val="28"/>
          <w:szCs w:val="28"/>
        </w:rPr>
        <w:t xml:space="preserve">-сдача партий, исполнение выученного </w:t>
      </w:r>
      <w:r>
        <w:rPr>
          <w:sz w:val="28"/>
          <w:szCs w:val="28"/>
        </w:rPr>
        <w:t>произведения в составе ансамбля (зачет)</w:t>
      </w:r>
    </w:p>
    <w:p w:rsidR="006E7A14" w:rsidRDefault="006E7A14" w:rsidP="00C92AE1">
      <w:pPr>
        <w:rPr>
          <w:b/>
          <w:sz w:val="28"/>
          <w:szCs w:val="28"/>
        </w:rPr>
      </w:pPr>
      <w:r w:rsidRPr="00C92AE1">
        <w:rPr>
          <w:b/>
          <w:sz w:val="28"/>
          <w:szCs w:val="28"/>
        </w:rPr>
        <w:t>Предмет «Чтение нот с листа»:</w:t>
      </w:r>
    </w:p>
    <w:p w:rsidR="006E7A14" w:rsidRPr="00F450D1" w:rsidRDefault="006E7A14" w:rsidP="00F450D1">
      <w:pPr>
        <w:rPr>
          <w:sz w:val="28"/>
          <w:szCs w:val="28"/>
        </w:rPr>
      </w:pPr>
      <w:r w:rsidRPr="00F450D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2 произведения с различной фактурой, размером, темпом </w:t>
      </w:r>
      <w:r w:rsidRPr="00F450D1">
        <w:rPr>
          <w:sz w:val="28"/>
          <w:szCs w:val="28"/>
        </w:rPr>
        <w:t>(</w:t>
      </w:r>
      <w:r>
        <w:rPr>
          <w:sz w:val="28"/>
          <w:szCs w:val="28"/>
        </w:rPr>
        <w:t>зачет</w:t>
      </w:r>
      <w:r w:rsidRPr="00F450D1">
        <w:rPr>
          <w:sz w:val="28"/>
          <w:szCs w:val="28"/>
        </w:rPr>
        <w:t>)</w:t>
      </w:r>
    </w:p>
    <w:p w:rsidR="006E7A14" w:rsidRDefault="006E7A14" w:rsidP="00C92AE1">
      <w:pPr>
        <w:rPr>
          <w:b/>
          <w:sz w:val="28"/>
          <w:szCs w:val="28"/>
        </w:rPr>
      </w:pPr>
    </w:p>
    <w:p w:rsidR="006E7A14" w:rsidRDefault="006E7A14" w:rsidP="00C92AE1">
      <w:pPr>
        <w:rPr>
          <w:b/>
          <w:sz w:val="28"/>
          <w:szCs w:val="28"/>
        </w:rPr>
      </w:pPr>
    </w:p>
    <w:p w:rsidR="006E7A14" w:rsidRDefault="006E7A14" w:rsidP="00C92AE1">
      <w:pPr>
        <w:rPr>
          <w:b/>
          <w:sz w:val="28"/>
          <w:szCs w:val="28"/>
        </w:rPr>
      </w:pPr>
    </w:p>
    <w:p w:rsidR="006E7A14" w:rsidRDefault="006E7A14" w:rsidP="00C92AE1">
      <w:pPr>
        <w:rPr>
          <w:b/>
          <w:sz w:val="28"/>
          <w:szCs w:val="28"/>
        </w:rPr>
      </w:pPr>
    </w:p>
    <w:p w:rsidR="006E7A14" w:rsidRPr="00EC3EB7" w:rsidRDefault="006E7A14" w:rsidP="00C92AE1">
      <w:pPr>
        <w:pStyle w:val="Default"/>
        <w:numPr>
          <w:ilvl w:val="0"/>
          <w:numId w:val="1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C92AE1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C92AE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C92AE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«Фольклор»</w:t>
      </w:r>
    </w:p>
    <w:p w:rsidR="006E7A14" w:rsidRPr="00EC3EB7" w:rsidRDefault="006E7A14" w:rsidP="00C92AE1">
      <w:pPr>
        <w:pStyle w:val="Default"/>
        <w:jc w:val="center"/>
        <w:rPr>
          <w:sz w:val="28"/>
          <w:szCs w:val="28"/>
        </w:rPr>
      </w:pPr>
    </w:p>
    <w:p w:rsidR="006E7A14" w:rsidRPr="005F53A1" w:rsidRDefault="006E7A14" w:rsidP="005F53A1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4года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229"/>
        <w:gridCol w:w="3021"/>
        <w:gridCol w:w="5439"/>
        <w:gridCol w:w="4091"/>
      </w:tblGrid>
      <w:tr w:rsidR="006E7A14" w:rsidRPr="009D05BA" w:rsidTr="00136A45">
        <w:trPr>
          <w:trHeight w:val="146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Текущая аттестация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Промежуточная аттестация</w:t>
            </w: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итоговая</w:t>
            </w:r>
          </w:p>
        </w:tc>
      </w:tr>
      <w:tr w:rsidR="006E7A14" w:rsidRPr="009D05BA" w:rsidTr="00136A45">
        <w:trPr>
          <w:trHeight w:val="146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Фольклорная хореография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 xml:space="preserve">Текущий контроль отражает </w:t>
            </w:r>
          </w:p>
          <w:p w:rsidR="006E7A14" w:rsidRPr="009D05BA" w:rsidRDefault="006E7A14" w:rsidP="00B46D92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46D92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jc w:val="center"/>
              <w:rPr>
                <w:b/>
              </w:rPr>
            </w:pPr>
            <w:r w:rsidRPr="009D05BA">
              <w:rPr>
                <w:b/>
              </w:rPr>
              <w:t>Творческий показ.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>–отличное знание изучаемого танц номера. Точное и эмоциональное исполнение фигур танца.</w:t>
            </w:r>
          </w:p>
          <w:p w:rsidR="006E7A14" w:rsidRPr="009D05BA" w:rsidRDefault="006E7A14" w:rsidP="00B46D92">
            <w:r w:rsidRPr="009D05BA">
              <w:rPr>
                <w:b/>
              </w:rPr>
              <w:t xml:space="preserve">4 балла – </w:t>
            </w:r>
            <w:r w:rsidRPr="009D05BA">
              <w:t>допущение некоторых неточностей в исполнении  пляски; понимание художественного образа.</w:t>
            </w:r>
          </w:p>
          <w:p w:rsidR="006E7A14" w:rsidRPr="009D05BA" w:rsidRDefault="006E7A14" w:rsidP="00B46D92">
            <w:r w:rsidRPr="009D05BA">
              <w:rPr>
                <w:b/>
              </w:rPr>
              <w:t>3 балла</w:t>
            </w:r>
            <w:r w:rsidRPr="009D05BA">
              <w:t>–недостаточное знание схемы танцевального номера, неточное и непоследованное исполнение фигур пляски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– незнание схемы танцевального номера, плохое владение хореографическими навыками, отсутствие понимания стиля.</w:t>
            </w:r>
          </w:p>
          <w:p w:rsidR="006E7A14" w:rsidRPr="009D05BA" w:rsidRDefault="006E7A14" w:rsidP="00AF4704"/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8A5191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танцевального номера наизусть, мастерское овладение хореографическими навыками; передача и яркое вживание в художественный образ танц. Номера.</w:t>
            </w:r>
          </w:p>
          <w:p w:rsidR="006E7A14" w:rsidRPr="009D05BA" w:rsidRDefault="006E7A14" w:rsidP="008A5191">
            <w:r w:rsidRPr="009D05BA">
              <w:rPr>
                <w:b/>
              </w:rPr>
              <w:t xml:space="preserve">4 балла – </w:t>
            </w:r>
            <w:r w:rsidRPr="009D05BA">
              <w:t>допущение некоторых неточностей в исполнении танц. Номера; понимание художественного образа.</w:t>
            </w:r>
          </w:p>
          <w:p w:rsidR="006E7A14" w:rsidRPr="009D05BA" w:rsidRDefault="006E7A14" w:rsidP="008A5191">
            <w:r w:rsidRPr="009D05BA">
              <w:rPr>
                <w:b/>
              </w:rPr>
              <w:t>3 балла</w:t>
            </w:r>
            <w:r w:rsidRPr="009D05BA">
              <w:t xml:space="preserve"> – недостаточное знание схемы танцевального номера, частичное владение хореографическими навыками, понимание художественного образа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– незнание схемы танцевального номера, плохое владение хореографическими навыками, отсутствие понимания стиля.</w:t>
            </w:r>
          </w:p>
        </w:tc>
      </w:tr>
      <w:tr w:rsidR="006E7A14" w:rsidRPr="009D05BA" w:rsidTr="00136A45">
        <w:trPr>
          <w:trHeight w:val="146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Народное творчество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 xml:space="preserve">Текущий контроль отражает </w:t>
            </w:r>
          </w:p>
          <w:p w:rsidR="006E7A14" w:rsidRPr="009D05BA" w:rsidRDefault="006E7A14" w:rsidP="00B46D92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46D92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jc w:val="center"/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46D92">
            <w:pPr>
              <w:rPr>
                <w:b/>
              </w:rPr>
            </w:pPr>
            <w:r w:rsidRPr="009D05BA">
              <w:rPr>
                <w:b/>
              </w:rPr>
              <w:t>5 баллов</w:t>
            </w:r>
            <w:r w:rsidRPr="009D05BA">
              <w:t>–точное знание изучаемого материала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>– допущены незначительные ошибки в устном ответе, письменной работе над заданием.</w:t>
            </w:r>
          </w:p>
          <w:p w:rsidR="006E7A14" w:rsidRPr="009D05BA" w:rsidRDefault="006E7A14" w:rsidP="008A5191">
            <w:r w:rsidRPr="009D05BA">
              <w:rPr>
                <w:b/>
              </w:rPr>
              <w:t>3 балла</w:t>
            </w:r>
            <w:r w:rsidRPr="009D05BA">
              <w:t>–неполное владение материалом, ошибочные выводы в работе с материалом; допущены значительные ошибки  при работе с письменным заданием.</w:t>
            </w:r>
          </w:p>
          <w:p w:rsidR="006E7A14" w:rsidRPr="009D05BA" w:rsidRDefault="006E7A14" w:rsidP="008A5191">
            <w:r w:rsidRPr="009D05BA">
              <w:rPr>
                <w:b/>
              </w:rPr>
              <w:t>2 балла</w:t>
            </w:r>
            <w:r w:rsidRPr="009D05BA">
              <w:t>– учащийся не знает материал, задание не выполнено.</w:t>
            </w: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>-выполнены все требования к написанию реферата: обозначена проблема и обоснована её актуальнотсь; сделан анализ различных точек зрения на рассматриваемую проблему, логично изложена собственная позиция, сформулированы выводы; тема раскрыта полностью, выдержан объем, соблюдены требования к оформлению.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>–основные требования к реферату выполнены, но при этом допущены недочеты: неточности в изложении материала, нет логической последовательности в суждениях, не выдержан объем, есть упущения в оформлении.</w:t>
            </w:r>
          </w:p>
          <w:p w:rsidR="006E7A14" w:rsidRPr="009D05BA" w:rsidRDefault="006E7A14" w:rsidP="00AF4704">
            <w:r w:rsidRPr="009D05BA">
              <w:rPr>
                <w:b/>
              </w:rPr>
              <w:t>3 балла</w:t>
            </w:r>
            <w:r w:rsidRPr="009D05BA">
              <w:t>–имеются существенные от требований к реферату: тема освещена частично, допущены ошибки в содержании, отсутствуют выводы</w:t>
            </w:r>
          </w:p>
          <w:p w:rsidR="006E7A14" w:rsidRPr="009D05BA" w:rsidRDefault="006E7A14" w:rsidP="00AF4704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нет понимания проблемы.</w:t>
            </w:r>
          </w:p>
        </w:tc>
      </w:tr>
      <w:tr w:rsidR="006E7A14" w:rsidRPr="009D05BA" w:rsidTr="00136A45">
        <w:trPr>
          <w:trHeight w:val="146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сольфеджио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безупречное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безупречное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</w:tr>
      <w:tr w:rsidR="006E7A14" w:rsidRPr="009D05BA" w:rsidTr="00136A45">
        <w:trPr>
          <w:trHeight w:val="146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Музыкальный инструмент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 xml:space="preserve">Текущий контроль отражает </w:t>
            </w:r>
          </w:p>
          <w:p w:rsidR="006E7A14" w:rsidRPr="009D05BA" w:rsidRDefault="006E7A14" w:rsidP="00B46D92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46D92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jc w:val="center"/>
              <w:rPr>
                <w:b/>
              </w:rPr>
            </w:pPr>
            <w:r w:rsidRPr="009D05BA">
              <w:rPr>
                <w:b/>
              </w:rPr>
              <w:t>Академический концерт, зачет.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 xml:space="preserve"> – отличное исполнения произведения наизусть. Понимание стиля и художественного образа.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B46D92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B46D92">
            <w:pPr>
              <w:jc w:val="center"/>
              <w:rPr>
                <w:b/>
              </w:rPr>
            </w:pPr>
            <w:r w:rsidRPr="009D05BA">
              <w:rPr>
                <w:b/>
              </w:rPr>
              <w:t>Технический зачет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>– этюд и гаммы -безупречное исполнение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 xml:space="preserve"> – этюд и гаммы – исполнение с некоторой ограниченностью технической свободы</w:t>
            </w:r>
          </w:p>
          <w:p w:rsidR="006E7A14" w:rsidRPr="009D05BA" w:rsidRDefault="006E7A14" w:rsidP="00B46D92">
            <w:r w:rsidRPr="009D05BA">
              <w:rPr>
                <w:b/>
              </w:rPr>
              <w:t>3 балла</w:t>
            </w:r>
            <w:r w:rsidRPr="009D05BA">
              <w:t xml:space="preserve"> – исполнение этюда и гамм в медленном темпе с неточностями (поправками)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– исполнение этюда, гамм – с остановками, неточностями, плохое владение практическими приемами.</w:t>
            </w:r>
          </w:p>
          <w:p w:rsidR="006E7A14" w:rsidRPr="009D05BA" w:rsidRDefault="006E7A14" w:rsidP="00B46D92"/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допуцщением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B46D92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136A45">
        <w:trPr>
          <w:trHeight w:val="14208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Хор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 xml:space="preserve">Текущий контроль отражает </w:t>
            </w:r>
          </w:p>
          <w:p w:rsidR="006E7A14" w:rsidRPr="009D05BA" w:rsidRDefault="006E7A14" w:rsidP="00B46D92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46D92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наизусть. Пение в строго размеренном темпе, свободным звуком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аппарата.</w:t>
            </w:r>
          </w:p>
          <w:p w:rsidR="006E7A14" w:rsidRPr="009D05BA" w:rsidRDefault="006E7A14" w:rsidP="00B46D92">
            <w:r w:rsidRPr="009D05BA">
              <w:rPr>
                <w:b/>
              </w:rPr>
              <w:t>3 балла</w:t>
            </w:r>
            <w:r w:rsidRPr="009D05BA">
              <w:t xml:space="preserve"> – большие текстовые и интонационные неточности с зажатым артикуляционным аппаратом при исполнении произведения.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</w:t>
            </w:r>
          </w:p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46D92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46D92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 с обоснованным темпом, штрихами, понимание стиля, верная фразировка, динамика. Пение в строго размеренном темпе, свободным звуком</w:t>
            </w:r>
          </w:p>
          <w:p w:rsidR="006E7A14" w:rsidRPr="009D05BA" w:rsidRDefault="006E7A14" w:rsidP="00B46D92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аппарата, некоторые стилевые и звуковые неточности: ритмические, штриховые.</w:t>
            </w:r>
          </w:p>
          <w:p w:rsidR="006E7A14" w:rsidRPr="009D05BA" w:rsidRDefault="006E7A14" w:rsidP="00B46D92">
            <w:r w:rsidRPr="009D05BA">
              <w:rPr>
                <w:b/>
              </w:rPr>
              <w:t>3 балла</w:t>
            </w:r>
            <w:r w:rsidRPr="009D05BA">
              <w:t xml:space="preserve"> – некоторые  текстовые и интонационные неточности с зажатым артикуляционным аппаратом при исполнении произведения. Недопонимание характера произведения.</w:t>
            </w:r>
          </w:p>
          <w:p w:rsidR="006E7A14" w:rsidRPr="009D05BA" w:rsidRDefault="006E7A14" w:rsidP="00B46D92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 Отсутствие округлости гласных.</w:t>
            </w:r>
          </w:p>
        </w:tc>
      </w:tr>
      <w:tr w:rsidR="006E7A14" w:rsidRPr="009D05BA" w:rsidTr="00136A45">
        <w:trPr>
          <w:trHeight w:val="146"/>
        </w:trPr>
        <w:tc>
          <w:tcPr>
            <w:tcW w:w="75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>Инструментальный ансамбль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46D92">
            <w:r w:rsidRPr="009D05BA">
              <w:t xml:space="preserve">Текущий контроль отражает </w:t>
            </w:r>
          </w:p>
          <w:p w:rsidR="006E7A14" w:rsidRPr="009D05BA" w:rsidRDefault="006E7A14" w:rsidP="00B46D92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46D92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Контрольный урок 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– отличное:  исполнение произведения по нотам,  слышание  партнера,  общее звучание музыкального произведения. Грамотное применение практических навыков и приемов игры на инструменте, выразительное исполнение.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по нотам (допускается 1 – 2 неточности), хорошее слышание общего  звучания музыкального произведения.  Грамотное применение практических навыков и приемов игры на инструменте.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невыразительное исполнение произведения по нотам с допущением текстовых ошибок и остановок,  плохое слышание  партнеров.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-  незнание нотного  текста, неумение ориентироваться на клавиатуре.</w:t>
            </w:r>
          </w:p>
          <w:p w:rsidR="006E7A14" w:rsidRPr="009D05BA" w:rsidRDefault="006E7A14" w:rsidP="00F26814"/>
          <w:p w:rsidR="006E7A14" w:rsidRPr="009D05BA" w:rsidRDefault="006E7A14" w:rsidP="00F26814"/>
        </w:tc>
        <w:tc>
          <w:tcPr>
            <w:tcW w:w="1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Концертное выступление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– </w:t>
            </w:r>
            <w:r w:rsidRPr="009D05BA">
              <w:t>яркое художественное исполнение в нужном темпе, сбалансированное звучание партий, уверенное владение инструментом, высокий уровень сценической культуры.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художественное исполнение произведения с погрешностями в темпе и технических приемов. Имеются ансамблевые неточности.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слабое невыразительное исполнение с ошибками в тексте, не выравненный звуковой баланс между партнерами, есть расхождения в темпах.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наличие грубых ошибок в тексте, текстовые провалы и остановки, расхождения в темпах между партиями.</w:t>
            </w:r>
          </w:p>
          <w:p w:rsidR="006E7A14" w:rsidRPr="009D05BA" w:rsidRDefault="006E7A14" w:rsidP="00F26814">
            <w:pPr>
              <w:rPr>
                <w:b/>
              </w:rPr>
            </w:pPr>
          </w:p>
        </w:tc>
      </w:tr>
    </w:tbl>
    <w:p w:rsidR="006E7A14" w:rsidRDefault="006E7A14" w:rsidP="00C92AE1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Pr="00057DE5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</w:t>
      </w:r>
      <w:r>
        <w:rPr>
          <w:b/>
          <w:sz w:val="28"/>
          <w:szCs w:val="28"/>
        </w:rPr>
        <w:t>умент</w:t>
      </w:r>
      <w:r w:rsidRPr="00057DE5">
        <w:rPr>
          <w:b/>
          <w:sz w:val="28"/>
          <w:szCs w:val="28"/>
        </w:rPr>
        <w:t>»: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пьеса  (академический концерт)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-полифоническое произведение, крупная форма (зачет)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этюд (технический зачет)</w:t>
      </w:r>
    </w:p>
    <w:p w:rsidR="006E7A14" w:rsidRPr="00057DE5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(зачет)</w:t>
      </w:r>
    </w:p>
    <w:p w:rsidR="006E7A14" w:rsidRPr="00057DE5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«Хор»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сдача партий, исполнение выученного произведения (контрольный урок).</w:t>
      </w:r>
    </w:p>
    <w:p w:rsidR="006E7A14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</w:t>
      </w:r>
      <w:r>
        <w:rPr>
          <w:b/>
          <w:sz w:val="28"/>
          <w:szCs w:val="28"/>
        </w:rPr>
        <w:t>Инструментальны а</w:t>
      </w:r>
      <w:r w:rsidRPr="00057DE5">
        <w:rPr>
          <w:b/>
          <w:sz w:val="28"/>
          <w:szCs w:val="28"/>
        </w:rPr>
        <w:t>нсамбль»:</w:t>
      </w:r>
    </w:p>
    <w:p w:rsidR="006E7A14" w:rsidRDefault="006E7A14" w:rsidP="00B46D92">
      <w:pPr>
        <w:rPr>
          <w:sz w:val="28"/>
          <w:szCs w:val="28"/>
        </w:rPr>
      </w:pPr>
      <w:r w:rsidRPr="00057DE5">
        <w:rPr>
          <w:sz w:val="28"/>
          <w:szCs w:val="28"/>
        </w:rPr>
        <w:t xml:space="preserve">-сдача партий, исполнение выученного </w:t>
      </w:r>
      <w:r>
        <w:rPr>
          <w:sz w:val="28"/>
          <w:szCs w:val="28"/>
        </w:rPr>
        <w:t>произведения в составе ансамбля (контрольный урок)</w:t>
      </w:r>
    </w:p>
    <w:p w:rsidR="006E7A14" w:rsidRDefault="006E7A14" w:rsidP="00B46D92">
      <w:pPr>
        <w:rPr>
          <w:b/>
          <w:sz w:val="28"/>
          <w:szCs w:val="28"/>
        </w:rPr>
      </w:pPr>
      <w:r w:rsidRPr="00C92AE1">
        <w:rPr>
          <w:b/>
          <w:sz w:val="28"/>
          <w:szCs w:val="28"/>
        </w:rPr>
        <w:t>Предмет «</w:t>
      </w:r>
      <w:r>
        <w:rPr>
          <w:b/>
          <w:sz w:val="28"/>
          <w:szCs w:val="28"/>
        </w:rPr>
        <w:t>Фольклорная хореография</w:t>
      </w:r>
      <w:r w:rsidRPr="00C92AE1">
        <w:rPr>
          <w:b/>
          <w:sz w:val="28"/>
          <w:szCs w:val="28"/>
        </w:rPr>
        <w:t>»:</w:t>
      </w:r>
    </w:p>
    <w:p w:rsidR="006E7A14" w:rsidRPr="00B46D92" w:rsidRDefault="006E7A14" w:rsidP="00B46D92">
      <w:pPr>
        <w:rPr>
          <w:sz w:val="28"/>
          <w:szCs w:val="28"/>
        </w:rPr>
      </w:pPr>
      <w:r w:rsidRPr="00B46D92">
        <w:rPr>
          <w:sz w:val="28"/>
          <w:szCs w:val="28"/>
        </w:rPr>
        <w:t xml:space="preserve">- </w:t>
      </w:r>
      <w:r>
        <w:rPr>
          <w:sz w:val="28"/>
          <w:szCs w:val="28"/>
        </w:rPr>
        <w:t>творческий показ (зачет)</w:t>
      </w:r>
    </w:p>
    <w:p w:rsidR="006E7A14" w:rsidRDefault="006E7A14" w:rsidP="00B46D9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«Народное творчество»:</w:t>
      </w:r>
    </w:p>
    <w:p w:rsidR="006E7A14" w:rsidRPr="00B46D92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 xml:space="preserve">- устные и письменные </w:t>
      </w:r>
      <w:r w:rsidRPr="00B46D92">
        <w:rPr>
          <w:sz w:val="28"/>
          <w:szCs w:val="28"/>
        </w:rPr>
        <w:t xml:space="preserve"> задания по теме (зачет)</w:t>
      </w:r>
    </w:p>
    <w:p w:rsidR="006E7A14" w:rsidRPr="00C92AE1" w:rsidRDefault="006E7A14" w:rsidP="00B46D92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три разнохарактерные произведения: пьеса, полифония, обработка и другие варианты для инструментов домра, балалайка, ксилофон (экзамен)</w:t>
      </w:r>
    </w:p>
    <w:p w:rsidR="006E7A14" w:rsidRPr="00057DE5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(экзамен)</w:t>
      </w:r>
    </w:p>
    <w:p w:rsidR="006E7A14" w:rsidRPr="00057DE5" w:rsidRDefault="006E7A14" w:rsidP="00B46D92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«Хор»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сдача партий, исполнение выученного произведения  (зачет).</w:t>
      </w:r>
    </w:p>
    <w:p w:rsidR="006E7A14" w:rsidRDefault="006E7A14" w:rsidP="00B46D9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«Инструментальный а</w:t>
      </w:r>
      <w:r w:rsidRPr="00057DE5">
        <w:rPr>
          <w:b/>
          <w:sz w:val="28"/>
          <w:szCs w:val="28"/>
        </w:rPr>
        <w:t>нсамбль»:</w:t>
      </w:r>
    </w:p>
    <w:p w:rsidR="006E7A14" w:rsidRDefault="006E7A14" w:rsidP="00B46D92">
      <w:pPr>
        <w:rPr>
          <w:sz w:val="28"/>
          <w:szCs w:val="28"/>
        </w:rPr>
      </w:pPr>
      <w:r w:rsidRPr="00057DE5">
        <w:rPr>
          <w:sz w:val="28"/>
          <w:szCs w:val="28"/>
        </w:rPr>
        <w:t xml:space="preserve">-сдача партий, исполнение выученного </w:t>
      </w:r>
      <w:r>
        <w:rPr>
          <w:sz w:val="28"/>
          <w:szCs w:val="28"/>
        </w:rPr>
        <w:t>произведения в составе ансамбля (концертное выступление)</w:t>
      </w:r>
    </w:p>
    <w:p w:rsidR="006E7A14" w:rsidRDefault="006E7A14" w:rsidP="00B46D9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«Фольклорная хореография</w:t>
      </w:r>
      <w:r w:rsidRPr="00C92AE1">
        <w:rPr>
          <w:b/>
          <w:sz w:val="28"/>
          <w:szCs w:val="28"/>
        </w:rPr>
        <w:t>»:</w:t>
      </w:r>
    </w:p>
    <w:p w:rsidR="006E7A14" w:rsidRPr="00616B82" w:rsidRDefault="006E7A14" w:rsidP="00B46D9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16B82">
        <w:rPr>
          <w:sz w:val="28"/>
          <w:szCs w:val="28"/>
        </w:rPr>
        <w:t>творческий показ (экзамен)</w:t>
      </w:r>
    </w:p>
    <w:p w:rsidR="006E7A14" w:rsidRDefault="006E7A14" w:rsidP="00B46D9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«Народное творчество»:</w:t>
      </w:r>
    </w:p>
    <w:p w:rsidR="006E7A14" w:rsidRDefault="006E7A14" w:rsidP="00B46D92">
      <w:pPr>
        <w:rPr>
          <w:sz w:val="28"/>
          <w:szCs w:val="28"/>
        </w:rPr>
      </w:pPr>
      <w:r>
        <w:rPr>
          <w:sz w:val="28"/>
          <w:szCs w:val="28"/>
        </w:rPr>
        <w:t>- р</w:t>
      </w:r>
      <w:r w:rsidRPr="00616B82">
        <w:rPr>
          <w:sz w:val="28"/>
          <w:szCs w:val="28"/>
        </w:rPr>
        <w:t>еферат (экзамен)</w:t>
      </w:r>
    </w:p>
    <w:p w:rsidR="006E7A14" w:rsidRDefault="006E7A14" w:rsidP="00B46D92">
      <w:pPr>
        <w:rPr>
          <w:b/>
          <w:sz w:val="28"/>
          <w:szCs w:val="28"/>
        </w:rPr>
      </w:pPr>
    </w:p>
    <w:p w:rsidR="006E7A14" w:rsidRDefault="006E7A14" w:rsidP="00B46D92">
      <w:pPr>
        <w:rPr>
          <w:b/>
          <w:sz w:val="28"/>
          <w:szCs w:val="28"/>
        </w:rPr>
      </w:pPr>
    </w:p>
    <w:p w:rsidR="006E7A14" w:rsidRDefault="006E7A14" w:rsidP="00B46D92">
      <w:pPr>
        <w:rPr>
          <w:b/>
          <w:sz w:val="28"/>
          <w:szCs w:val="28"/>
        </w:rPr>
      </w:pPr>
    </w:p>
    <w:p w:rsidR="006E7A14" w:rsidRPr="00B36B84" w:rsidRDefault="006E7A14" w:rsidP="00B36B8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B36B84">
        <w:rPr>
          <w:b/>
          <w:sz w:val="28"/>
          <w:szCs w:val="28"/>
        </w:rPr>
        <w:t>Фонды оценочных средств</w:t>
      </w:r>
    </w:p>
    <w:p w:rsidR="006E7A14" w:rsidRPr="00B36B84" w:rsidRDefault="006E7A14" w:rsidP="00B36B84">
      <w:pPr>
        <w:pStyle w:val="NoSpacing"/>
        <w:jc w:val="center"/>
        <w:rPr>
          <w:b/>
          <w:sz w:val="28"/>
          <w:szCs w:val="28"/>
        </w:rPr>
      </w:pPr>
      <w:r w:rsidRPr="00B36B84">
        <w:rPr>
          <w:b/>
          <w:sz w:val="28"/>
          <w:szCs w:val="28"/>
        </w:rPr>
        <w:t>по дополнительной</w:t>
      </w:r>
    </w:p>
    <w:p w:rsidR="006E7A14" w:rsidRPr="00B36B84" w:rsidRDefault="006E7A14" w:rsidP="00B36B84">
      <w:pPr>
        <w:pStyle w:val="NoSpacing"/>
        <w:jc w:val="center"/>
        <w:rPr>
          <w:b/>
          <w:sz w:val="28"/>
          <w:szCs w:val="28"/>
        </w:rPr>
      </w:pPr>
      <w:r w:rsidRPr="00B36B84">
        <w:rPr>
          <w:b/>
          <w:sz w:val="28"/>
          <w:szCs w:val="28"/>
        </w:rPr>
        <w:t>общеразвивающей  программе</w:t>
      </w:r>
    </w:p>
    <w:p w:rsidR="006E7A14" w:rsidRPr="00B36B84" w:rsidRDefault="006E7A14" w:rsidP="00B36B84">
      <w:pPr>
        <w:pStyle w:val="NoSpacing"/>
        <w:jc w:val="center"/>
        <w:rPr>
          <w:b/>
          <w:sz w:val="28"/>
          <w:szCs w:val="28"/>
        </w:rPr>
      </w:pPr>
      <w:r w:rsidRPr="00B36B84">
        <w:rPr>
          <w:b/>
          <w:sz w:val="28"/>
          <w:szCs w:val="28"/>
        </w:rPr>
        <w:t>«Фольклор»</w:t>
      </w:r>
    </w:p>
    <w:p w:rsidR="006E7A14" w:rsidRPr="00B36B84" w:rsidRDefault="006E7A14" w:rsidP="00B36B84">
      <w:pPr>
        <w:pStyle w:val="NoSpacing"/>
        <w:jc w:val="center"/>
        <w:rPr>
          <w:sz w:val="28"/>
          <w:szCs w:val="28"/>
        </w:rPr>
      </w:pPr>
    </w:p>
    <w:p w:rsidR="006E7A14" w:rsidRPr="00136A45" w:rsidRDefault="006E7A14" w:rsidP="00136A45">
      <w:pPr>
        <w:jc w:val="center"/>
        <w:rPr>
          <w:sz w:val="28"/>
          <w:szCs w:val="28"/>
        </w:rPr>
      </w:pPr>
      <w:r w:rsidRPr="00136A45">
        <w:rPr>
          <w:sz w:val="28"/>
          <w:szCs w:val="28"/>
        </w:rPr>
        <w:t>Срок освоения программы 7 лет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42"/>
        <w:gridCol w:w="2906"/>
        <w:gridCol w:w="4709"/>
        <w:gridCol w:w="5123"/>
      </w:tblGrid>
      <w:tr w:rsidR="006E7A14" w:rsidRPr="009D05BA" w:rsidTr="00136A45">
        <w:trPr>
          <w:trHeight w:val="145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Текущая аттестация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Промежуточная аттестация</w:t>
            </w:r>
          </w:p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итоговая</w:t>
            </w:r>
          </w:p>
        </w:tc>
      </w:tr>
      <w:tr w:rsidR="006E7A14" w:rsidRPr="009D05BA" w:rsidTr="00136A45">
        <w:trPr>
          <w:trHeight w:val="145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Фольклорная хореография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Творческий показ.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–отличное знание изучаемого танц номера. Точное и эмоциональное исполнение фигур танца.</w:t>
            </w:r>
          </w:p>
          <w:p w:rsidR="006E7A14" w:rsidRPr="009D05BA" w:rsidRDefault="006E7A14" w:rsidP="00BA6C00">
            <w:r w:rsidRPr="009D05BA">
              <w:rPr>
                <w:b/>
              </w:rPr>
              <w:t xml:space="preserve">4 балла – </w:t>
            </w:r>
            <w:r w:rsidRPr="009D05BA">
              <w:t>допущение некоторых неточностей в исполнении  пляски; понимание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недостаточное знание схемы танцевального номера, неточное и непоследованное исполнение фигур пляски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незнание схемы танцевального номера, плохое владение хореографическими навыками, отсутствие понимания стиля.</w:t>
            </w:r>
          </w:p>
          <w:p w:rsidR="006E7A14" w:rsidRPr="009D05BA" w:rsidRDefault="006E7A14" w:rsidP="00BA6C00"/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танцевального номера наизусть, мастерское овладение хореографическими навыками; передача и яркое вживание в художественный образ танц. Номера.</w:t>
            </w:r>
          </w:p>
          <w:p w:rsidR="006E7A14" w:rsidRPr="009D05BA" w:rsidRDefault="006E7A14" w:rsidP="00BA6C00">
            <w:r w:rsidRPr="009D05BA">
              <w:rPr>
                <w:b/>
              </w:rPr>
              <w:t xml:space="preserve">4 балла – </w:t>
            </w:r>
            <w:r w:rsidRPr="009D05BA">
              <w:t>допущение некоторых неточностей в исполнении танц. Номера; понимание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недостаточное знание схемы танцевального номера, частичное владение хореографическими навыками, понимание художественного образа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незнание схемы танцевального номера, плохое владение хореографическими навыками, отсутствие понимания стиля.</w:t>
            </w:r>
          </w:p>
        </w:tc>
      </w:tr>
      <w:tr w:rsidR="006E7A14" w:rsidRPr="009D05BA" w:rsidTr="00136A45">
        <w:trPr>
          <w:trHeight w:val="145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Народное творчество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5 баллов</w:t>
            </w:r>
            <w:r w:rsidRPr="009D05BA">
              <w:t>– точное знание изучаемого материала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– допущены незначительные ошибки в устном ответе, письменной работе над заданием.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>–неполное владение материалом, ошибочные выводы в работе с материалом; допущены значительные ошибки  при работе с письменным заданием.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>– учащийся не знает материал, задание не выполнено.</w:t>
            </w:r>
          </w:p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выполнены все требования к написанию реферата: обозначена проблема и обоснована её актуальнотсь; сделан анализ различных точек зрения на рассматриваемую проблему, логично изложена собственная позиция, сформулированы выводы; тема раскрыта полностью, выдержан объем, соблюдены требования к оформлению.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>–основные требования к реферату выполнены, но при этом допущены недочеты: неточности в изложении материала, нет логической последовательности в суждениях, не выдержан объем, есть упущения в оформлении.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>–имеются существенные от требований к реферату: тема освещена частично, допущены ошибки в содержании, отсутствуют выводы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нет понимания проблемы.</w:t>
            </w:r>
          </w:p>
        </w:tc>
      </w:tr>
      <w:tr w:rsidR="006E7A14" w:rsidRPr="009D05BA" w:rsidTr="00136A45">
        <w:trPr>
          <w:trHeight w:val="145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Музыкальный инструмент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Академический концерт, зачет.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– отличное исполнения произведения наизусть. Понимание стиля и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Технический зачет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– этюд и гаммы -безупречное исполнение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– этюд и гаммы – исполнение с некоторой ограниченностью технической свободы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исполнение этюда и гамм в медленном темпе с неточностями (поправками)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исполнение этюда, гамм – с остановками, неточностями, плохое владение практическими приемами.</w:t>
            </w:r>
          </w:p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допуцщением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136A45">
        <w:trPr>
          <w:trHeight w:val="14144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Хор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наизусть. Пение в строго размеренном темпе, свободным звуком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большие текстовые и интонационные неточности с зажатым артикуляционным аппаратом при исполнении произведения.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</w:t>
            </w:r>
          </w:p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 с обоснованным темпом, штрихами, понимание стиля, верная фразировка, динамика. Пение в строго размеренном темпе, свободным звуком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аппарата, некоторые стилевые и звуковые неточности: ритмические, штриховые.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некоторые  текстовые и интонационные неточности с зажатым артикуляционным аппаратом при исполнении произведения. Недопонимание характера произведения.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 Отсутствие округлости гласных.</w:t>
            </w:r>
          </w:p>
          <w:p w:rsidR="006E7A14" w:rsidRPr="009D05BA" w:rsidRDefault="006E7A14" w:rsidP="00BA6C00"/>
        </w:tc>
      </w:tr>
      <w:tr w:rsidR="006E7A14" w:rsidRPr="009D05BA" w:rsidTr="00136A45">
        <w:trPr>
          <w:trHeight w:val="145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Инструментальный ансамбль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Контрольный урок 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– отличное:  исполнение произведения по нотам,  слышание  партнера,  общее звучание музыкального произведения. Грамотное применение практических навыков и приемов игры на инструменте, выразительное исполнение.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по нотам (допускается 1 – 2 неточности), хорошее слышание общего  звучания музыкального произведения.  Грамотное применение практических навыков и приемов игры на инструменте.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невыразительное исполнение произведения по нотам с допущением текстовых ошибок и остановок,  плохое слышание  партнеров.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-  незнание нотного  текста, неумение ориентироваться на клавиатуре.</w:t>
            </w:r>
          </w:p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Концертное выступление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– </w:t>
            </w:r>
            <w:r w:rsidRPr="009D05BA">
              <w:t>яркое художественное исполнение в нужном темпе, сбалансированное звучание партий, уверенное владение инструментом, высокий уровень сценической культуры.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художественное исполнение произведения с погрешностями в темпе и технических приемов. Имеются ансамблевые неточности.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слабое невыразительное исполнение с ошибками в тексте, не выравненный звуковой баланс между партнерами, есть расхождения в темпах.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наличие грубых ошибок в тексте, текстовые провалы и остановки, расхождения в темпах между партиями.</w:t>
            </w:r>
          </w:p>
          <w:p w:rsidR="006E7A14" w:rsidRPr="009D05BA" w:rsidRDefault="006E7A14" w:rsidP="00F26814">
            <w:pPr>
              <w:rPr>
                <w:b/>
              </w:rPr>
            </w:pPr>
          </w:p>
        </w:tc>
      </w:tr>
      <w:tr w:rsidR="006E7A14" w:rsidRPr="009D05BA" w:rsidTr="00136A45">
        <w:trPr>
          <w:trHeight w:val="145"/>
        </w:trPr>
        <w:tc>
          <w:tcPr>
            <w:tcW w:w="69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сольфеджио</w:t>
            </w:r>
          </w:p>
        </w:tc>
        <w:tc>
          <w:tcPr>
            <w:tcW w:w="9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безупречное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безупречное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</w:tr>
    </w:tbl>
    <w:p w:rsidR="006E7A14" w:rsidRDefault="006E7A14" w:rsidP="00B36B84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Pr="00057DE5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</w:t>
      </w:r>
      <w:r>
        <w:rPr>
          <w:b/>
          <w:sz w:val="28"/>
          <w:szCs w:val="28"/>
        </w:rPr>
        <w:t>умент</w:t>
      </w:r>
      <w:r w:rsidRPr="00057DE5">
        <w:rPr>
          <w:b/>
          <w:sz w:val="28"/>
          <w:szCs w:val="28"/>
        </w:rPr>
        <w:t>»: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пьеса  (академический концерт)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-две разнохарактерные пьесы (зачет)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этюд (технический зачет)</w:t>
      </w:r>
    </w:p>
    <w:p w:rsidR="006E7A14" w:rsidRPr="00057DE5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(зачет)</w:t>
      </w:r>
    </w:p>
    <w:p w:rsidR="006E7A14" w:rsidRPr="00057DE5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«Хор»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сдача партий, исполнение выученного произведения (контрольный урок).</w:t>
      </w:r>
    </w:p>
    <w:p w:rsidR="006E7A14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</w:t>
      </w:r>
      <w:r>
        <w:rPr>
          <w:b/>
          <w:sz w:val="28"/>
          <w:szCs w:val="28"/>
        </w:rPr>
        <w:t>Инструментальны а</w:t>
      </w:r>
      <w:r w:rsidRPr="00057DE5">
        <w:rPr>
          <w:b/>
          <w:sz w:val="28"/>
          <w:szCs w:val="28"/>
        </w:rPr>
        <w:t>нсамбль»:</w:t>
      </w:r>
    </w:p>
    <w:p w:rsidR="006E7A14" w:rsidRDefault="006E7A14" w:rsidP="00B36B84">
      <w:pPr>
        <w:rPr>
          <w:sz w:val="28"/>
          <w:szCs w:val="28"/>
        </w:rPr>
      </w:pPr>
      <w:r w:rsidRPr="00057DE5">
        <w:rPr>
          <w:sz w:val="28"/>
          <w:szCs w:val="28"/>
        </w:rPr>
        <w:t xml:space="preserve">-сдача партий, исполнение выученного </w:t>
      </w:r>
      <w:r>
        <w:rPr>
          <w:sz w:val="28"/>
          <w:szCs w:val="28"/>
        </w:rPr>
        <w:t>произведения в составе ансамбля(контрольный урок)</w:t>
      </w:r>
    </w:p>
    <w:p w:rsidR="006E7A14" w:rsidRDefault="006E7A14" w:rsidP="00B36B84">
      <w:pPr>
        <w:rPr>
          <w:b/>
          <w:sz w:val="28"/>
          <w:szCs w:val="28"/>
        </w:rPr>
      </w:pPr>
      <w:r w:rsidRPr="00C92AE1">
        <w:rPr>
          <w:b/>
          <w:sz w:val="28"/>
          <w:szCs w:val="28"/>
        </w:rPr>
        <w:t>Предмет «</w:t>
      </w:r>
      <w:r>
        <w:rPr>
          <w:b/>
          <w:sz w:val="28"/>
          <w:szCs w:val="28"/>
        </w:rPr>
        <w:t>Фольклорная хореография</w:t>
      </w:r>
      <w:r w:rsidRPr="00C92AE1">
        <w:rPr>
          <w:b/>
          <w:sz w:val="28"/>
          <w:szCs w:val="28"/>
        </w:rPr>
        <w:t>»:</w:t>
      </w:r>
    </w:p>
    <w:p w:rsidR="006E7A14" w:rsidRPr="00B46D92" w:rsidRDefault="006E7A14" w:rsidP="00B36B84">
      <w:pPr>
        <w:rPr>
          <w:sz w:val="28"/>
          <w:szCs w:val="28"/>
        </w:rPr>
      </w:pPr>
      <w:r w:rsidRPr="00B46D92">
        <w:rPr>
          <w:sz w:val="28"/>
          <w:szCs w:val="28"/>
        </w:rPr>
        <w:t xml:space="preserve">- </w:t>
      </w:r>
      <w:r>
        <w:rPr>
          <w:sz w:val="28"/>
          <w:szCs w:val="28"/>
        </w:rPr>
        <w:t>творческий показ (зачет)</w:t>
      </w:r>
    </w:p>
    <w:p w:rsidR="006E7A14" w:rsidRDefault="006E7A14" w:rsidP="00B3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«Народное творчество»:</w:t>
      </w:r>
    </w:p>
    <w:p w:rsidR="006E7A14" w:rsidRPr="00B46D92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 xml:space="preserve">- устные и письменные </w:t>
      </w:r>
      <w:r w:rsidRPr="00B46D92">
        <w:rPr>
          <w:sz w:val="28"/>
          <w:szCs w:val="28"/>
        </w:rPr>
        <w:t xml:space="preserve"> задания по теме (зачет)</w:t>
      </w:r>
    </w:p>
    <w:p w:rsidR="006E7A14" w:rsidRPr="00C92AE1" w:rsidRDefault="006E7A14" w:rsidP="00B36B84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три разнохарактерные произведения: пьеса, полифония, обработка и другие варианты для инструментов домра, балалайка, ксилофон (экзамен)</w:t>
      </w:r>
    </w:p>
    <w:p w:rsidR="006E7A14" w:rsidRPr="00057DE5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(экзамен)</w:t>
      </w:r>
    </w:p>
    <w:p w:rsidR="006E7A14" w:rsidRPr="00057DE5" w:rsidRDefault="006E7A14" w:rsidP="00B36B84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«Хор»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сдача партий, исполнение выученного произведения  (зачет).</w:t>
      </w:r>
    </w:p>
    <w:p w:rsidR="006E7A14" w:rsidRDefault="006E7A14" w:rsidP="00B3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«Инструментальный а</w:t>
      </w:r>
      <w:r w:rsidRPr="00057DE5">
        <w:rPr>
          <w:b/>
          <w:sz w:val="28"/>
          <w:szCs w:val="28"/>
        </w:rPr>
        <w:t>нсамбль»:</w:t>
      </w:r>
    </w:p>
    <w:p w:rsidR="006E7A14" w:rsidRDefault="006E7A14" w:rsidP="00B36B84">
      <w:pPr>
        <w:rPr>
          <w:sz w:val="28"/>
          <w:szCs w:val="28"/>
        </w:rPr>
      </w:pPr>
      <w:r w:rsidRPr="00057DE5">
        <w:rPr>
          <w:sz w:val="28"/>
          <w:szCs w:val="28"/>
        </w:rPr>
        <w:t xml:space="preserve">-сдача партий, исполнение выученного </w:t>
      </w:r>
      <w:r>
        <w:rPr>
          <w:sz w:val="28"/>
          <w:szCs w:val="28"/>
        </w:rPr>
        <w:t>произведения в составе ансамбля (концертное выступление)</w:t>
      </w:r>
    </w:p>
    <w:p w:rsidR="006E7A14" w:rsidRDefault="006E7A14" w:rsidP="00B3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«Фольклорная хореография</w:t>
      </w:r>
      <w:r w:rsidRPr="00C92AE1">
        <w:rPr>
          <w:b/>
          <w:sz w:val="28"/>
          <w:szCs w:val="28"/>
        </w:rPr>
        <w:t>»:</w:t>
      </w:r>
    </w:p>
    <w:p w:rsidR="006E7A14" w:rsidRPr="00616B82" w:rsidRDefault="006E7A14" w:rsidP="00B36B8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16B82">
        <w:rPr>
          <w:sz w:val="28"/>
          <w:szCs w:val="28"/>
        </w:rPr>
        <w:t>творческий показ (экзамен)</w:t>
      </w:r>
    </w:p>
    <w:p w:rsidR="006E7A14" w:rsidRDefault="006E7A14" w:rsidP="00B36B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«Народное творчество»:</w:t>
      </w:r>
    </w:p>
    <w:p w:rsidR="006E7A14" w:rsidRDefault="006E7A14" w:rsidP="00B36B84">
      <w:pPr>
        <w:rPr>
          <w:sz w:val="28"/>
          <w:szCs w:val="28"/>
        </w:rPr>
      </w:pPr>
      <w:r>
        <w:rPr>
          <w:sz w:val="28"/>
          <w:szCs w:val="28"/>
        </w:rPr>
        <w:t>- р</w:t>
      </w:r>
      <w:r w:rsidRPr="00616B82">
        <w:rPr>
          <w:sz w:val="28"/>
          <w:szCs w:val="28"/>
        </w:rPr>
        <w:t>еферат (экзамен)</w:t>
      </w:r>
    </w:p>
    <w:p w:rsidR="006E7A14" w:rsidRDefault="006E7A14" w:rsidP="00B36B84">
      <w:pPr>
        <w:rPr>
          <w:sz w:val="28"/>
          <w:szCs w:val="28"/>
        </w:rPr>
      </w:pPr>
    </w:p>
    <w:p w:rsidR="006E7A14" w:rsidRPr="00EC3EB7" w:rsidRDefault="006E7A14" w:rsidP="00136A45">
      <w:pPr>
        <w:pStyle w:val="Default"/>
        <w:numPr>
          <w:ilvl w:val="0"/>
          <w:numId w:val="8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267046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26704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26704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«Ранней профессиональной ориентации» </w:t>
      </w:r>
    </w:p>
    <w:p w:rsidR="006E7A14" w:rsidRPr="00EC3EB7" w:rsidRDefault="006E7A14" w:rsidP="00267046">
      <w:pPr>
        <w:pStyle w:val="Default"/>
        <w:jc w:val="center"/>
        <w:rPr>
          <w:sz w:val="28"/>
          <w:szCs w:val="28"/>
        </w:rPr>
      </w:pPr>
    </w:p>
    <w:p w:rsidR="006E7A14" w:rsidRPr="004A7670" w:rsidRDefault="006E7A14" w:rsidP="004A7670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1год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06"/>
        <w:gridCol w:w="2761"/>
        <w:gridCol w:w="5229"/>
        <w:gridCol w:w="5084"/>
      </w:tblGrid>
      <w:tr w:rsidR="006E7A14" w:rsidRPr="009D05BA" w:rsidTr="00136A45">
        <w:trPr>
          <w:trHeight w:val="146"/>
        </w:trPr>
        <w:tc>
          <w:tcPr>
            <w:tcW w:w="577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Текущая аттестация</w:t>
            </w:r>
          </w:p>
        </w:tc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0069EF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итоговая</w:t>
            </w:r>
          </w:p>
        </w:tc>
      </w:tr>
      <w:tr w:rsidR="006E7A14" w:rsidRPr="009D05BA" w:rsidTr="00136A45">
        <w:trPr>
          <w:trHeight w:val="146"/>
        </w:trPr>
        <w:tc>
          <w:tcPr>
            <w:tcW w:w="577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Музыкальный инструмент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Прослушивания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исполнения произведения наизусть. Понимание стиля и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BA6C00"/>
        </w:tc>
        <w:tc>
          <w:tcPr>
            <w:tcW w:w="1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допуцщением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136A45">
        <w:trPr>
          <w:trHeight w:val="146"/>
        </w:trPr>
        <w:tc>
          <w:tcPr>
            <w:tcW w:w="577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сольфеджио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 xml:space="preserve">Текущий контроль отражает </w:t>
            </w:r>
          </w:p>
          <w:p w:rsidR="006E7A14" w:rsidRPr="009D05BA" w:rsidRDefault="006E7A14" w:rsidP="00BA6C00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BA6C00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безупречное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BA6C00">
            <w:r w:rsidRPr="009D05BA">
              <w:rPr>
                <w:b/>
              </w:rPr>
              <w:t>5 баллов</w:t>
            </w:r>
            <w:r w:rsidRPr="009D05BA">
              <w:t>- безупречное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</w:tr>
      <w:tr w:rsidR="006E7A14" w:rsidRPr="009D05BA" w:rsidTr="00136A45">
        <w:trPr>
          <w:trHeight w:val="146"/>
        </w:trPr>
        <w:tc>
          <w:tcPr>
            <w:tcW w:w="577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BA6C00">
            <w:r w:rsidRPr="009D05BA">
              <w:t>Музыкальная литература</w:t>
            </w:r>
          </w:p>
        </w:tc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267046">
            <w:r w:rsidRPr="009D05BA">
              <w:t xml:space="preserve">Текущий контроль отражает </w:t>
            </w:r>
          </w:p>
          <w:p w:rsidR="006E7A14" w:rsidRPr="009D05BA" w:rsidRDefault="006E7A14" w:rsidP="00267046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267046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267046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267046">
            <w:r w:rsidRPr="009D05BA">
              <w:rPr>
                <w:b/>
              </w:rPr>
              <w:t xml:space="preserve">5 баллов - </w:t>
            </w:r>
            <w:r w:rsidRPr="009D05BA">
              <w:t>материал усвоен в полном объеме, изложен логично, что свидетельствует об отличном знании излагаемой темы. Музыкальный материал усвоен полностью(муз. викторина).</w:t>
            </w:r>
          </w:p>
          <w:p w:rsidR="006E7A14" w:rsidRPr="009D05BA" w:rsidRDefault="006E7A14" w:rsidP="00267046">
            <w:r w:rsidRPr="009D05BA">
              <w:rPr>
                <w:b/>
              </w:rPr>
              <w:t>4 балла</w:t>
            </w:r>
            <w:r w:rsidRPr="009D05BA">
              <w:t xml:space="preserve"> -  хорошее знание материала, в изложении нет последовательности. Применены все требуемые знания и умения. Допускаются 2 ошибки в музыкальном материале ( муз.викторина)</w:t>
            </w:r>
          </w:p>
          <w:p w:rsidR="006E7A14" w:rsidRPr="009D05BA" w:rsidRDefault="006E7A14" w:rsidP="00267046">
            <w:r w:rsidRPr="009D05BA">
              <w:rPr>
                <w:b/>
              </w:rPr>
              <w:t>3 балла</w:t>
            </w:r>
            <w:r w:rsidRPr="009D05BA">
              <w:t xml:space="preserve"> -  слабое знание и понимание излагаемой темы, имеются пробелы в усвоении материала, речь скудная. В музыкальном материале допущены значительные ошибки (муз.викторина).</w:t>
            </w:r>
          </w:p>
          <w:p w:rsidR="006E7A14" w:rsidRPr="009D05BA" w:rsidRDefault="006E7A14" w:rsidP="00267046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слабое знание и понимание темы. Речь с остановками, плохое владение музыкальным материалом (4-5 ошибок муз.викторина).</w:t>
            </w:r>
          </w:p>
          <w:p w:rsidR="006E7A14" w:rsidRPr="009D05BA" w:rsidRDefault="006E7A14" w:rsidP="00267046">
            <w:pPr>
              <w:rPr>
                <w:b/>
              </w:rPr>
            </w:pPr>
          </w:p>
        </w:tc>
        <w:tc>
          <w:tcPr>
            <w:tcW w:w="1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BA6C00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BA6C00">
            <w:r w:rsidRPr="009D05BA">
              <w:rPr>
                <w:b/>
              </w:rPr>
              <w:t xml:space="preserve">5 баллов – </w:t>
            </w:r>
            <w:r w:rsidRPr="009D05BA">
              <w:t>яркий, выразительный ответ с использованием дополнительной литературы и проявлением творческой инициативы при выполнении работы. Свободное владение музыкальным материалом (муз.викторина)</w:t>
            </w:r>
          </w:p>
          <w:p w:rsidR="006E7A14" w:rsidRPr="009D05BA" w:rsidRDefault="006E7A14" w:rsidP="00BA6C00">
            <w:r w:rsidRPr="009D05BA">
              <w:rPr>
                <w:b/>
              </w:rPr>
              <w:t>4 балла</w:t>
            </w:r>
            <w:r w:rsidRPr="009D05BA">
              <w:t xml:space="preserve"> – прочные знания и достаточно глубокое понимание изучаемой темы, умение пользоваться терминами и понятиями, хорошая речь, но допущены 1 – 2неточности или 1 ошибка в ответе. Допускается 2 неточности или ошибки в музыкальном материале(муз. викторина).</w:t>
            </w:r>
          </w:p>
          <w:p w:rsidR="006E7A14" w:rsidRPr="009D05BA" w:rsidRDefault="006E7A14" w:rsidP="00BA6C00">
            <w:r w:rsidRPr="009D05BA">
              <w:rPr>
                <w:b/>
              </w:rPr>
              <w:t>3 балла</w:t>
            </w:r>
            <w:r w:rsidRPr="009D05BA">
              <w:t xml:space="preserve"> -  тема раскрыта частично, ответ недостаточно полный, непоследовательный, допущены ошибки в изложении материала. Недостаточное владение муз.материалом , 3 – 4 ошибки (муз. викторина).</w:t>
            </w:r>
          </w:p>
          <w:p w:rsidR="006E7A14" w:rsidRPr="009D05BA" w:rsidRDefault="006E7A14" w:rsidP="00BA6C00">
            <w:r w:rsidRPr="009D05BA">
              <w:rPr>
                <w:b/>
              </w:rPr>
              <w:t>2 балла</w:t>
            </w:r>
            <w:r w:rsidRPr="009D05BA">
              <w:t xml:space="preserve"> – тема раскрыта частично, слабое понимание темы, речь путаная с остановками. Плохое владение муз.материалом (5 ошибок)</w:t>
            </w:r>
          </w:p>
        </w:tc>
      </w:tr>
    </w:tbl>
    <w:p w:rsidR="006E7A14" w:rsidRDefault="006E7A14" w:rsidP="00267046">
      <w:pPr>
        <w:rPr>
          <w:b/>
          <w:sz w:val="28"/>
          <w:szCs w:val="28"/>
        </w:rPr>
      </w:pPr>
    </w:p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Pr="00057DE5" w:rsidRDefault="006E7A14" w:rsidP="00267046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первое  - полифония крупная форма  (прослушивание)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второе  - две разнохарактерные пьесы, этюд.(прослушивание)</w:t>
      </w:r>
    </w:p>
    <w:p w:rsidR="006E7A14" w:rsidRPr="00057DE5" w:rsidRDefault="006E7A14" w:rsidP="00267046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(контрольный урок)</w:t>
      </w:r>
    </w:p>
    <w:p w:rsidR="006E7A14" w:rsidRPr="00057DE5" w:rsidRDefault="006E7A14" w:rsidP="00267046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(контрольный урок)</w:t>
      </w:r>
    </w:p>
    <w:p w:rsidR="006E7A14" w:rsidRPr="00C92AE1" w:rsidRDefault="006E7A14" w:rsidP="00267046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267046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-полифоническое произведение, крупная форма, 2 разнохарактерные пьесы, этюд  по инструменту фортепиано(экзамен)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произведение, крупная форма или обработка, 2 разнохарактерные пьесы , этюд по инструменту баян, аккордеон (экзамен)</w:t>
      </w:r>
    </w:p>
    <w:p w:rsidR="006E7A14" w:rsidRPr="00057DE5" w:rsidRDefault="006E7A14" w:rsidP="00267046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(контрольный урок)</w:t>
      </w:r>
    </w:p>
    <w:p w:rsidR="006E7A14" w:rsidRPr="00057DE5" w:rsidRDefault="006E7A14" w:rsidP="00267046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267046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(зачет)</w:t>
      </w:r>
    </w:p>
    <w:p w:rsidR="006E7A14" w:rsidRDefault="006E7A14" w:rsidP="00B36B84">
      <w:pPr>
        <w:rPr>
          <w:sz w:val="28"/>
          <w:szCs w:val="28"/>
        </w:rPr>
      </w:pPr>
    </w:p>
    <w:p w:rsidR="006E7A14" w:rsidRPr="00EC3EB7" w:rsidRDefault="006E7A14" w:rsidP="00E85EED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E85EED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E85EE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E85EE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«Инструментальное музицирование» </w:t>
      </w:r>
    </w:p>
    <w:p w:rsidR="006E7A14" w:rsidRPr="00EC3EB7" w:rsidRDefault="006E7A14" w:rsidP="00E85EED">
      <w:pPr>
        <w:pStyle w:val="Default"/>
        <w:jc w:val="center"/>
        <w:rPr>
          <w:sz w:val="28"/>
          <w:szCs w:val="28"/>
        </w:rPr>
      </w:pPr>
    </w:p>
    <w:p w:rsidR="006E7A14" w:rsidRPr="004A7670" w:rsidRDefault="006E7A14" w:rsidP="004A7670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7 лет</w:t>
      </w:r>
    </w:p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16"/>
        <w:gridCol w:w="2677"/>
        <w:gridCol w:w="5085"/>
        <w:gridCol w:w="4944"/>
      </w:tblGrid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Текущая аттестация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итоговая</w:t>
            </w: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Музыкальный инструмент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  <w:rPr>
                <w:b/>
              </w:rPr>
            </w:pPr>
            <w:r w:rsidRPr="009D05BA">
              <w:rPr>
                <w:b/>
              </w:rPr>
              <w:t>Академический концерт, зачет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– отличное исполнения произведения наизусть. Понимание стиля и художественного образа.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Технический зачет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>– этюд  -безупречное исполнение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этюд  – исполнение с некоторой ограниченностью технической свободы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исполнение этюда  в медленном темпе с неточностями (поправками)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исполнение этюда – с остановками, неточностями, плохое владение практическими приемами.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допуцщением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сольфеджио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>- отличное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>- отличное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Практикум по сольфеджио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85EED">
            <w:r w:rsidRPr="009D05BA">
              <w:t xml:space="preserve">Текущий контроль отражает </w:t>
            </w:r>
          </w:p>
          <w:p w:rsidR="006E7A14" w:rsidRPr="009D05BA" w:rsidRDefault="006E7A14" w:rsidP="00E85EED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85EED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85EED">
            <w:r w:rsidRPr="009D05BA">
              <w:rPr>
                <w:b/>
              </w:rPr>
              <w:t xml:space="preserve">5 баллов </w:t>
            </w:r>
            <w:r w:rsidRPr="009D05BA">
              <w:t>–отличное исполнение работы по сочинению на заданный ритм и текст. Верный подбор мелодии и аккомпанемента. Творческое начало в сочинении мелодии к заданному аккомпанементу (понимание жанровых особенностей аккомпанемента). Безупречная игра аккордовых последовательностей по буквенной системе. Умение переложить вокальное произведение в инструментальное. Чистое пение с собственным аккомпанементом.</w:t>
            </w:r>
          </w:p>
          <w:p w:rsidR="006E7A14" w:rsidRPr="009D05BA" w:rsidRDefault="006E7A14" w:rsidP="00306E6F">
            <w:r w:rsidRPr="009D05BA">
              <w:rPr>
                <w:b/>
              </w:rPr>
              <w:t>4 балла</w:t>
            </w:r>
            <w:r w:rsidRPr="009D05BA">
              <w:t>–незначительные ошибки в исполнении работы по сочинению на заданный ритм и  текст. Верный подбор мелодии и аккомпанемента. Логичное  сочинение  мелодии к заданному аккомпанементу (понимание жанровых особенностей аккомпанемента). В  игре аккордовых последовательностей по буквенной системе допущены 1 – 2 неточности. Умение переложить вокальное произведение в инструментальное. Чистое пение с собственным аккомпанементом (допускается 1 – 2 неточности).</w:t>
            </w:r>
          </w:p>
          <w:p w:rsidR="006E7A14" w:rsidRPr="009D05BA" w:rsidRDefault="006E7A14" w:rsidP="00AA07BE">
            <w:r w:rsidRPr="009D05BA">
              <w:rPr>
                <w:b/>
              </w:rPr>
              <w:t>3 балла</w:t>
            </w:r>
            <w:r w:rsidRPr="009D05BA">
              <w:t xml:space="preserve"> – многочисленные ошибки в исполнении работы по сочинению на заданный ритм и  текст (3-4 ошибки). В подборе мелодии и аккомпанемента допущены ошибки (2 – 3 ошибки).</w:t>
            </w:r>
          </w:p>
          <w:p w:rsidR="006E7A14" w:rsidRPr="009D05BA" w:rsidRDefault="006E7A14" w:rsidP="00AA07BE">
            <w:r w:rsidRPr="009D05BA">
              <w:t>Нет понимания жанровых особенностей в  сочинении  мелодии к заданному аккомпанементу.  В  игре аккордовых последовательностей по буквенной системе допущены 2 - 3 ошибки. Затруднения  в переложении  вокального произведения в инструментальное. В  пении  с собственным аккомпанементом  допущены значительные интонационные  ошибки и неточности.</w:t>
            </w:r>
          </w:p>
          <w:p w:rsidR="006E7A14" w:rsidRPr="009D05BA" w:rsidRDefault="006E7A14" w:rsidP="00E85EED">
            <w:r w:rsidRPr="009D05BA">
              <w:rPr>
                <w:b/>
              </w:rPr>
              <w:t xml:space="preserve"> 2 балла</w:t>
            </w:r>
            <w:r w:rsidRPr="009D05BA">
              <w:t xml:space="preserve"> -  неумение  применения на практике полученных в базовом курсе (сольфеджио) знаний и навыков: неуверенное  чтение нот с листа одноголосных мелодий и инструментального сопровождения, слабое представление о подборе аккомпанемента по буквенной системе или полное незнание буквенной системы, плохое  владение навыками сочинения и записей мелодий (незнание тональностей, ошибки в размере, штилях и др).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5 баллов </w:t>
            </w:r>
            <w:r w:rsidRPr="009D05BA">
              <w:t>–отличное умение применения на практике полученных в базовом курсе (сольфеджио) знаний и навыков: развитие всех сторон музыкального слуха, чтение нот с листа одноголосных мелодий и инструментального сопровождения, подбор аккомпанемента по буквенной системе, умение фактурного варьирования аккомпанемента, владение навыками сочинения и записей мелодий.</w:t>
            </w:r>
          </w:p>
          <w:p w:rsidR="006E7A14" w:rsidRPr="009D05BA" w:rsidRDefault="006E7A14" w:rsidP="002A421E">
            <w:r w:rsidRPr="009D05BA">
              <w:rPr>
                <w:b/>
              </w:rPr>
              <w:t>4 балла</w:t>
            </w:r>
            <w:r w:rsidRPr="009D05BA">
              <w:t>-хорошее умение применения на практике полученных в базовом курсе (сольфеджио) знаний и навыков: в слуховом анализе допускается 1-2 неточности, точное интонирование  одноголосных мелодий (допускаются 1 – 2 неточности или 1 ошибка), не совсем точный подбор аккомпанемента по буквенной системе, неуверенное исполнение подобранного аккомпанемента, владение навыками сочинения и записей мелодий.</w:t>
            </w:r>
          </w:p>
          <w:p w:rsidR="006E7A14" w:rsidRPr="009D05BA" w:rsidRDefault="006E7A14" w:rsidP="002A421E">
            <w:r w:rsidRPr="009D05BA">
              <w:rPr>
                <w:b/>
              </w:rPr>
              <w:t>3 балла</w:t>
            </w:r>
            <w:r w:rsidRPr="009D05BA">
              <w:t xml:space="preserve"> – допущены 2-3 неточности в слуховом анализе. Невыразительное и неточное интонирование прочитанной с листа мелодии, в гармонизации мелодии допущены существенные ошибки, в подборе аккомпанемента по буквенной системе допущены 1 – 2 неточности или 1 ошибка. Слабое владение навыками слухового анализа и анализа нотного текста.</w:t>
            </w:r>
          </w:p>
          <w:p w:rsidR="006E7A14" w:rsidRPr="009D05BA" w:rsidRDefault="006E7A14" w:rsidP="00306E6F">
            <w:r w:rsidRPr="009D05BA">
              <w:rPr>
                <w:b/>
              </w:rPr>
              <w:t>2 балла</w:t>
            </w:r>
            <w:r w:rsidRPr="009D05BA">
              <w:t xml:space="preserve"> – неумение  применения на практике полученных в базовом курсе (сольфеджио) знаний и навыков: неуверенное  чтение нот с листа одноголосных мелодий и инструментального сопровождения, слабое представление о подборе аккомпанемента по буквенной системе или полное незнание буквенной системы, плохое  владение навыками сочинения и записей мелодий (незнание тональностей, ошибки в размере, штилях и др).</w:t>
            </w:r>
          </w:p>
          <w:p w:rsidR="006E7A14" w:rsidRPr="009D05BA" w:rsidRDefault="006E7A14" w:rsidP="002A421E"/>
          <w:p w:rsidR="006E7A14" w:rsidRPr="009D05BA" w:rsidRDefault="006E7A14" w:rsidP="00E46B9E">
            <w:pPr>
              <w:rPr>
                <w:b/>
              </w:rPr>
            </w:pP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Аккомпанемент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AA07BE">
            <w:r w:rsidRPr="009D05BA">
              <w:t xml:space="preserve">Текущий контроль отражает </w:t>
            </w:r>
          </w:p>
          <w:p w:rsidR="006E7A14" w:rsidRPr="009D05BA" w:rsidRDefault="006E7A14" w:rsidP="00AA07B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AA07B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6D3844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6D3844">
            <w:r w:rsidRPr="009D05BA">
              <w:rPr>
                <w:b/>
              </w:rPr>
              <w:t xml:space="preserve">5 баллов -  </w:t>
            </w:r>
            <w:r w:rsidRPr="009D05BA">
              <w:t>отличное знание своей партиинаизусть,безупречное обладание умением согласовывать свою партию с партией партнёра (ритмически, темпово – динамически и гармонически). Безупречное владение навыком быстрого реагирования на изменения в игре или пении партнера, умение подхватывать свою партию в любой момент (быстрая реакция на ошибки партнера)</w:t>
            </w:r>
          </w:p>
          <w:p w:rsidR="006E7A14" w:rsidRPr="009D05BA" w:rsidRDefault="006E7A14" w:rsidP="006D3844">
            <w:r w:rsidRPr="009D05BA">
              <w:rPr>
                <w:b/>
              </w:rPr>
              <w:t>4 балла</w:t>
            </w:r>
            <w:r w:rsidRPr="009D05BA">
              <w:t xml:space="preserve"> –хорошее знание своей партиинаизусть,  обладание умением согласовывать свою партию с партией партнёра (ритмически, темпово – динамически и гармонически- допускаются 1 – 2 неточности в аккомпанементе) Во  владении навыком быстрого реагирования на изменения в игре партнера  допускается 1 – 2 неточности.</w:t>
            </w:r>
          </w:p>
          <w:p w:rsidR="006E7A14" w:rsidRPr="009D05BA" w:rsidRDefault="006E7A14" w:rsidP="006D3844">
            <w:r w:rsidRPr="009D05BA">
              <w:rPr>
                <w:b/>
              </w:rPr>
              <w:t>3 балла</w:t>
            </w:r>
            <w:r w:rsidRPr="009D05BA">
              <w:t xml:space="preserve"> – допускаются 1 -2 неточности, ошибки в исполнении партии наизусть, недостаточное умение в согласовании своей партии с партнером (расхождения в тексте, неодновременные вступления в различных местах произведения), невыразительное аккомпанирование или игра заглушающая  ведущую  партию произведения.</w:t>
            </w:r>
          </w:p>
          <w:p w:rsidR="006E7A14" w:rsidRPr="009D05BA" w:rsidRDefault="006E7A14" w:rsidP="006D3844">
            <w:r w:rsidRPr="009D05BA">
              <w:rPr>
                <w:b/>
              </w:rPr>
              <w:t>2 балла</w:t>
            </w:r>
            <w:r w:rsidRPr="009D05BA">
              <w:t xml:space="preserve"> – плохое знание текста произведения наизусть, многочисленные остановки, плохое согласование своей партии с партнером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D93B9B">
            <w:r w:rsidRPr="009D05BA">
              <w:rPr>
                <w:b/>
              </w:rPr>
              <w:t xml:space="preserve">5 баллов -  </w:t>
            </w:r>
            <w:r w:rsidRPr="009D05BA">
              <w:t>отличное знание своей партиинаизусть,безупречное обладание умением согласовывать свою партию с партией партнёра (ритмически, темпово – динамически и гармонически). Безупречное владение навыком быстрого реагирования на изменения в игре или пении партнера, умение подхватывать свою партию в любой момент (быстрая реакция на ошибки партнера)</w:t>
            </w:r>
          </w:p>
          <w:p w:rsidR="006E7A14" w:rsidRPr="009D05BA" w:rsidRDefault="006E7A14" w:rsidP="006D3844">
            <w:r w:rsidRPr="009D05BA">
              <w:rPr>
                <w:b/>
              </w:rPr>
              <w:t>4 балла</w:t>
            </w:r>
            <w:r w:rsidRPr="009D05BA">
              <w:t xml:space="preserve"> –хорошее знание своей партиинаизусть,  обладание умением согласовывать свою партию с партией партнёра (ритмически, темпово – динамически и гармонически- допускаются 1 – 2 неточности в аккомпанементе) Во  владении навыком быстрого реагирования на изменения в игре партнера  допускается 1 – 2 неточности.</w:t>
            </w:r>
          </w:p>
          <w:p w:rsidR="006E7A14" w:rsidRPr="009D05BA" w:rsidRDefault="006E7A14" w:rsidP="006D3844">
            <w:r w:rsidRPr="009D05BA">
              <w:rPr>
                <w:b/>
              </w:rPr>
              <w:t>3 балла</w:t>
            </w:r>
            <w:r w:rsidRPr="009D05BA">
              <w:t xml:space="preserve"> – допускаются 1 -2 неточности, ошибки в исполнении партии наизусть, недостаточное умение в согласовании своей партии с партнером (расхождения в тексте, неодновременные вступления в различных местах произведения), невыразительное аккомпанирование или игра заглушающая  ведущую  партию произведения.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плохое знание текста произведения наизусть, многочисленные остановки, плохое согласование своей партии с партнером.</w:t>
            </w: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Игра в ансамбле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CC34B4">
            <w:r w:rsidRPr="009D05BA">
              <w:t xml:space="preserve">Текущий контроль отражает </w:t>
            </w:r>
          </w:p>
          <w:p w:rsidR="006E7A14" w:rsidRPr="009D05BA" w:rsidRDefault="006E7A14" w:rsidP="00CC34B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CC34B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6D3844">
            <w:pPr>
              <w:jc w:val="center"/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6D3844">
            <w:r w:rsidRPr="009D05BA">
              <w:rPr>
                <w:b/>
              </w:rPr>
              <w:t xml:space="preserve">5 баллов - </w:t>
            </w:r>
            <w:r w:rsidRPr="009D05BA">
              <w:t>отличное знание своей партиинаизусть, безупречное обладание умением согласовывать свою партию с партией партнёра (ритмически, темпово – динамически и гармонически). Безупречное владение навыком быстрого реагирования на изменения в игре партнера, умение подхватывать свою партию в любой момент (быстрая реакция на ошибки партнера)</w:t>
            </w:r>
          </w:p>
          <w:p w:rsidR="006E7A14" w:rsidRPr="009D05BA" w:rsidRDefault="006E7A14" w:rsidP="006D3844">
            <w:r w:rsidRPr="009D05BA">
              <w:rPr>
                <w:b/>
              </w:rPr>
              <w:t>4 балла</w:t>
            </w:r>
            <w:r w:rsidRPr="009D05BA">
              <w:t xml:space="preserve"> – знание своей партиинаизусть,  обладание умением согласовывать свою партию с партией партнёра (ритмически, темпово – динамически и гармонически- допускаются 1 – 2 неточности в ансамбле) Во  владении навыком быстрого реагирования на изменения в игре партнера  допускается 1 – 2 неточности.</w:t>
            </w:r>
          </w:p>
          <w:p w:rsidR="006E7A14" w:rsidRPr="009D05BA" w:rsidRDefault="006E7A14" w:rsidP="006D3844">
            <w:r w:rsidRPr="009D05BA">
              <w:rPr>
                <w:b/>
              </w:rPr>
              <w:t>3 балла</w:t>
            </w:r>
            <w:r w:rsidRPr="009D05BA">
              <w:t xml:space="preserve"> – допускаются 1 -2 неточности, ошибки в исполнении партии наизусть, недостаточное умение в согласовании своей партии с партнером (расхождения в тексте, неодновременные вступления в различных местах произведения), невыразительное исполнение произведения.</w:t>
            </w:r>
          </w:p>
          <w:p w:rsidR="006E7A14" w:rsidRPr="009D05BA" w:rsidRDefault="006E7A14" w:rsidP="004A7670">
            <w:r w:rsidRPr="009D05BA">
              <w:rPr>
                <w:b/>
              </w:rPr>
              <w:t>2 балла</w:t>
            </w:r>
            <w:r w:rsidRPr="009D05BA">
              <w:t xml:space="preserve"> – плохое знание текста произведения наизусть, многочисленные остановки, плохое согласование своей партии с партнером.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6D3844">
            <w:pPr>
              <w:jc w:val="center"/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5 баллов - </w:t>
            </w:r>
            <w:r w:rsidRPr="009D05BA">
              <w:t>отличное знание своей партиинаизусть, безупречное обладание умением согласовывать свою партию с партией партнёра (ритмически, темпово – динамически и гармонически). Безупречное владение навыком быстрого реагирования на изменения в игре партнера, умение подхватывать свою партию в любой момент (быстрая реакция на ошибки партнера)</w:t>
            </w:r>
          </w:p>
          <w:p w:rsidR="006E7A14" w:rsidRPr="009D05BA" w:rsidRDefault="006E7A14" w:rsidP="00D93B9B">
            <w:r w:rsidRPr="009D05BA">
              <w:rPr>
                <w:b/>
              </w:rPr>
              <w:t>4 балла</w:t>
            </w:r>
            <w:r w:rsidRPr="009D05BA">
              <w:t>– знание своей партиинаизусть,  обладание умением согласовывать свою партию с партией партнёра (ритмически, темпово – динамически и гармонически- допускаются 1 – 2 неточности в ансамбле) Во  владении навыком быстрого реагирования на изменения в игре партнера  допускается 1 – 2 неточности.</w:t>
            </w:r>
          </w:p>
          <w:p w:rsidR="006E7A14" w:rsidRPr="009D05BA" w:rsidRDefault="006E7A14" w:rsidP="00D93B9B">
            <w:r w:rsidRPr="009D05BA">
              <w:rPr>
                <w:b/>
              </w:rPr>
              <w:t>3 балла</w:t>
            </w:r>
            <w:r w:rsidRPr="009D05BA">
              <w:t xml:space="preserve"> – допускаются 1 -2 неточности, ошибки в исполнении партии наизусть, недостаточное умение в согласовании своей партии с партнером (расхождения в тексте, неодновременные вступления в различных местах произведения), невыразительное исполнение произведения.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плохое знание текста произведения наизусть, многочисленные остановки, плохое согласование своей партии с партнером.</w:t>
            </w: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Хор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наизусть. Пение в строго размеренном темпе, свободным звуком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большие текстовые и интонационные неточности с зажатым артикуляционным аппаратом при исполнении произведения.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 с обоснованным темпом, штрихами, понимание стиля, верная фразировка, динамика. Пение в строго размеренном темпе, свободным звуком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аппарата, некоторые стилевые и звуковые неточности: ритмические, штриховые.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некоторые  текстовые и интонационные неточности с зажатым артикуляционным аппаратом при исполнении произведения. Недопонимание характера произведения.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 Отсутствие округлости гласных.</w:t>
            </w:r>
          </w:p>
          <w:p w:rsidR="006E7A14" w:rsidRPr="009D05BA" w:rsidRDefault="006E7A14" w:rsidP="00E46B9E"/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Оркестр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6D3844">
            <w:r w:rsidRPr="009D05BA">
              <w:t xml:space="preserve">Текущий контроль отражает </w:t>
            </w:r>
          </w:p>
          <w:p w:rsidR="006E7A14" w:rsidRPr="009D05BA" w:rsidRDefault="006E7A14" w:rsidP="006D384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6D384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Контрольный урок, зачет</w:t>
            </w:r>
          </w:p>
          <w:p w:rsidR="006E7A14" w:rsidRPr="009D05BA" w:rsidRDefault="006E7A14" w:rsidP="004929D8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  <w:r w:rsidRPr="009D05BA">
              <w:t>– выразительное исполнение текста по нотам, сбалансированное звучание всех инструментов, совместная реализация творческих  намерений , отличное владение музыкальными  инструментами , разнообразными исполнительскими приемами.</w:t>
            </w:r>
          </w:p>
          <w:p w:rsidR="006E7A14" w:rsidRPr="009D05BA" w:rsidRDefault="006E7A14" w:rsidP="004929D8">
            <w:pPr>
              <w:rPr>
                <w:b/>
              </w:rPr>
            </w:pPr>
            <w:r w:rsidRPr="009D05BA">
              <w:rPr>
                <w:b/>
              </w:rPr>
              <w:t xml:space="preserve">Незачет – </w:t>
            </w:r>
            <w:r w:rsidRPr="009D05BA">
              <w:t>недопустимо плохое знание текса, небрежное отношение к штрихам, динамике, плохая техника исполнения.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Концертное выступление</w:t>
            </w:r>
          </w:p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  <w:r w:rsidRPr="009D05BA">
              <w:t>– выразительное исполнение текса наизусть, сбалансированное звучание всех инструментов , совместная реализация творческих  намерений , отличное владение музыкальными  инструментами , разнообразными исполнительскими приемами.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Незачет – </w:t>
            </w:r>
            <w:r w:rsidRPr="009D05BA">
              <w:t>недопустимо плохое знание текса, небрежное отношение к штрихам, динамике, плохая техника исполнения.</w:t>
            </w:r>
          </w:p>
        </w:tc>
      </w:tr>
      <w:tr w:rsidR="006E7A14" w:rsidRPr="009D05BA" w:rsidTr="006D384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Музыкальная литература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5 баллов - </w:t>
            </w:r>
            <w:r w:rsidRPr="009D05BA">
              <w:t>материал усвоен в полном объеме, изложен логично, что свидетельствует об отличном знании излагаемой темы. Музыкальный материал усвоен полностью(муз. 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 хорошее знание материала, в изложении нет последовательности. Применены все требуемые знания и умения. Допускаются 2 ошибки в музыкальном материале ( муз.викторина)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 слабое знание и понимание излагаемой темы, имеются пробелы в усвоении материала, речь скудная. В музыкальном материале допущены значительные ошибки (муз.викторина).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слабое знание и понимание темы. Речь с остановками, плохое владение музыкальным материалом (4-5 ошибок муз.викторина).</w:t>
            </w:r>
          </w:p>
          <w:p w:rsidR="006E7A14" w:rsidRPr="009D05BA" w:rsidRDefault="006E7A14" w:rsidP="00E46B9E">
            <w:pPr>
              <w:rPr>
                <w:b/>
              </w:rPr>
            </w:pP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5 баллов – </w:t>
            </w:r>
            <w:r w:rsidRPr="009D05BA">
              <w:t>яркий, выразительный ответ с использованием дополнительной литературы и проявлением творческой инициативы при выполнении работы. Свободное владение музыкальным материалом (муз.викторина)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– прочные знания и достаточно глубокое понимание изучаемой темы, умение пользоваться терминами и понятиями, хорошая речь, но допущены 1 – 2неточности или 1 ошибка в ответе. Допускается 2 неточности или ошибки в музыкальном материале(муз. 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 тема раскрыта частично, ответ недостаточно полный, непоследовательный, допущены ошибки в изложении материала. Недостаточное владение муз.материалом , 3 – 4 ошибки (муз. 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тема раскрыта частично, слабое понимание темы, речь путаная с остановками. Плохое владение муз.материалом (5 ошибок)</w:t>
            </w:r>
          </w:p>
        </w:tc>
      </w:tr>
    </w:tbl>
    <w:p w:rsidR="006E7A14" w:rsidRDefault="006E7A14" w:rsidP="00E85EED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E85EED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пьеса   ( академический  концерт</w:t>
      </w:r>
      <w:r w:rsidRPr="001A71C7">
        <w:rPr>
          <w:sz w:val="28"/>
          <w:szCs w:val="28"/>
        </w:rPr>
        <w:t>)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произведение, крупная форма,  для фортепиано (зачет)</w:t>
      </w:r>
    </w:p>
    <w:p w:rsidR="006E7A14" w:rsidRPr="001A71C7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 крупная форма или обработка для баяна , аккордеона (зачет)</w:t>
      </w:r>
    </w:p>
    <w:p w:rsidR="006E7A14" w:rsidRPr="00057DE5" w:rsidRDefault="006E7A14" w:rsidP="00E85EED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(контрольный урок)</w:t>
      </w:r>
    </w:p>
    <w:p w:rsidR="006E7A14" w:rsidRDefault="006E7A14" w:rsidP="00E85EED">
      <w:pPr>
        <w:rPr>
          <w:b/>
          <w:sz w:val="28"/>
          <w:szCs w:val="28"/>
        </w:rPr>
      </w:pPr>
      <w:r w:rsidRPr="006D3844">
        <w:rPr>
          <w:b/>
          <w:sz w:val="28"/>
          <w:szCs w:val="28"/>
        </w:rPr>
        <w:t>Предмет «Практикум по сольфеджио»</w:t>
      </w:r>
      <w:r>
        <w:rPr>
          <w:b/>
          <w:sz w:val="28"/>
          <w:szCs w:val="28"/>
        </w:rPr>
        <w:t>:</w:t>
      </w:r>
    </w:p>
    <w:p w:rsidR="006E7A14" w:rsidRPr="001A71C7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 xml:space="preserve">  - мелодический диктант, подбор  аккомпанемента к заданной мелодии , пение одноголосного номера, анализ на слух, теоретическое задание  </w:t>
      </w:r>
      <w:r w:rsidRPr="001A71C7">
        <w:rPr>
          <w:sz w:val="28"/>
          <w:szCs w:val="28"/>
        </w:rPr>
        <w:t>(контрольный урок)</w:t>
      </w:r>
    </w:p>
    <w:p w:rsidR="006E7A14" w:rsidRDefault="006E7A14" w:rsidP="00E85E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«Аккомпанемент»:</w:t>
      </w:r>
    </w:p>
    <w:p w:rsidR="006E7A14" w:rsidRPr="001A71C7" w:rsidRDefault="006E7A14" w:rsidP="00E85EED">
      <w:pPr>
        <w:rPr>
          <w:sz w:val="28"/>
          <w:szCs w:val="28"/>
        </w:rPr>
      </w:pPr>
      <w:r w:rsidRPr="001A71C7">
        <w:rPr>
          <w:sz w:val="28"/>
          <w:szCs w:val="28"/>
        </w:rPr>
        <w:t>-</w:t>
      </w:r>
      <w:r>
        <w:rPr>
          <w:sz w:val="28"/>
          <w:szCs w:val="28"/>
        </w:rPr>
        <w:t xml:space="preserve">  исполнение аккомпанемента наизусть</w:t>
      </w:r>
      <w:r w:rsidRPr="001A71C7">
        <w:rPr>
          <w:sz w:val="28"/>
          <w:szCs w:val="28"/>
        </w:rPr>
        <w:t xml:space="preserve"> (зачет)</w:t>
      </w:r>
    </w:p>
    <w:p w:rsidR="006E7A14" w:rsidRDefault="006E7A14" w:rsidP="00E85E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«Игра в ансамбле»:</w:t>
      </w:r>
    </w:p>
    <w:p w:rsidR="006E7A14" w:rsidRPr="001A71C7" w:rsidRDefault="006E7A14" w:rsidP="00E85EED">
      <w:pPr>
        <w:rPr>
          <w:sz w:val="28"/>
          <w:szCs w:val="28"/>
        </w:rPr>
      </w:pPr>
      <w:r w:rsidRPr="001A71C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исполнение ансамбля наизусть </w:t>
      </w:r>
      <w:r w:rsidRPr="001A71C7">
        <w:rPr>
          <w:sz w:val="28"/>
          <w:szCs w:val="28"/>
        </w:rPr>
        <w:t>(зачет)</w:t>
      </w:r>
    </w:p>
    <w:p w:rsidR="006E7A14" w:rsidRDefault="006E7A14" w:rsidP="00E85E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«Оркестр»:</w:t>
      </w:r>
    </w:p>
    <w:p w:rsidR="006E7A14" w:rsidRPr="004929D8" w:rsidRDefault="006E7A14" w:rsidP="00E85EED">
      <w:pPr>
        <w:rPr>
          <w:sz w:val="28"/>
          <w:szCs w:val="28"/>
        </w:rPr>
      </w:pPr>
      <w:r w:rsidRPr="004929D8">
        <w:rPr>
          <w:sz w:val="28"/>
          <w:szCs w:val="28"/>
        </w:rPr>
        <w:t>-</w:t>
      </w:r>
      <w:r>
        <w:rPr>
          <w:sz w:val="28"/>
          <w:szCs w:val="28"/>
        </w:rPr>
        <w:t>2 – 3 произведения по нотам (</w:t>
      </w:r>
      <w:r w:rsidRPr="004929D8">
        <w:rPr>
          <w:sz w:val="28"/>
          <w:szCs w:val="28"/>
        </w:rPr>
        <w:t>контрольный урок</w:t>
      </w:r>
      <w:r>
        <w:rPr>
          <w:sz w:val="28"/>
          <w:szCs w:val="28"/>
        </w:rPr>
        <w:t>1 и 3 четверти)</w:t>
      </w:r>
      <w:r w:rsidRPr="004929D8">
        <w:rPr>
          <w:sz w:val="28"/>
          <w:szCs w:val="28"/>
        </w:rPr>
        <w:t>,</w:t>
      </w:r>
    </w:p>
    <w:p w:rsidR="006E7A14" w:rsidRPr="004929D8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- 2-3 произведения по нотам  (</w:t>
      </w:r>
      <w:r w:rsidRPr="004929D8">
        <w:rPr>
          <w:sz w:val="28"/>
          <w:szCs w:val="28"/>
        </w:rPr>
        <w:t>зачет</w:t>
      </w:r>
      <w:r>
        <w:rPr>
          <w:sz w:val="28"/>
          <w:szCs w:val="28"/>
        </w:rPr>
        <w:t>2 и 4 четверти)</w:t>
      </w:r>
    </w:p>
    <w:p w:rsidR="006E7A14" w:rsidRDefault="006E7A14" w:rsidP="00E85EED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</w:p>
    <w:p w:rsidR="006E7A14" w:rsidRDefault="006E7A14" w:rsidP="001A71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«Хор»</w:t>
      </w:r>
    </w:p>
    <w:p w:rsidR="006E7A14" w:rsidRPr="006D3844" w:rsidRDefault="006E7A14" w:rsidP="001A71C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сдача партий, исполнение выученного произведения  (контрольный урок).</w:t>
      </w:r>
    </w:p>
    <w:p w:rsidR="006E7A14" w:rsidRPr="00057DE5" w:rsidRDefault="006E7A14" w:rsidP="00E85EED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(контрольный урок)</w:t>
      </w:r>
    </w:p>
    <w:p w:rsidR="006E7A14" w:rsidRPr="00C92AE1" w:rsidRDefault="006E7A14" w:rsidP="00E85EED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E85EED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-одно произведение (полифоническое, крупная форма, пьеса)- экзамен</w:t>
      </w:r>
    </w:p>
    <w:p w:rsidR="006E7A14" w:rsidRPr="00057DE5" w:rsidRDefault="006E7A14" w:rsidP="00E85EED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(экзамен)</w:t>
      </w:r>
    </w:p>
    <w:p w:rsidR="006E7A14" w:rsidRDefault="006E7A14" w:rsidP="00E46B9E">
      <w:pPr>
        <w:rPr>
          <w:b/>
          <w:sz w:val="28"/>
          <w:szCs w:val="28"/>
        </w:rPr>
      </w:pPr>
      <w:r w:rsidRPr="006D3844">
        <w:rPr>
          <w:b/>
          <w:sz w:val="28"/>
          <w:szCs w:val="28"/>
        </w:rPr>
        <w:t>Предмет «Практикум по сольфеджио»</w:t>
      </w:r>
      <w:r>
        <w:rPr>
          <w:b/>
          <w:sz w:val="28"/>
          <w:szCs w:val="28"/>
        </w:rPr>
        <w:t>:</w:t>
      </w:r>
    </w:p>
    <w:p w:rsidR="006E7A14" w:rsidRPr="001A71C7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 xml:space="preserve">  - мелодический диктант, подбор  аккомпанемента к заданной мелодии , пение одноголосного номера, анализ на слух, теоретическое задание  (экзамен</w:t>
      </w:r>
      <w:r w:rsidRPr="001A71C7">
        <w:rPr>
          <w:sz w:val="28"/>
          <w:szCs w:val="28"/>
        </w:rPr>
        <w:t>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«Аккомпанемент»:</w:t>
      </w:r>
    </w:p>
    <w:p w:rsidR="006E7A14" w:rsidRPr="001A71C7" w:rsidRDefault="006E7A14" w:rsidP="00E46B9E">
      <w:pPr>
        <w:rPr>
          <w:sz w:val="28"/>
          <w:szCs w:val="28"/>
        </w:rPr>
      </w:pPr>
      <w:r w:rsidRPr="001A71C7">
        <w:rPr>
          <w:sz w:val="28"/>
          <w:szCs w:val="28"/>
        </w:rPr>
        <w:t>-</w:t>
      </w:r>
      <w:r>
        <w:rPr>
          <w:sz w:val="28"/>
          <w:szCs w:val="28"/>
        </w:rPr>
        <w:t xml:space="preserve">  исполнение аккомпанемента наизусть (экзамен</w:t>
      </w:r>
      <w:r w:rsidRPr="001A71C7">
        <w:rPr>
          <w:sz w:val="28"/>
          <w:szCs w:val="28"/>
        </w:rPr>
        <w:t>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«Игра в ансамбле»:</w:t>
      </w:r>
    </w:p>
    <w:p w:rsidR="006E7A14" w:rsidRPr="001A71C7" w:rsidRDefault="006E7A14" w:rsidP="00E46B9E">
      <w:pPr>
        <w:rPr>
          <w:sz w:val="28"/>
          <w:szCs w:val="28"/>
        </w:rPr>
      </w:pPr>
      <w:r w:rsidRPr="001A71C7">
        <w:rPr>
          <w:sz w:val="28"/>
          <w:szCs w:val="28"/>
        </w:rPr>
        <w:t xml:space="preserve">- </w:t>
      </w:r>
      <w:r>
        <w:rPr>
          <w:sz w:val="28"/>
          <w:szCs w:val="28"/>
        </w:rPr>
        <w:t>исполнение ансамбля наизусть (экзамен</w:t>
      </w:r>
      <w:r w:rsidRPr="001A71C7">
        <w:rPr>
          <w:sz w:val="28"/>
          <w:szCs w:val="28"/>
        </w:rPr>
        <w:t>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«Оркестр»:</w:t>
      </w:r>
    </w:p>
    <w:p w:rsidR="006E7A14" w:rsidRPr="004929D8" w:rsidRDefault="006E7A14" w:rsidP="00E46B9E">
      <w:pPr>
        <w:rPr>
          <w:sz w:val="28"/>
          <w:szCs w:val="28"/>
        </w:rPr>
      </w:pPr>
      <w:r w:rsidRPr="004929D8">
        <w:rPr>
          <w:sz w:val="28"/>
          <w:szCs w:val="28"/>
        </w:rPr>
        <w:t xml:space="preserve">- </w:t>
      </w:r>
      <w:r>
        <w:rPr>
          <w:sz w:val="28"/>
          <w:szCs w:val="28"/>
        </w:rPr>
        <w:t>2 – 3 произведения наизусть (</w:t>
      </w:r>
      <w:r w:rsidRPr="004929D8">
        <w:rPr>
          <w:sz w:val="28"/>
          <w:szCs w:val="28"/>
        </w:rPr>
        <w:t>концертное выступление</w:t>
      </w:r>
      <w:r>
        <w:rPr>
          <w:sz w:val="28"/>
          <w:szCs w:val="28"/>
        </w:rPr>
        <w:t>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«Хор»</w:t>
      </w:r>
    </w:p>
    <w:p w:rsidR="006E7A14" w:rsidRPr="00E46B9E" w:rsidRDefault="006E7A14" w:rsidP="00E85EE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сдача партий, исполнение выученного произведения  (зачет).</w:t>
      </w:r>
    </w:p>
    <w:p w:rsidR="006E7A14" w:rsidRPr="00057DE5" w:rsidRDefault="006E7A14" w:rsidP="00E85EED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E85EED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(зачет)</w:t>
      </w:r>
    </w:p>
    <w:p w:rsidR="006E7A14" w:rsidRDefault="006E7A14" w:rsidP="00E85EED">
      <w:pPr>
        <w:rPr>
          <w:sz w:val="28"/>
          <w:szCs w:val="28"/>
        </w:rPr>
      </w:pPr>
    </w:p>
    <w:p w:rsidR="006E7A14" w:rsidRPr="00EC3EB7" w:rsidRDefault="006E7A14" w:rsidP="00E46B9E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E46B9E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E46B9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E46B9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«Инструментальное исполнительство» </w:t>
      </w:r>
    </w:p>
    <w:p w:rsidR="006E7A14" w:rsidRPr="00EC3EB7" w:rsidRDefault="006E7A14" w:rsidP="00E46B9E">
      <w:pPr>
        <w:pStyle w:val="Default"/>
        <w:jc w:val="center"/>
        <w:rPr>
          <w:sz w:val="28"/>
          <w:szCs w:val="28"/>
        </w:rPr>
      </w:pPr>
    </w:p>
    <w:p w:rsidR="006E7A14" w:rsidRPr="004A7670" w:rsidRDefault="006E7A14" w:rsidP="004A7670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7 лет</w:t>
      </w:r>
    </w:p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16"/>
        <w:gridCol w:w="2677"/>
        <w:gridCol w:w="5085"/>
        <w:gridCol w:w="4944"/>
      </w:tblGrid>
      <w:tr w:rsidR="006E7A14" w:rsidRPr="009D05BA" w:rsidTr="00E46B9E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Текущая аттестация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итоговая</w:t>
            </w:r>
          </w:p>
        </w:tc>
      </w:tr>
      <w:tr w:rsidR="006E7A14" w:rsidRPr="009D05BA" w:rsidTr="00E46B9E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Музыкальный инструмент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  <w:rPr>
                <w:b/>
              </w:rPr>
            </w:pPr>
            <w:r w:rsidRPr="009D05BA">
              <w:rPr>
                <w:b/>
              </w:rPr>
              <w:t>Академический концерт, зачет, прослушивание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– отличное  исполнения произведения наизусть. Понимание стиля и художественного образа.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E46B9E"/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Технический зачет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>– этюд и гаммы -безупречное исполнение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этюд и гаммы – исполнение с некоторой ограниченностью технической свободы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исполнение этюда и гамм в медленном темпе с неточностями (поправками)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исполнение этюда, гамм – с остановками, неточностями, плохое владение практическими приемами.</w:t>
            </w:r>
          </w:p>
          <w:p w:rsidR="006E7A14" w:rsidRPr="009D05BA" w:rsidRDefault="006E7A14" w:rsidP="00E46B9E"/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допуцщением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E46B9E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сольфеджио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>- отличное 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>- отличное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</w:tr>
      <w:tr w:rsidR="006E7A14" w:rsidRPr="009D05BA" w:rsidTr="00E46B9E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Хор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наизусть. Пение в строго размеренном темпе, свободным звуком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большие текстовые и интонационные неточности с зажатым артикуляционным аппаратом при исполнении произведения.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46B9E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 с обоснованным темпом, штрихами, понимание стиля, верная фразировка, динамика. Пение в строго размеренном темпе, свободным звуком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аппарата, некоторые стилевые и звуковые неточности: ритмические, штриховые.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– некоторые  текстовые и интонационные неточности с зажатым артикуляционным аппаратом при исполнении произведения. Недопонимание характера произведения.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 Отсутствие округлости гласных.</w:t>
            </w:r>
          </w:p>
        </w:tc>
      </w:tr>
      <w:tr w:rsidR="006E7A14" w:rsidRPr="009D05BA" w:rsidTr="00E46B9E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Оркестр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урок, зачет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Зачет </w:t>
            </w:r>
            <w:r w:rsidRPr="009D05BA">
              <w:t xml:space="preserve"> – выразительное исполнение текста по нотам, сбалансированное звучание всех инструментов, совместная реализация творческих  намерений , отличное владение музыкальными  инструментами , разнообразными исполнительскими приемами.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Незачет – </w:t>
            </w:r>
            <w:r w:rsidRPr="009D05BA">
              <w:t>недопустимо плохое знание текса, небрежное отношение к штрихам, динамике, плохая техника исполнения.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Концертное выступление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  <w:r w:rsidRPr="009D05BA">
              <w:t>– выразительное исполнение текса наизусть, сбалансированное звучание всех инструментов , совместная реализация творческих  намерений , отличное владение музыкальными  инструментами , разнообразными исполнительскими приемами.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 Незачет – </w:t>
            </w:r>
            <w:r w:rsidRPr="009D05BA">
              <w:t>недопустимо плохое знание текса, небрежное отношение к штрихам, динамике, плохая техника исполнения.</w:t>
            </w:r>
          </w:p>
        </w:tc>
      </w:tr>
      <w:tr w:rsidR="006E7A14" w:rsidRPr="009D05BA" w:rsidTr="00E46B9E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>Музыкальная литература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r w:rsidRPr="009D05BA">
              <w:t xml:space="preserve">Текущий контроль отражает </w:t>
            </w:r>
          </w:p>
          <w:p w:rsidR="006E7A14" w:rsidRPr="009D05BA" w:rsidRDefault="006E7A14" w:rsidP="00E46B9E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E46B9E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5 баллов - </w:t>
            </w:r>
            <w:r w:rsidRPr="009D05BA">
              <w:t>материал усвоен в полном объеме, изложен логично, что свидетельствует об отличном знании излагаемой темы. Музыкальный материал усвоен полностью(муз. 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-  хорошее знание материала, в изложении нет последовательности. Применены все требуемые знания и умения. Допускаются 2 ошибки в музыкальном материале ( муз.викторина)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 слабое знание и понимание излагаемой темы, имеются пробелы в усвоении материала, речь скудная. В музыкальном материале допущены значительные ошибки (муз.викторина).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слабое знание и понимание темы. Речь с остановками, плохое владение музыкальным материалом (4-5 ошибок муз.викторина).</w:t>
            </w:r>
          </w:p>
          <w:p w:rsidR="006E7A14" w:rsidRPr="009D05BA" w:rsidRDefault="006E7A14" w:rsidP="00E46B9E">
            <w:pPr>
              <w:rPr>
                <w:b/>
              </w:rPr>
            </w:pP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E46B9E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E46B9E">
            <w:r w:rsidRPr="009D05BA">
              <w:rPr>
                <w:b/>
              </w:rPr>
              <w:t xml:space="preserve">5 баллов – </w:t>
            </w:r>
            <w:r w:rsidRPr="009D05BA">
              <w:t>яркий, выразительный ответ с использованием дополнительной литературы и проявлением творческой инициативы при выполнении работы. Свободное владение музыкальным материалом (муз.викторина)</w:t>
            </w:r>
          </w:p>
          <w:p w:rsidR="006E7A14" w:rsidRPr="009D05BA" w:rsidRDefault="006E7A14" w:rsidP="00E46B9E">
            <w:r w:rsidRPr="009D05BA">
              <w:rPr>
                <w:b/>
              </w:rPr>
              <w:t>4 балла</w:t>
            </w:r>
            <w:r w:rsidRPr="009D05BA">
              <w:t xml:space="preserve"> – прочные знания и достаточно глубокое понимание изучаемой темы, умение пользоваться терминами и понятиями, хорошая речь, но допущены 1 – 2неточности или 1 ошибка в ответе. Допускается 2 неточности или ошибки в музыкальном материале(муз. 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3 балла</w:t>
            </w:r>
            <w:r w:rsidRPr="009D05BA">
              <w:t xml:space="preserve"> -  тема раскрыта частично, ответ недостаточно полный, непоследовательный, допущены ошибки в изложении материала. Недостаточное владение муз.материалом , 3 – 4 ошибки (муз. викторина).</w:t>
            </w:r>
          </w:p>
          <w:p w:rsidR="006E7A14" w:rsidRPr="009D05BA" w:rsidRDefault="006E7A14" w:rsidP="00E46B9E">
            <w:r w:rsidRPr="009D05BA">
              <w:rPr>
                <w:b/>
              </w:rPr>
              <w:t>2 балла</w:t>
            </w:r>
            <w:r w:rsidRPr="009D05BA">
              <w:t xml:space="preserve"> – тема раскрыта частично, слабое понимание темы, речь путаная с остановками. Плохое владение муз.материалом (5 ошибок)</w:t>
            </w:r>
          </w:p>
        </w:tc>
      </w:tr>
    </w:tbl>
    <w:p w:rsidR="006E7A14" w:rsidRDefault="006E7A14" w:rsidP="00E46B9E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E46B9E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пьеса   ( академический  концерт</w:t>
      </w:r>
      <w:r w:rsidRPr="001A71C7">
        <w:rPr>
          <w:sz w:val="28"/>
          <w:szCs w:val="28"/>
        </w:rPr>
        <w:t>)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произведение, крупная форма,  для фортепиано (зачет)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 крупная форма или обработка для баяна , аккордеона (зачет)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-первое прослушивание выпускной программы: полифония крупная форма или обработка (прослушивание)</w:t>
      </w:r>
    </w:p>
    <w:p w:rsidR="006E7A14" w:rsidRPr="001A71C7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второе прослушивание выпускной программы: 2 разнохарактерные пьесы, этюд (прослушивание)</w:t>
      </w:r>
    </w:p>
    <w:p w:rsidR="006E7A14" w:rsidRPr="00057DE5" w:rsidRDefault="006E7A14" w:rsidP="00E46B9E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(контрольный урок)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«Оркестр»:</w:t>
      </w:r>
    </w:p>
    <w:p w:rsidR="006E7A14" w:rsidRDefault="006E7A14" w:rsidP="00E46B9E">
      <w:pPr>
        <w:rPr>
          <w:sz w:val="28"/>
          <w:szCs w:val="28"/>
        </w:rPr>
      </w:pPr>
      <w:r w:rsidRPr="004929D8">
        <w:rPr>
          <w:sz w:val="28"/>
          <w:szCs w:val="28"/>
        </w:rPr>
        <w:t xml:space="preserve">- 2 – 3 произведения </w:t>
      </w:r>
      <w:r>
        <w:rPr>
          <w:sz w:val="28"/>
          <w:szCs w:val="28"/>
        </w:rPr>
        <w:t>(контрольный урок 1 и 3 четверти)</w:t>
      </w:r>
    </w:p>
    <w:p w:rsidR="006E7A14" w:rsidRPr="004929D8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 xml:space="preserve">- 2 -3 произведения (зачет 2 и 4 четверти) 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«Хор»</w:t>
      </w:r>
    </w:p>
    <w:p w:rsidR="006E7A14" w:rsidRPr="006D3844" w:rsidRDefault="006E7A14" w:rsidP="00E46B9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сдача партий, исполнение выученного произведения  (контрольный урок).</w:t>
      </w:r>
    </w:p>
    <w:p w:rsidR="006E7A14" w:rsidRPr="00057DE5" w:rsidRDefault="006E7A14" w:rsidP="00E46B9E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(контрольный урок)</w:t>
      </w:r>
    </w:p>
    <w:p w:rsidR="006E7A14" w:rsidRPr="00C92AE1" w:rsidRDefault="006E7A14" w:rsidP="00E46B9E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E46B9E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полифония, крупная форма или обработка, 2 пьесы, этюд  - (экзамен)</w:t>
      </w:r>
    </w:p>
    <w:p w:rsidR="006E7A14" w:rsidRPr="00057DE5" w:rsidRDefault="006E7A14" w:rsidP="00E46B9E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(экзамен)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«Оркестр»:</w:t>
      </w:r>
    </w:p>
    <w:p w:rsidR="006E7A14" w:rsidRPr="00F450D1" w:rsidRDefault="006E7A14" w:rsidP="00E46B9E">
      <w:pPr>
        <w:rPr>
          <w:sz w:val="28"/>
          <w:szCs w:val="28"/>
        </w:rPr>
      </w:pPr>
      <w:r w:rsidRPr="00F450D1">
        <w:rPr>
          <w:sz w:val="28"/>
          <w:szCs w:val="28"/>
        </w:rPr>
        <w:t>-</w:t>
      </w:r>
      <w:r>
        <w:rPr>
          <w:sz w:val="28"/>
          <w:szCs w:val="28"/>
        </w:rPr>
        <w:t>2 – 3 произведения наизусть (</w:t>
      </w:r>
      <w:r w:rsidRPr="00F450D1">
        <w:rPr>
          <w:sz w:val="28"/>
          <w:szCs w:val="28"/>
        </w:rPr>
        <w:t>концертное выступление</w:t>
      </w:r>
      <w:r>
        <w:rPr>
          <w:sz w:val="28"/>
          <w:szCs w:val="28"/>
        </w:rPr>
        <w:t>)</w:t>
      </w:r>
    </w:p>
    <w:p w:rsidR="006E7A14" w:rsidRDefault="006E7A14" w:rsidP="00E46B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«Хор»</w:t>
      </w:r>
    </w:p>
    <w:p w:rsidR="006E7A14" w:rsidRPr="00E46B9E" w:rsidRDefault="006E7A14" w:rsidP="00E46B9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сдача партий, исполнение выученного произведения  (зачет).</w:t>
      </w:r>
    </w:p>
    <w:p w:rsidR="006E7A14" w:rsidRPr="00057DE5" w:rsidRDefault="006E7A14" w:rsidP="00E46B9E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Pr="00616B82" w:rsidRDefault="006E7A14" w:rsidP="00E46B9E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(зачет)</w:t>
      </w:r>
    </w:p>
    <w:p w:rsidR="006E7A14" w:rsidRPr="00EC3EB7" w:rsidRDefault="006E7A14" w:rsidP="00BF5B9A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«Хоровое пение» 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7 лет</w:t>
      </w:r>
    </w:p>
    <w:p w:rsidR="006E7A14" w:rsidRPr="00ED0EA2" w:rsidRDefault="006E7A14" w:rsidP="00136A45"/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37"/>
        <w:gridCol w:w="2670"/>
        <w:gridCol w:w="5078"/>
        <w:gridCol w:w="4937"/>
      </w:tblGrid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Текущая аттестация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итоговая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Музыкальный инструмент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Академический концерт, зачет, прослушивание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– отличное  исполнения произведения наизусть. Понимание стиля и художественного образа.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свободы. Понимание стиля и художественного образа.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большими техническими штриховыми, интонационными, текстовыми неточностями.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- исполнения произведения наизусть с грубым расхождением в темпе, штриховыми и интонационными ошибками, текстовыми «провалами»</w:t>
            </w:r>
          </w:p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Технический зачет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>– этюд -безупречное исполнение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этюд  – исполнение с некоторой ограниченностью технической свободы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исполнение этюда  в медленном темпе с неточностями (поправками)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исполнение этюда  – с остановками, неточностями, плохое владение практическими приемами.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 – безупречное исполнения произведения наизусть. Понимание стиля и художественного образа, артистизм.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хорошее исполнение произведения наизусть с некоторой ограниченностью технической свободы, с допущением некоторых стилевых и звуковых неточностей. Понимание стиля и художественного образа.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- исполнения произведения наизусть с  техническими штриховыми, интонационными, текстовыми неточностями. Неточности в воспроизведении характера и текста.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- исполнение произведения наизусть с грубым расхождением в темпе, штриховыми и интонационными ошибками, текстовыми «провалами», с отсутствием понимания стиля и художественного образа.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сольфеджио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>- отличное 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показаны хорошие знания, некоторая неуверенность в ответе теоретического материала, допущены 2 незначительные ошибки в письменной работе или небрежное выполнение письменной работы.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при устном ответе и письменной работе допущены значительные ошибки.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>- отличное , эмоционально – выразительное сольфеджирование, четкое определение на слух, знание теоретического материала, проявление творческих способностей, написание музыкального диктанта в кратчайший срок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>–вокальный ответ , диктант, слуховой анализ, письменное задание выполнено с 1 – 3 незначительными ошибками.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недостаточно свободное владение знаниями и умениями.;при устном ответе и письменной работе допущены значительные ошибки.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теоретическое содержание курса освоено частично. Практические навыки не сформированы. Учебные  задания выполнены с многочисленными значительными ошибками.</w:t>
            </w:r>
          </w:p>
          <w:p w:rsidR="006E7A14" w:rsidRPr="009D05BA" w:rsidRDefault="006E7A14" w:rsidP="00F26814"/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Хор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наизусть. Пение в строго размеренном темпе, свободным звуком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большие текстовые и интонационные неточности с зажатым артикуляционным аппаратом при исполнении произведения.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– безупречное исполнение произведения наизусть с обоснованным темпом, штрихами, понимание стиля, верная фразировка, динамика. Пение в строго размеренном темпе, свободным звуком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 допускается недостаточная свобода артикуляционного аппарата, некоторые стилевые и звуковые неточности: ритмические, штриховые.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некоторые  текстовые и интонационные неточности с зажатым артикуляционным аппаратом при исполнении произведения. Недопонимание характера произведения.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незнание произведения наизусть , напряженный и крикливый звук, отсутствие певческого дыхания. Отсутствие округлости гласных.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Музицирование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1C56CE">
            <w:pPr>
              <w:jc w:val="both"/>
            </w:pPr>
            <w:r w:rsidRPr="009D05BA">
              <w:rPr>
                <w:b/>
              </w:rPr>
              <w:t xml:space="preserve">5 баллов – </w:t>
            </w:r>
            <w:r w:rsidRPr="009D05BA">
              <w:t>отличные навыки освоения темы, проявление интереса к данному виду деятельности.</w:t>
            </w:r>
          </w:p>
          <w:p w:rsidR="006E7A14" w:rsidRPr="009D05BA" w:rsidRDefault="006E7A14" w:rsidP="001C56CE">
            <w:pPr>
              <w:jc w:val="both"/>
            </w:pPr>
            <w:r w:rsidRPr="009D05BA">
              <w:rPr>
                <w:b/>
              </w:rPr>
              <w:t>4 балла</w:t>
            </w:r>
            <w:r w:rsidRPr="009D05BA">
              <w:t xml:space="preserve"> – осознанное отношение к предмету, соответствие программным требованиям.</w:t>
            </w:r>
          </w:p>
          <w:p w:rsidR="006E7A14" w:rsidRPr="009D05BA" w:rsidRDefault="006E7A14" w:rsidP="001C56CE">
            <w:pPr>
              <w:jc w:val="both"/>
            </w:pPr>
            <w:r w:rsidRPr="009D05BA">
              <w:rPr>
                <w:b/>
              </w:rPr>
              <w:t>3 балла</w:t>
            </w:r>
            <w:r w:rsidRPr="009D05BA">
              <w:t xml:space="preserve"> – слабые навыки овладения видами творческой деятельности, медленное выполнение работы, существенные ошибки в работе</w:t>
            </w:r>
          </w:p>
          <w:p w:rsidR="006E7A14" w:rsidRPr="009D05BA" w:rsidRDefault="006E7A14" w:rsidP="001C56CE">
            <w:pPr>
              <w:jc w:val="both"/>
            </w:pPr>
            <w:r w:rsidRPr="009D05BA">
              <w:rPr>
                <w:b/>
              </w:rPr>
              <w:t>2 балла</w:t>
            </w:r>
            <w:r w:rsidRPr="009D05BA">
              <w:t xml:space="preserve"> – отсутствие интереса и желания заниматься данным видом деятельности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– </w:t>
            </w:r>
            <w:r w:rsidRPr="009D05BA">
              <w:t xml:space="preserve">успешное выполнение всех видов творческой работы, 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>–успешное выполнение 2/3 всех видов творческой работы. Стремление к получению знаний и умений в данном виде деятельности.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удовлетворительное выполнение творческой работы (1/3 часть ), формальное отношение к творчеству.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полное отсутствие навыка освоения предмета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Музыкальная литература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- </w:t>
            </w:r>
            <w:r w:rsidRPr="009D05BA">
              <w:t>материал усвоен в полном объеме, изложен логично, что свидетельствует об отличном знании излагаемой темы. Музыкальный материал усвоен полностью(муз. викторина).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-  хорошее знание материала, в изложении нет последовательности. Применены все требуемые знания и умения. Допускаются 2 ошибки в музыкальном материале ( муз.викторина)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-  слабое знание и понимание излагаемой темы, имеются пробелы в усвоении материала, речь скудная. В музыкальном материале допущены значительные ошибки (муз.викторина).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тема не раскрыта, слабое знание и понимание темы. Речь с остановками, плохое владение музыкальным материалом (4-5 ошибок муз.викторина).</w:t>
            </w:r>
          </w:p>
          <w:p w:rsidR="006E7A14" w:rsidRPr="009D05BA" w:rsidRDefault="006E7A14" w:rsidP="00F26814">
            <w:pPr>
              <w:rPr>
                <w:b/>
              </w:rPr>
            </w:pP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– </w:t>
            </w:r>
            <w:r w:rsidRPr="009D05BA">
              <w:t>яркий, выразительный ответ с использованием дополнительной литературы и проявлением творческой инициативы при выполнении работы. Свободное владение музыкальным материалом (муз.викторина)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прочные знания и достаточно глубокое понимание изучаемой темы, умение пользоваться терминами и понятиями, хорошая речь, но допущены 1 – 2неточности или 1 ошибка в ответе. Допускается 2 неточности или ошибки в музыкальном материале(муз. викторина).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-  тема раскрыта частично, ответ недостаточно полный, непоследовательный, допущены ошибки в изложении материала. Недостаточное владение муз.материалом , 3 – 4 ошибки (муз. викторина).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тема раскрыта частично, слабое понимание темы, речь путаная с остановками. Плохое владение муз.материалом (5 ошибок)</w:t>
            </w:r>
          </w:p>
        </w:tc>
      </w:tr>
    </w:tbl>
    <w:p w:rsidR="006E7A14" w:rsidRDefault="006E7A14" w:rsidP="00136A45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пьеса   ( академический  концерт</w:t>
      </w:r>
      <w:r w:rsidRPr="001A71C7">
        <w:rPr>
          <w:sz w:val="28"/>
          <w:szCs w:val="28"/>
        </w:rPr>
        <w:t>)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полифоническое произведение (зачет)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-первое прослушивание выпускной программы: полифония крупная форма или обработка (прослушивание)</w:t>
      </w:r>
    </w:p>
    <w:p w:rsidR="006E7A14" w:rsidRPr="001A71C7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второе прослушивание выпускной программы:  пьеса (прослушивание)</w:t>
      </w:r>
    </w:p>
    <w:p w:rsidR="006E7A14" w:rsidRPr="00057DE5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(контрольный урок)</w:t>
      </w:r>
    </w:p>
    <w:p w:rsidR="006E7A14" w:rsidRDefault="006E7A14" w:rsidP="00136A4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«Хор»</w:t>
      </w:r>
    </w:p>
    <w:p w:rsidR="006E7A14" w:rsidRPr="006D3844" w:rsidRDefault="006E7A14" w:rsidP="00136A4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сдача партий, исполнение выученного произведения  (контрольный урок).</w:t>
      </w:r>
    </w:p>
    <w:p w:rsidR="006E7A14" w:rsidRPr="00057DE5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(контрольный урок)</w:t>
      </w:r>
    </w:p>
    <w:p w:rsidR="006E7A14" w:rsidRPr="00265FAD" w:rsidRDefault="006E7A14" w:rsidP="00136A45">
      <w:pPr>
        <w:rPr>
          <w:b/>
          <w:sz w:val="28"/>
          <w:szCs w:val="28"/>
        </w:rPr>
      </w:pPr>
      <w:r w:rsidRPr="00265FAD">
        <w:rPr>
          <w:b/>
          <w:sz w:val="28"/>
          <w:szCs w:val="28"/>
        </w:rPr>
        <w:t>Предмет «Музицирование: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-творческое задание (контрольный урок)</w:t>
      </w:r>
    </w:p>
    <w:p w:rsidR="006E7A14" w:rsidRPr="00C92AE1" w:rsidRDefault="006E7A14" w:rsidP="00136A45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полифония, крупная форма или обработка,  пьеса  - (экзамен)</w:t>
      </w:r>
    </w:p>
    <w:p w:rsidR="006E7A14" w:rsidRPr="00057DE5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«Сольфеджио»:</w:t>
      </w:r>
    </w:p>
    <w:p w:rsidR="006E7A14" w:rsidRPr="00265FAD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мелодический диктант, построение аккордов и интервалов, пение одноголосного номера, анализ на слух, теоретическое задание  (экзамен)</w:t>
      </w:r>
    </w:p>
    <w:p w:rsidR="006E7A14" w:rsidRDefault="006E7A14" w:rsidP="00136A4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«Хор»</w:t>
      </w:r>
    </w:p>
    <w:p w:rsidR="006E7A14" w:rsidRPr="00E46B9E" w:rsidRDefault="006E7A14" w:rsidP="00136A4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сдача партий, исполнение выученного произведения  (зачет).</w:t>
      </w:r>
    </w:p>
    <w:p w:rsidR="006E7A14" w:rsidRPr="00057DE5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«Музыкальная литература»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музыкальная викторина , устный ответ по изученному музыкальному материалу (зачет)</w:t>
      </w:r>
    </w:p>
    <w:p w:rsidR="006E7A14" w:rsidRPr="00265FAD" w:rsidRDefault="006E7A14" w:rsidP="00136A45">
      <w:pPr>
        <w:rPr>
          <w:b/>
          <w:sz w:val="28"/>
          <w:szCs w:val="28"/>
        </w:rPr>
      </w:pPr>
      <w:r w:rsidRPr="00265FAD">
        <w:rPr>
          <w:b/>
          <w:sz w:val="28"/>
          <w:szCs w:val="28"/>
        </w:rPr>
        <w:t>Предмет «Музицирование»: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 творческое задание (контрольный урок)</w:t>
      </w:r>
    </w:p>
    <w:p w:rsidR="006E7A14" w:rsidRDefault="006E7A14" w:rsidP="00136A45">
      <w:pPr>
        <w:rPr>
          <w:sz w:val="28"/>
          <w:szCs w:val="28"/>
        </w:rPr>
      </w:pPr>
    </w:p>
    <w:p w:rsidR="006E7A14" w:rsidRPr="00367540" w:rsidRDefault="006E7A14" w:rsidP="00136A45">
      <w:pPr>
        <w:rPr>
          <w:sz w:val="28"/>
          <w:szCs w:val="28"/>
        </w:rPr>
      </w:pPr>
    </w:p>
    <w:p w:rsidR="006E7A14" w:rsidRPr="00EC3EB7" w:rsidRDefault="006E7A14" w:rsidP="00BF5B9A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«Раннее эстетическое развитие детей дошкольного и младшего школьного возраста» </w:t>
      </w: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</w:p>
    <w:p w:rsidR="006E7A14" w:rsidRPr="00EC3EB7" w:rsidRDefault="006E7A14" w:rsidP="00136A45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2 года</w:t>
      </w:r>
    </w:p>
    <w:p w:rsidR="006E7A14" w:rsidRPr="00ED0EA2" w:rsidRDefault="006E7A14" w:rsidP="00136A45"/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16"/>
        <w:gridCol w:w="2677"/>
        <w:gridCol w:w="5085"/>
        <w:gridCol w:w="4944"/>
      </w:tblGrid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Текущая аттестация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Итоговая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Музыкальный инструмент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Академический концерт, зачет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– </w:t>
            </w:r>
            <w:r w:rsidRPr="009D05BA">
              <w:t>качественное исполнение произведения в нужном темпе, выразительно.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хорошее владение инструментом, правильное исполнение нотного текста произведения наизусть  (допускаются незначительные ошибки в тексте, ритме)</w:t>
            </w:r>
          </w:p>
          <w:p w:rsidR="006E7A14" w:rsidRPr="009D05BA" w:rsidRDefault="006E7A14" w:rsidP="00013260">
            <w:r w:rsidRPr="009D05BA">
              <w:rPr>
                <w:b/>
              </w:rPr>
              <w:t>3 балла</w:t>
            </w:r>
            <w:r w:rsidRPr="009D05BA">
              <w:t xml:space="preserve"> – исполнение произведения с текстовыми, ритмическими, стилистическими ошибками или неточностями, провалы в тексте, невыразительное исполнение.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исполнение произведения на крайне низком,  техническом и художественном уровне, плохое знание нотного текста наизусть.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5 баллов – </w:t>
            </w:r>
            <w:r w:rsidRPr="009D05BA">
              <w:t>яркое художественное исполнение в нужном темпе, уверенное владение техническими приемами, штрихами.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выразительное исполнение с наличием мелких текстовых ошибок или технических недочетов, возможно небольшое несоответствие темпа. 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исполнение произведения с текстовыми, ритмическими, стилистическими ошибками или неточностями, провалы в тексте, невыразительное исполнение.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исполнение произведения на крайне низком,  техническом и художественном уровне, плохое знание нотного текста наизусть.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Развитие музыкальных способностей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D13919">
            <w:r w:rsidRPr="009D05BA">
              <w:rPr>
                <w:b/>
              </w:rPr>
              <w:t>5 баллов</w:t>
            </w:r>
            <w:r w:rsidRPr="009D05BA">
              <w:t>– развитые вокально -  интонационные навыки, ладовое чувство, правильное определение метроритма, отлично развитый навык подбора на слух, правильное вокально – интонационное исполнение музыкального номера, отличное знание теоретических сведений</w:t>
            </w:r>
          </w:p>
          <w:p w:rsidR="006E7A14" w:rsidRPr="009D05BA" w:rsidRDefault="006E7A14" w:rsidP="00D13919">
            <w:r w:rsidRPr="009D05BA">
              <w:rPr>
                <w:b/>
              </w:rPr>
              <w:t>4 балла</w:t>
            </w:r>
            <w:r w:rsidRPr="009D05BA">
              <w:t xml:space="preserve"> –  владение   вокально - интонационными навыками, верное определение мажора и минора (допускаются 1 , 2 неточности),  в определении метроритма  допускается 1 ошибка , в  подборе на слух попеки допускается 1 – 2 неточности, правильное вокально – интонационное исполнение музыкального номера, хорошее  знание теоретических сведений</w:t>
            </w:r>
          </w:p>
          <w:p w:rsidR="006E7A14" w:rsidRPr="009D05BA" w:rsidRDefault="006E7A14" w:rsidP="00D13919">
            <w:r w:rsidRPr="009D05BA">
              <w:rPr>
                <w:b/>
              </w:rPr>
              <w:t>3 балла</w:t>
            </w:r>
            <w:r w:rsidRPr="009D05BA">
              <w:t xml:space="preserve"> - плохо развиты графические навыки (3 – 4 ошибки), недостаточно осмысленное  понимание теоретических сведений, в вокально – интонационном задании допускается 1 – 2 неточности.</w:t>
            </w:r>
          </w:p>
          <w:p w:rsidR="006E7A14" w:rsidRPr="009D05BA" w:rsidRDefault="006E7A14" w:rsidP="00D13919">
            <w:r w:rsidRPr="009D05BA">
              <w:rPr>
                <w:b/>
              </w:rPr>
              <w:t>2 балла</w:t>
            </w:r>
            <w:r w:rsidRPr="009D05BA">
              <w:t xml:space="preserve"> - нежелание выполнить предложенное задание, непонимание смысла задания.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– развитые  вокально - интонационные навыки, ладовое чувство, правильное определение метроритма, отлично развитый навык подбора на слух, правильное вокально – интонационное исполнение музыкального номера, отличное знание теоретических сведений</w:t>
            </w:r>
          </w:p>
          <w:p w:rsidR="006E7A14" w:rsidRPr="009D05BA" w:rsidRDefault="006E7A14" w:rsidP="00F26814">
            <w:r w:rsidRPr="009D05BA">
              <w:rPr>
                <w:b/>
              </w:rPr>
              <w:t>4 балла</w:t>
            </w:r>
            <w:r w:rsidRPr="009D05BA">
              <w:t xml:space="preserve"> – владение   вокально - интонационными навыками, верное определение мажора и минора (допускаются 1 , 2 неточности),  в определении метроритма  допускается 1 ошибка, в  подборе на слух попеки допускается 1 – 2 неточности, правильное вокально – интонационное исполнение музыкального номера, хорошее  знание теоретических сведений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>–плохо развиты графические навыки (3 – 4 ошибки), недостаточно осмысленное  понимание теоретических сведений, в вокально – интонационном задании допускается 1 – 2 неточности.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- нежелание выполнить предложенное задание, непонимание смысла задание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Коллективное музицирование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D13919">
            <w:pPr>
              <w:rPr>
                <w:b/>
              </w:rPr>
            </w:pPr>
            <w:r w:rsidRPr="009D05BA">
              <w:rPr>
                <w:b/>
              </w:rPr>
              <w:t xml:space="preserve">5 баллов – </w:t>
            </w:r>
            <w:r w:rsidRPr="009D05BA">
              <w:t>правильное исполнениенесложных ритмов в ударно – шумовом ансамбле, выразительное исполнение несложной одноголосной песенки или попевки.</w:t>
            </w:r>
          </w:p>
          <w:p w:rsidR="006E7A14" w:rsidRPr="009D05BA" w:rsidRDefault="006E7A14" w:rsidP="00D13919">
            <w:r w:rsidRPr="009D05BA">
              <w:rPr>
                <w:b/>
              </w:rPr>
              <w:t>4 балла</w:t>
            </w:r>
            <w:r w:rsidRPr="009D05BA">
              <w:t xml:space="preserve"> – правильное, но сованное исполнение музыкального материала в составе ударно – шумового ансамбля, исполнение несложной песенки или попевки с некоторыми неточностями.</w:t>
            </w:r>
          </w:p>
          <w:p w:rsidR="006E7A14" w:rsidRPr="009D05BA" w:rsidRDefault="006E7A14" w:rsidP="00D13919">
            <w:r w:rsidRPr="009D05BA">
              <w:rPr>
                <w:b/>
              </w:rPr>
              <w:t>3 балла</w:t>
            </w:r>
            <w:r w:rsidRPr="009D05BA">
              <w:t xml:space="preserve"> -  выполнение задания с ошибками и неточностями, отсутствие интереса к выполнению задания.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нежелание выполнить предложенное задание, непонимание смысла задания.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Контрольный урок 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баллов-</w:t>
            </w:r>
            <w:r w:rsidRPr="009D05BA">
              <w:t>правильное исполнение музыкального материала в составе ударно – шумового ансамбля, полное усвоение первоначальных навыков пения.</w:t>
            </w:r>
          </w:p>
          <w:p w:rsidR="006E7A14" w:rsidRPr="009D05BA" w:rsidRDefault="006E7A14" w:rsidP="00A85671">
            <w:r w:rsidRPr="009D05BA">
              <w:rPr>
                <w:b/>
              </w:rPr>
              <w:t>4 балла</w:t>
            </w:r>
            <w:r w:rsidRPr="009D05BA">
              <w:t xml:space="preserve"> – правильное, но сованное исполнение музыкального материала в составе ударно – шумового ансамбля, исполнение несложной песенки или попевки с некоторыми неточностями.</w:t>
            </w:r>
          </w:p>
          <w:p w:rsidR="006E7A14" w:rsidRPr="009D05BA" w:rsidRDefault="006E7A14" w:rsidP="00A85671">
            <w:r w:rsidRPr="009D05BA">
              <w:rPr>
                <w:b/>
              </w:rPr>
              <w:t>3 балла</w:t>
            </w:r>
            <w:r w:rsidRPr="009D05BA">
              <w:t xml:space="preserve"> -  выполнение задания с ошибками и неточностями, отсутствие интереса к выполнению задания.</w:t>
            </w:r>
          </w:p>
          <w:p w:rsidR="006E7A14" w:rsidRPr="009D05BA" w:rsidRDefault="006E7A14" w:rsidP="00F26814">
            <w:r w:rsidRPr="009D05BA">
              <w:rPr>
                <w:b/>
              </w:rPr>
              <w:t>2 балла</w:t>
            </w:r>
            <w:r w:rsidRPr="009D05BA">
              <w:t xml:space="preserve"> – нежелание выполнить предложенное задание, непонимание смысла задания.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Ритмика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A85671">
            <w:r w:rsidRPr="009D05BA">
              <w:t xml:space="preserve">Текущий контроль отражает </w:t>
            </w:r>
          </w:p>
          <w:p w:rsidR="006E7A14" w:rsidRPr="009D05BA" w:rsidRDefault="006E7A14" w:rsidP="00A85671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A85671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отличноевыполнение движений (уверенное, грамотное, музыкальное),исполнение парной композиции в заданном темпе, метроритме, характере, эмоциональное отношение к исполняемому номеру.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4 балла –</w:t>
            </w:r>
            <w:r w:rsidRPr="009D05BA">
              <w:t xml:space="preserve"> в исполнении движений допускаются 2 – 3 неточности, ),исполнение парной композиции в заданном темпе, метроритме (допускаются 2 – 3 неточности), характере, эмоциональное отношение к исполняемому номеру</w:t>
            </w:r>
          </w:p>
          <w:p w:rsidR="006E7A14" w:rsidRPr="009D05BA" w:rsidRDefault="006E7A14" w:rsidP="006833CB">
            <w:r w:rsidRPr="009D05BA">
              <w:rPr>
                <w:b/>
              </w:rPr>
              <w:t xml:space="preserve">3 балла </w:t>
            </w:r>
            <w:r w:rsidRPr="009D05BA">
              <w:t>в исполнении движений допускаются  2 – 3 грубые ошибки ),в исполнении парной композиции допускаются ошибки в  темпе, метроритме.</w:t>
            </w:r>
          </w:p>
          <w:p w:rsidR="006E7A14" w:rsidRPr="009D05BA" w:rsidRDefault="006E7A14" w:rsidP="00F26814">
            <w:pPr>
              <w:rPr>
                <w:b/>
              </w:rPr>
            </w:pP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2 балла </w:t>
            </w:r>
            <w:r w:rsidRPr="009D05BA">
              <w:t>– нежелание выполнить предложенное задание, непонимание смысла задания.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6833CB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6833CB">
            <w:r w:rsidRPr="009D05BA">
              <w:rPr>
                <w:b/>
              </w:rPr>
              <w:t>5 баллов –</w:t>
            </w:r>
            <w:r w:rsidRPr="009D05BA">
              <w:t>отличноевыполнение движений (уверенное, грамотное, музыкальное),исполнение парной композиции в заданном темпе, метроритме, характере, эмоциональное отношение к исполняемому номеру.</w:t>
            </w:r>
          </w:p>
          <w:p w:rsidR="006E7A14" w:rsidRPr="009D05BA" w:rsidRDefault="006E7A14" w:rsidP="006833CB">
            <w:r w:rsidRPr="009D05BA">
              <w:rPr>
                <w:b/>
              </w:rPr>
              <w:t>4 балла –</w:t>
            </w:r>
            <w:r w:rsidRPr="009D05BA">
              <w:t xml:space="preserve"> в исполнении движений допускаются 2 – 3 неточности, ),исполнение парной композиции в заданном темпе, метроритме (допускаются 2 – 3 неточности), характере, эмоциональное отношение к исполняемому номеру.</w:t>
            </w:r>
          </w:p>
          <w:p w:rsidR="006E7A14" w:rsidRPr="009D05BA" w:rsidRDefault="006E7A14" w:rsidP="006833CB">
            <w:r w:rsidRPr="009D05BA">
              <w:rPr>
                <w:b/>
              </w:rPr>
              <w:t xml:space="preserve">3 балла - </w:t>
            </w:r>
            <w:r w:rsidRPr="009D05BA">
              <w:t xml:space="preserve"> в исполнении движений допускаются  2 – 3 грубые ошибки ),в исполнении парной композиции допускаются ошибки в  темпе, метроритме.</w:t>
            </w:r>
          </w:p>
          <w:p w:rsidR="006E7A14" w:rsidRPr="009D05BA" w:rsidRDefault="006E7A14" w:rsidP="006833CB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>– нежелание выполнить предложенное задание, непонимание смысла задания.</w:t>
            </w:r>
          </w:p>
        </w:tc>
      </w:tr>
    </w:tbl>
    <w:p w:rsidR="006E7A14" w:rsidRDefault="006E7A14" w:rsidP="00136A45"/>
    <w:p w:rsidR="006E7A14" w:rsidRDefault="006E7A14" w:rsidP="00A25BF7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 xml:space="preserve">-пьеса  </w:t>
      </w:r>
      <w:r w:rsidRPr="00D13919">
        <w:rPr>
          <w:sz w:val="28"/>
          <w:szCs w:val="28"/>
        </w:rPr>
        <w:t>(</w:t>
      </w:r>
      <w:r>
        <w:rPr>
          <w:sz w:val="28"/>
          <w:szCs w:val="28"/>
        </w:rPr>
        <w:t>а</w:t>
      </w:r>
      <w:r w:rsidRPr="00D13919">
        <w:rPr>
          <w:sz w:val="28"/>
          <w:szCs w:val="28"/>
        </w:rPr>
        <w:t>кадемический концерт)</w:t>
      </w:r>
    </w:p>
    <w:p w:rsidR="006E7A14" w:rsidRPr="00D13919" w:rsidRDefault="006E7A14" w:rsidP="00136A45">
      <w:pPr>
        <w:rPr>
          <w:sz w:val="28"/>
          <w:szCs w:val="28"/>
        </w:rPr>
      </w:pPr>
      <w:r>
        <w:rPr>
          <w:sz w:val="28"/>
          <w:szCs w:val="28"/>
        </w:rPr>
        <w:t>-полифоническое произведение, пьеса или крупная форма (зачет)</w:t>
      </w:r>
    </w:p>
    <w:p w:rsidR="006E7A14" w:rsidRDefault="006E7A14" w:rsidP="00136A4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«Развитие музыкальных способностей»:</w:t>
      </w:r>
    </w:p>
    <w:p w:rsidR="006E7A14" w:rsidRPr="00F10796" w:rsidRDefault="006E7A14" w:rsidP="00136A45">
      <w:pPr>
        <w:rPr>
          <w:sz w:val="28"/>
          <w:szCs w:val="28"/>
        </w:rPr>
      </w:pPr>
      <w:r w:rsidRPr="00F10796">
        <w:rPr>
          <w:sz w:val="28"/>
          <w:szCs w:val="28"/>
        </w:rPr>
        <w:t>-творческое задание  (контрольный урок)</w:t>
      </w:r>
    </w:p>
    <w:p w:rsidR="006E7A14" w:rsidRDefault="006E7A14" w:rsidP="00136A4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«Коллективноемузицирование»</w:t>
      </w:r>
    </w:p>
    <w:p w:rsidR="006E7A14" w:rsidRPr="006833CB" w:rsidRDefault="006E7A14" w:rsidP="00136A45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Default="006E7A14" w:rsidP="00136A4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«Ритмика»</w:t>
      </w:r>
    </w:p>
    <w:p w:rsidR="006E7A14" w:rsidRPr="00A25BF7" w:rsidRDefault="006E7A14" w:rsidP="00136A45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Pr="00C92AE1" w:rsidRDefault="006E7A14" w:rsidP="00136A45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136A45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D13919">
      <w:r>
        <w:rPr>
          <w:sz w:val="28"/>
          <w:szCs w:val="28"/>
        </w:rPr>
        <w:t>- полифония, крупная форма или пьеса  - (экзамен)</w:t>
      </w:r>
    </w:p>
    <w:p w:rsidR="006E7A14" w:rsidRDefault="006E7A14" w:rsidP="00D13919">
      <w:pPr>
        <w:rPr>
          <w:b/>
          <w:sz w:val="28"/>
          <w:szCs w:val="28"/>
        </w:rPr>
      </w:pPr>
      <w:r w:rsidRPr="00D13919">
        <w:rPr>
          <w:b/>
          <w:sz w:val="28"/>
          <w:szCs w:val="28"/>
        </w:rPr>
        <w:t>Предмет «Развитие музыкальных способностей»:</w:t>
      </w:r>
    </w:p>
    <w:p w:rsidR="006E7A14" w:rsidRPr="00D13919" w:rsidRDefault="006E7A14" w:rsidP="00D13919">
      <w:pPr>
        <w:rPr>
          <w:sz w:val="28"/>
          <w:szCs w:val="28"/>
        </w:rPr>
      </w:pPr>
      <w:r w:rsidRPr="00F10796">
        <w:rPr>
          <w:sz w:val="28"/>
          <w:szCs w:val="28"/>
        </w:rPr>
        <w:t>- творческое задание (контрольный урок)</w:t>
      </w:r>
    </w:p>
    <w:p w:rsidR="006E7A14" w:rsidRDefault="006E7A14" w:rsidP="00D13919">
      <w:pPr>
        <w:rPr>
          <w:b/>
          <w:sz w:val="28"/>
          <w:szCs w:val="28"/>
        </w:rPr>
      </w:pPr>
      <w:r w:rsidRPr="00D13919">
        <w:rPr>
          <w:b/>
          <w:sz w:val="28"/>
          <w:szCs w:val="28"/>
        </w:rPr>
        <w:t>Предмет «Коллективноемузицирование»</w:t>
      </w:r>
    </w:p>
    <w:p w:rsidR="006E7A14" w:rsidRPr="00F10796" w:rsidRDefault="006E7A14" w:rsidP="00D13919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Pr="00D13919" w:rsidRDefault="006E7A14" w:rsidP="00D13919">
      <w:pPr>
        <w:rPr>
          <w:b/>
          <w:sz w:val="28"/>
          <w:szCs w:val="28"/>
        </w:rPr>
      </w:pPr>
      <w:r w:rsidRPr="00D13919">
        <w:rPr>
          <w:b/>
          <w:sz w:val="28"/>
          <w:szCs w:val="28"/>
        </w:rPr>
        <w:t>Предмет «Ритмика»</w:t>
      </w:r>
    </w:p>
    <w:p w:rsidR="006E7A14" w:rsidRPr="00A25BF7" w:rsidRDefault="006E7A14" w:rsidP="00E46B9E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Pr="00C92AE1" w:rsidRDefault="006E7A14" w:rsidP="00E46B9E">
      <w:pPr>
        <w:rPr>
          <w:b/>
          <w:sz w:val="28"/>
          <w:szCs w:val="28"/>
        </w:rPr>
      </w:pPr>
    </w:p>
    <w:p w:rsidR="006E7A14" w:rsidRPr="00EC3EB7" w:rsidRDefault="006E7A14" w:rsidP="00BF5B9A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«Раннее эстетическое развитие детей дошкольного и младшего школьного возраста» 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1 год</w:t>
      </w:r>
    </w:p>
    <w:p w:rsidR="006E7A14" w:rsidRPr="00ED0EA2" w:rsidRDefault="006E7A14" w:rsidP="00367540"/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716"/>
        <w:gridCol w:w="2677"/>
        <w:gridCol w:w="5085"/>
        <w:gridCol w:w="4944"/>
      </w:tblGrid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Текущая аттестация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Итоговая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Музыкальный инструмент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Академический концерт, зачет</w:t>
            </w:r>
          </w:p>
          <w:p w:rsidR="006E7A14" w:rsidRPr="009D05BA" w:rsidRDefault="006E7A14" w:rsidP="009E2B74">
            <w:r w:rsidRPr="009D05BA">
              <w:rPr>
                <w:b/>
              </w:rPr>
              <w:t xml:space="preserve">5 баллов – </w:t>
            </w:r>
            <w:r w:rsidRPr="009D05BA">
              <w:t>качественное исполнение произведения в нужном темпе, выразительно.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</w:t>
            </w:r>
            <w:r w:rsidRPr="009D05BA">
              <w:t xml:space="preserve"> – хорошее владение инструментом, правильное исполнение нотного текста произведения наизусть  (допускаются незначительные ошибки в тексте, ритме)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 xml:space="preserve"> – исполнение произведения с текстовыми, ритмическими, стилистическими ошибками или неточностями, провалы в тексте, невыразительное исполнение.</w:t>
            </w:r>
          </w:p>
          <w:p w:rsidR="006E7A14" w:rsidRPr="009D05BA" w:rsidRDefault="006E7A14" w:rsidP="009E2B74">
            <w:r w:rsidRPr="009D05BA">
              <w:rPr>
                <w:b/>
              </w:rPr>
              <w:t>2 балла</w:t>
            </w:r>
            <w:r w:rsidRPr="009D05BA">
              <w:t xml:space="preserve"> – исполнение произведения на крайне низком,  техническом и художественном уровне, плохое знание нотного текста наизусть.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9E2B74">
            <w:r w:rsidRPr="009D05BA">
              <w:rPr>
                <w:b/>
              </w:rPr>
              <w:t xml:space="preserve">5 баллов – </w:t>
            </w:r>
            <w:r w:rsidRPr="009D05BA">
              <w:t>яркое художественное исполнение в нужном темпе, уверенное владение техническими приемами, штрихами.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</w:t>
            </w:r>
            <w:r w:rsidRPr="009D05BA">
              <w:t xml:space="preserve"> – выразительное исполнение с наличием мелких текстовых ошибок или технических недочетов, возможно небольшое несоответствие темпа. 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 xml:space="preserve"> – исполнение произведения с текстовыми, ритмическими, стилистическими ошибками или неточностями, провалы в тексте, невыразительное исполнение.</w:t>
            </w:r>
          </w:p>
          <w:p w:rsidR="006E7A14" w:rsidRPr="009D05BA" w:rsidRDefault="006E7A14" w:rsidP="009E2B74">
            <w:r w:rsidRPr="009D05BA">
              <w:rPr>
                <w:b/>
              </w:rPr>
              <w:t>2 балла</w:t>
            </w:r>
            <w:r w:rsidRPr="009D05BA">
              <w:t xml:space="preserve"> – исполнение произведения на крайне низком,  техническом и художественном уровне, плохое знание нотного текста наизусть.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Развитие музыкальных способностей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9E2B74">
            <w:r w:rsidRPr="009D05BA">
              <w:rPr>
                <w:b/>
              </w:rPr>
              <w:t>5 баллов</w:t>
            </w:r>
            <w:r w:rsidRPr="009D05BA">
              <w:t xml:space="preserve"> – развитые вокально -  интонационные навыки, ладовое чувство, правильное определение метроритма, отлично развитый навык подбора на слух, правильное вокально – интонационное исполнение музыкального номера, отличное знание теоретических сведений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</w:t>
            </w:r>
            <w:r w:rsidRPr="009D05BA">
              <w:t xml:space="preserve"> –  владение   вокально - интонационными навыками, верное определение мажора и минора (допускаются 1 , 2 неточности),  в определении метроритма  допускается 1 ошибка , в  подборе на слух попеки допускается 1 – 2 неточности, правильное вокально – интонационное исполнение музыкального номера, хорошее  знание теоретических сведений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 xml:space="preserve"> - плохо развиты графические навыки (3 – 4 ошибки), недостаточно осмысленное  понимание теоретических сведений, в вокально – интонационном задании допускается 1 – 2 неточности.</w:t>
            </w:r>
          </w:p>
          <w:p w:rsidR="006E7A14" w:rsidRPr="009D05BA" w:rsidRDefault="006E7A14" w:rsidP="009E2B74">
            <w:r w:rsidRPr="009D05BA">
              <w:rPr>
                <w:b/>
              </w:rPr>
              <w:t>2 балла</w:t>
            </w:r>
            <w:r w:rsidRPr="009D05BA">
              <w:t xml:space="preserve"> - нежелание выполнить предложенное задание, непонимание смысла задания.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9E2B74">
            <w:r w:rsidRPr="009D05BA">
              <w:rPr>
                <w:b/>
              </w:rPr>
              <w:t>5 баллов</w:t>
            </w:r>
            <w:r w:rsidRPr="009D05BA">
              <w:t xml:space="preserve"> – развитые  вокально - интонационные навыки, ладовое чувство, правильное определение метроритма, отлично развитый навык подбора на слух, правильное вокально – интонационное исполнение музыкального номера, отличное знание теоретических сведений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</w:t>
            </w:r>
            <w:r w:rsidRPr="009D05BA">
              <w:t xml:space="preserve"> – владение   вокально - интонационными навыками, верное определение мажора и минора (допускаются 1 , 2 неточности),  в определении метроритма  допускается 1 ошибка, в  подборе на слух попеки допускается 1 – 2 неточности, правильное вокально – интонационное исполнение музыкального номера, хорошее  знание теоретических сведений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>–плохо развиты графические навыки (3 – 4 ошибки), недостаточно осмысленное  понимание теоретических сведений, в вокально – интонационном задании допускается 1 – 2 неточности.</w:t>
            </w:r>
          </w:p>
          <w:p w:rsidR="006E7A14" w:rsidRPr="009D05BA" w:rsidRDefault="006E7A14" w:rsidP="009E2B74">
            <w:r w:rsidRPr="009D05BA">
              <w:rPr>
                <w:b/>
              </w:rPr>
              <w:t>2 балла</w:t>
            </w:r>
            <w:r w:rsidRPr="009D05BA">
              <w:t xml:space="preserve"> - нежелание выполнить предложенное задание, непонимание смысла задание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Коллективное музицирование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 xml:space="preserve">5 баллов – </w:t>
            </w:r>
            <w:r w:rsidRPr="009D05BA">
              <w:t>правильное исполнениенесложных ритмов в ударно – шумовом ансамбле, выразительное исполнение несложной одноголосной песенки или попевки.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</w:t>
            </w:r>
            <w:r w:rsidRPr="009D05BA">
              <w:t xml:space="preserve"> – правильное, но сованное исполнение музыкального материала в составе ударно – шумового ансамбля, исполнение несложной песенки или попевки с некоторыми неточностями.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 xml:space="preserve"> -  выполнение задания с ошибками и неточностями, отсутствие интереса к выполнению задания.</w:t>
            </w:r>
          </w:p>
          <w:p w:rsidR="006E7A14" w:rsidRPr="009D05BA" w:rsidRDefault="006E7A14" w:rsidP="009E2B74">
            <w:r w:rsidRPr="009D05BA">
              <w:rPr>
                <w:b/>
              </w:rPr>
              <w:t>2 балла</w:t>
            </w:r>
            <w:r w:rsidRPr="009D05BA">
              <w:t xml:space="preserve"> – нежелание выполнить предложенное задание, непонимание смысла задания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 xml:space="preserve">Контрольный урок </w:t>
            </w:r>
          </w:p>
          <w:p w:rsidR="006E7A14" w:rsidRPr="009D05BA" w:rsidRDefault="006E7A14" w:rsidP="009E2B74">
            <w:r w:rsidRPr="009D05BA">
              <w:rPr>
                <w:b/>
              </w:rPr>
              <w:t>5 баллов-</w:t>
            </w:r>
            <w:r w:rsidRPr="009D05BA">
              <w:t>правильное исполнение музыкального материала в составе ударно – шумового ансамбля, полное усвоение первоначальных навыков пения.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</w:t>
            </w:r>
            <w:r w:rsidRPr="009D05BA">
              <w:t xml:space="preserve"> – правильное, но сованное исполнение музыкального материала в составе ударно – шумового ансамбля, исполнение несложной песенки или попевки с некоторыми неточностями.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 xml:space="preserve"> -  выполнение задания с ошибками и неточностями, отсутствие интереса к выполнению задания.</w:t>
            </w:r>
          </w:p>
          <w:p w:rsidR="006E7A14" w:rsidRPr="009D05BA" w:rsidRDefault="006E7A14" w:rsidP="009E2B74">
            <w:r w:rsidRPr="009D05BA">
              <w:rPr>
                <w:b/>
              </w:rPr>
              <w:t>2 балла</w:t>
            </w:r>
            <w:r w:rsidRPr="009D05BA">
              <w:t xml:space="preserve"> – нежелание выполнить предложенное задание, непонимание смысла задания.</w:t>
            </w:r>
          </w:p>
        </w:tc>
      </w:tr>
      <w:tr w:rsidR="006E7A14" w:rsidRPr="009D05BA" w:rsidTr="00F26814">
        <w:trPr>
          <w:trHeight w:val="145"/>
        </w:trPr>
        <w:tc>
          <w:tcPr>
            <w:tcW w:w="59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Ритмика</w:t>
            </w:r>
          </w:p>
        </w:tc>
        <w:tc>
          <w:tcPr>
            <w:tcW w:w="9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A25BF7">
            <w:r w:rsidRPr="009D05BA">
              <w:t xml:space="preserve">Текущий контроль отражает </w:t>
            </w:r>
          </w:p>
          <w:p w:rsidR="006E7A14" w:rsidRPr="009D05BA" w:rsidRDefault="006E7A14" w:rsidP="00A25BF7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A25BF7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9E2B74">
            <w:r w:rsidRPr="009D05BA">
              <w:rPr>
                <w:b/>
              </w:rPr>
              <w:t>5 баллов</w:t>
            </w:r>
            <w:r w:rsidRPr="009D05BA">
              <w:t xml:space="preserve"> отличноевыполнение движений (уверенное, грамотное, музыкальное),исполнение парной композиции в заданном темпе, метроритме, характере, эмоциональное отношение к исполняемому номеру.</w:t>
            </w:r>
          </w:p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4 балла –</w:t>
            </w:r>
            <w:r w:rsidRPr="009D05BA">
              <w:t xml:space="preserve"> в исполнении движений допускаются 2 – 3 неточности, ),исполнение парной композиции в заданном темпе, метроритме (допускаются 2 – 3 неточности), характере, эмоциональное отношение к исполняемому номеру</w:t>
            </w:r>
          </w:p>
          <w:p w:rsidR="006E7A14" w:rsidRPr="009D05BA" w:rsidRDefault="006E7A14" w:rsidP="009E2B74">
            <w:r w:rsidRPr="009D05BA">
              <w:rPr>
                <w:b/>
              </w:rPr>
              <w:t xml:space="preserve">3 балла </w:t>
            </w:r>
            <w:r w:rsidRPr="009D05BA">
              <w:t>в исполнении движений допускаются  2 – 3 грубые ошибки ),в исполнении парной композиции допускаются ошибки в  темпе, метроритме.</w:t>
            </w:r>
          </w:p>
          <w:p w:rsidR="006E7A14" w:rsidRPr="009D05BA" w:rsidRDefault="006E7A14" w:rsidP="009E2B74">
            <w:pPr>
              <w:rPr>
                <w:b/>
              </w:rPr>
            </w:pPr>
          </w:p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 xml:space="preserve">2 балла </w:t>
            </w:r>
            <w:r w:rsidRPr="009D05BA">
              <w:t>– нежелание выполнить предложенное задание, непонимание смысла задания.</w:t>
            </w:r>
          </w:p>
        </w:tc>
        <w:tc>
          <w:tcPr>
            <w:tcW w:w="1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Контрольный урок</w:t>
            </w:r>
          </w:p>
          <w:p w:rsidR="006E7A14" w:rsidRPr="009D05BA" w:rsidRDefault="006E7A14" w:rsidP="009E2B74">
            <w:r w:rsidRPr="009D05BA">
              <w:rPr>
                <w:b/>
              </w:rPr>
              <w:t>5 баллов –</w:t>
            </w:r>
            <w:r w:rsidRPr="009D05BA">
              <w:t>отличноевыполнение движений (уверенное, грамотное, музыкальное),исполнение парной композиции в заданном темпе, метроритме, характере, эмоциональное отношение к исполняемому номеру.</w:t>
            </w:r>
          </w:p>
          <w:p w:rsidR="006E7A14" w:rsidRPr="009D05BA" w:rsidRDefault="006E7A14" w:rsidP="009E2B74">
            <w:r w:rsidRPr="009D05BA">
              <w:rPr>
                <w:b/>
              </w:rPr>
              <w:t>4 балла –</w:t>
            </w:r>
            <w:r w:rsidRPr="009D05BA">
              <w:t xml:space="preserve"> в исполнении движений допускаются 2 – 3 неточности, ),исполнение парной композиции в заданном темпе, метроритме (допускаются 2 – 3 неточности), характере, эмоциональное отношение к исполняемому номеру.</w:t>
            </w:r>
          </w:p>
          <w:p w:rsidR="006E7A14" w:rsidRPr="009D05BA" w:rsidRDefault="006E7A14" w:rsidP="009E2B74">
            <w:r w:rsidRPr="009D05BA">
              <w:rPr>
                <w:b/>
              </w:rPr>
              <w:t xml:space="preserve">3 балла - </w:t>
            </w:r>
            <w:r w:rsidRPr="009D05BA">
              <w:t xml:space="preserve"> в исполнении движений допускаются  2 – 3 грубые ошибки ),в исполнении парной композиции допускаются ошибки в  темпе, метроритме.</w:t>
            </w:r>
          </w:p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>– нежелание выполнить предложенное задание, непонимание смысла задания.</w:t>
            </w:r>
          </w:p>
        </w:tc>
      </w:tr>
    </w:tbl>
    <w:p w:rsidR="006E7A14" w:rsidRDefault="006E7A14" w:rsidP="00367540"/>
    <w:p w:rsidR="006E7A14" w:rsidRDefault="006E7A14" w:rsidP="00A25BF7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A25BF7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инструмент»:</w:t>
      </w:r>
    </w:p>
    <w:p w:rsidR="006E7A14" w:rsidRDefault="006E7A14" w:rsidP="00A25BF7">
      <w:pPr>
        <w:rPr>
          <w:sz w:val="28"/>
          <w:szCs w:val="28"/>
        </w:rPr>
      </w:pPr>
      <w:r>
        <w:rPr>
          <w:sz w:val="28"/>
          <w:szCs w:val="28"/>
        </w:rPr>
        <w:t xml:space="preserve">-пьеса  </w:t>
      </w:r>
      <w:r w:rsidRPr="00D13919">
        <w:rPr>
          <w:sz w:val="28"/>
          <w:szCs w:val="28"/>
        </w:rPr>
        <w:t>(</w:t>
      </w:r>
      <w:r>
        <w:rPr>
          <w:sz w:val="28"/>
          <w:szCs w:val="28"/>
        </w:rPr>
        <w:t>а</w:t>
      </w:r>
      <w:r w:rsidRPr="00D13919">
        <w:rPr>
          <w:sz w:val="28"/>
          <w:szCs w:val="28"/>
        </w:rPr>
        <w:t>кадемический концерт)</w:t>
      </w:r>
    </w:p>
    <w:p w:rsidR="006E7A14" w:rsidRPr="00D13919" w:rsidRDefault="006E7A14" w:rsidP="00A25BF7">
      <w:pPr>
        <w:rPr>
          <w:sz w:val="28"/>
          <w:szCs w:val="28"/>
        </w:rPr>
      </w:pPr>
      <w:r>
        <w:rPr>
          <w:sz w:val="28"/>
          <w:szCs w:val="28"/>
        </w:rPr>
        <w:t>-полифоническое произведение, пьеса или крупная форма (зачет)</w:t>
      </w:r>
    </w:p>
    <w:p w:rsidR="006E7A14" w:rsidRDefault="006E7A14" w:rsidP="00A25B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«Развитие музыкальных способностей»:</w:t>
      </w:r>
    </w:p>
    <w:p w:rsidR="006E7A14" w:rsidRPr="00F10796" w:rsidRDefault="006E7A14" w:rsidP="00A25BF7">
      <w:pPr>
        <w:rPr>
          <w:sz w:val="28"/>
          <w:szCs w:val="28"/>
        </w:rPr>
      </w:pPr>
      <w:r w:rsidRPr="00F10796">
        <w:rPr>
          <w:sz w:val="28"/>
          <w:szCs w:val="28"/>
        </w:rPr>
        <w:t>-творческое задание  (контрольный урок)</w:t>
      </w:r>
    </w:p>
    <w:p w:rsidR="006E7A14" w:rsidRDefault="006E7A14" w:rsidP="00A25B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«Коллективноемузицирование»</w:t>
      </w:r>
    </w:p>
    <w:p w:rsidR="006E7A14" w:rsidRPr="006833CB" w:rsidRDefault="006E7A14" w:rsidP="00A25BF7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Default="006E7A14" w:rsidP="00A25B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«Ритмика»</w:t>
      </w:r>
    </w:p>
    <w:p w:rsidR="006E7A14" w:rsidRPr="00A25BF7" w:rsidRDefault="006E7A14" w:rsidP="00A25BF7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Pr="00C92AE1" w:rsidRDefault="006E7A14" w:rsidP="00A25BF7">
      <w:pPr>
        <w:jc w:val="center"/>
        <w:rPr>
          <w:b/>
          <w:sz w:val="28"/>
          <w:szCs w:val="28"/>
          <w:u w:val="single"/>
        </w:rPr>
      </w:pPr>
      <w:r w:rsidRPr="00C92AE1">
        <w:rPr>
          <w:b/>
          <w:sz w:val="28"/>
          <w:szCs w:val="28"/>
          <w:u w:val="single"/>
        </w:rPr>
        <w:t>Итоговая аттестация</w:t>
      </w:r>
    </w:p>
    <w:p w:rsidR="006E7A14" w:rsidRPr="00C92AE1" w:rsidRDefault="006E7A14" w:rsidP="00A25BF7">
      <w:pPr>
        <w:rPr>
          <w:b/>
          <w:sz w:val="28"/>
          <w:szCs w:val="28"/>
        </w:rPr>
      </w:pPr>
      <w:r w:rsidRPr="00057DE5">
        <w:rPr>
          <w:b/>
          <w:sz w:val="28"/>
          <w:szCs w:val="28"/>
        </w:rPr>
        <w:t>Предмет «Музыкальный инструмент»</w:t>
      </w:r>
      <w:r>
        <w:rPr>
          <w:b/>
          <w:sz w:val="28"/>
          <w:szCs w:val="28"/>
        </w:rPr>
        <w:t>:</w:t>
      </w:r>
    </w:p>
    <w:p w:rsidR="006E7A14" w:rsidRDefault="006E7A14" w:rsidP="00A25BF7">
      <w:r>
        <w:rPr>
          <w:sz w:val="28"/>
          <w:szCs w:val="28"/>
        </w:rPr>
        <w:t>- полифония, крупная форма или пьеса  - (экзамен)</w:t>
      </w:r>
    </w:p>
    <w:p w:rsidR="006E7A14" w:rsidRDefault="006E7A14" w:rsidP="00A25BF7">
      <w:pPr>
        <w:rPr>
          <w:b/>
          <w:sz w:val="28"/>
          <w:szCs w:val="28"/>
        </w:rPr>
      </w:pPr>
      <w:r w:rsidRPr="00D13919">
        <w:rPr>
          <w:b/>
          <w:sz w:val="28"/>
          <w:szCs w:val="28"/>
        </w:rPr>
        <w:t>Предмет «Развитие музыкальных способностей»:</w:t>
      </w:r>
    </w:p>
    <w:p w:rsidR="006E7A14" w:rsidRPr="00D13919" w:rsidRDefault="006E7A14" w:rsidP="00A25BF7">
      <w:pPr>
        <w:rPr>
          <w:sz w:val="28"/>
          <w:szCs w:val="28"/>
        </w:rPr>
      </w:pPr>
      <w:r w:rsidRPr="00F10796">
        <w:rPr>
          <w:sz w:val="28"/>
          <w:szCs w:val="28"/>
        </w:rPr>
        <w:t>- творческое задание (контрольный урок)</w:t>
      </w:r>
    </w:p>
    <w:p w:rsidR="006E7A14" w:rsidRDefault="006E7A14" w:rsidP="00A25BF7">
      <w:pPr>
        <w:rPr>
          <w:b/>
          <w:sz w:val="28"/>
          <w:szCs w:val="28"/>
        </w:rPr>
      </w:pPr>
      <w:r w:rsidRPr="00D13919">
        <w:rPr>
          <w:b/>
          <w:sz w:val="28"/>
          <w:szCs w:val="28"/>
        </w:rPr>
        <w:t>Предмет «Коллективноемузицирование»</w:t>
      </w:r>
    </w:p>
    <w:p w:rsidR="006E7A14" w:rsidRPr="00F10796" w:rsidRDefault="006E7A14" w:rsidP="00A25BF7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Pr="00D13919" w:rsidRDefault="006E7A14" w:rsidP="00A25BF7">
      <w:pPr>
        <w:rPr>
          <w:b/>
          <w:sz w:val="28"/>
          <w:szCs w:val="28"/>
        </w:rPr>
      </w:pPr>
      <w:r w:rsidRPr="00D13919">
        <w:rPr>
          <w:b/>
          <w:sz w:val="28"/>
          <w:szCs w:val="28"/>
        </w:rPr>
        <w:t>Предмет «Ритмика»</w:t>
      </w:r>
    </w:p>
    <w:p w:rsidR="006E7A14" w:rsidRPr="00A25BF7" w:rsidRDefault="006E7A14" w:rsidP="00A25BF7">
      <w:pPr>
        <w:rPr>
          <w:sz w:val="28"/>
          <w:szCs w:val="28"/>
        </w:rPr>
      </w:pPr>
      <w:r w:rsidRPr="00D139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творческое задание </w:t>
      </w:r>
      <w:r w:rsidRPr="00D13919">
        <w:rPr>
          <w:sz w:val="28"/>
          <w:szCs w:val="28"/>
        </w:rPr>
        <w:t>(контрольный урок)</w:t>
      </w:r>
    </w:p>
    <w:p w:rsidR="006E7A14" w:rsidRDefault="006E7A14" w:rsidP="00A25BF7">
      <w:pPr>
        <w:jc w:val="center"/>
        <w:rPr>
          <w:b/>
          <w:sz w:val="28"/>
          <w:szCs w:val="28"/>
        </w:rPr>
      </w:pPr>
    </w:p>
    <w:p w:rsidR="006E7A14" w:rsidRPr="00616B82" w:rsidRDefault="006E7A14" w:rsidP="00367540">
      <w:pPr>
        <w:rPr>
          <w:sz w:val="28"/>
          <w:szCs w:val="28"/>
        </w:rPr>
      </w:pPr>
    </w:p>
    <w:p w:rsidR="006E7A14" w:rsidRPr="00EC3EB7" w:rsidRDefault="006E7A14" w:rsidP="00BF5B9A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«Декоративно – прикладное искусство и традиционные ремесла » </w:t>
      </w: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</w:p>
    <w:p w:rsidR="006E7A14" w:rsidRPr="00EC3EB7" w:rsidRDefault="006E7A14" w:rsidP="00367540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4  года</w:t>
      </w:r>
    </w:p>
    <w:p w:rsidR="006E7A14" w:rsidRPr="00ED0EA2" w:rsidRDefault="006E7A14" w:rsidP="00367540"/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92"/>
        <w:gridCol w:w="2368"/>
        <w:gridCol w:w="5053"/>
        <w:gridCol w:w="4909"/>
      </w:tblGrid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Текущая аттестация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итоговая</w:t>
            </w:r>
          </w:p>
        </w:tc>
      </w:tr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Специальность:</w:t>
            </w:r>
          </w:p>
          <w:p w:rsidR="006E7A14" w:rsidRPr="009D05BA" w:rsidRDefault="006E7A14" w:rsidP="00F26814">
            <w:r w:rsidRPr="009D05BA">
              <w:t xml:space="preserve">- резьба по дереву; </w:t>
            </w:r>
          </w:p>
          <w:p w:rsidR="006E7A14" w:rsidRPr="009D05BA" w:rsidRDefault="006E7A14" w:rsidP="00F26814">
            <w:r w:rsidRPr="009D05BA">
              <w:t xml:space="preserve">- лоскутная техника, ткачество, вышивка, </w:t>
            </w:r>
          </w:p>
          <w:p w:rsidR="006E7A14" w:rsidRPr="009D05BA" w:rsidRDefault="006E7A14" w:rsidP="00F26814">
            <w:r w:rsidRPr="009D05BA">
              <w:t>- бисероплетение, роспись по стеклу;</w:t>
            </w:r>
          </w:p>
          <w:p w:rsidR="006E7A14" w:rsidRPr="009D05BA" w:rsidRDefault="006E7A14" w:rsidP="00F26814">
            <w:r w:rsidRPr="009D05BA">
              <w:t>- квиллинг, тестомластика;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Творческий просмотр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 xml:space="preserve">5 баллов </w:t>
            </w:r>
            <w:r w:rsidRPr="009D05BA">
              <w:t>–  работа качественная, выражающая индивидуальность мастера, выполнена самостоятельно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4 балла – </w:t>
            </w:r>
            <w:r w:rsidRPr="009D05BA">
              <w:t>работа качественная, выполнена  с  помощью преподавателя.</w:t>
            </w:r>
          </w:p>
          <w:p w:rsidR="006E7A14" w:rsidRPr="009D05BA" w:rsidRDefault="006E7A14" w:rsidP="009E2B74">
            <w:r w:rsidRPr="009D05BA">
              <w:rPr>
                <w:b/>
              </w:rPr>
              <w:t>3 балла</w:t>
            </w:r>
            <w:r w:rsidRPr="009D05BA">
              <w:t xml:space="preserve"> – работа выполнена неряшливо, с ошибками, прибегая к помощи преподавателя.</w:t>
            </w:r>
          </w:p>
          <w:p w:rsidR="006E7A14" w:rsidRPr="009D05BA" w:rsidRDefault="006E7A14" w:rsidP="009E2B74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 xml:space="preserve"> – изделие испорчено.</w:t>
            </w:r>
          </w:p>
          <w:p w:rsidR="006E7A14" w:rsidRPr="009D05BA" w:rsidRDefault="006E7A14" w:rsidP="00F26814">
            <w:pPr>
              <w:rPr>
                <w:b/>
              </w:rPr>
            </w:pP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5 баллов</w:t>
            </w:r>
            <w:r w:rsidRPr="009D05BA">
              <w:t>– работа яркая, выражающая индивидуальность мастера, выполнена полностью самостоятельно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4 балла </w:t>
            </w:r>
            <w:r w:rsidRPr="009D05BA">
              <w:t>– работа качественная, выполнена самостоятельно с небольшой помощью преподавателя.</w:t>
            </w:r>
          </w:p>
          <w:p w:rsidR="006E7A14" w:rsidRPr="009D05BA" w:rsidRDefault="006E7A14" w:rsidP="00F26814">
            <w:r w:rsidRPr="009D05BA">
              <w:rPr>
                <w:b/>
              </w:rPr>
              <w:t>3 балла</w:t>
            </w:r>
            <w:r w:rsidRPr="009D05BA">
              <w:t xml:space="preserve"> – работа выполнена неряшливо, с ошибками, прибегая к помощи преподавателя.</w:t>
            </w:r>
          </w:p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 xml:space="preserve"> – изделие испорчено.</w:t>
            </w:r>
          </w:p>
        </w:tc>
      </w:tr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Народное творчество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5 баллов – </w:t>
            </w:r>
            <w:r w:rsidRPr="009D05BA">
              <w:t>учащийся досконально  знает пройденный  материал (устный ответ без ошибок полный, подробный ), практическая работа выполнена отлично (аккуратно, самостоятельно)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4 балла – </w:t>
            </w:r>
            <w:r w:rsidRPr="009D05BA">
              <w:t>учащийся не достаточно полно знает изученный материал(устный ответ с 1-2 ошибками), ответ не полный, практическая работа выполнена хорошо с небольшими неточностями., с помощью преподавателя.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3 балла-</w:t>
            </w:r>
            <w:r w:rsidRPr="009D05BA">
              <w:t>отвечая по теме делает большое количество ошибок и неточностей, речь не убедительная с остановками, работа выполнена под руководством преподавателя.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2 балла – </w:t>
            </w:r>
            <w:r w:rsidRPr="009D05BA">
              <w:t>работа не предоставлена, к устному ответу по теме не готов.</w:t>
            </w: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8D70BA">
            <w:r w:rsidRPr="009D05BA">
              <w:rPr>
                <w:b/>
              </w:rPr>
              <w:t>5 баллов</w:t>
            </w:r>
            <w:r w:rsidRPr="009D05BA">
              <w:t xml:space="preserve"> - тема раскрыта, оформление соответствует требованиям (соответствие шрифта, наличие иллюстраций), объем реферата.</w:t>
            </w:r>
          </w:p>
          <w:p w:rsidR="006E7A14" w:rsidRPr="009D05BA" w:rsidRDefault="006E7A14" w:rsidP="008D70BA">
            <w:r w:rsidRPr="009D05BA">
              <w:rPr>
                <w:b/>
              </w:rPr>
              <w:t>4  балла</w:t>
            </w:r>
            <w:r w:rsidRPr="009D05BA">
              <w:t xml:space="preserve"> - незначительные ошибки в раскрытии темы, оформление соответствует требованиям(соответствие шрифта, наличие иллюстраций), объем реферата.</w:t>
            </w:r>
          </w:p>
          <w:p w:rsidR="006E7A14" w:rsidRPr="009D05BA" w:rsidRDefault="006E7A14" w:rsidP="008D70BA">
            <w:r w:rsidRPr="009D05BA">
              <w:rPr>
                <w:b/>
              </w:rPr>
              <w:t>3  балла</w:t>
            </w:r>
            <w:r w:rsidRPr="009D05BA">
              <w:t xml:space="preserve"> - тема раскрыта не точно , учащийся не полно владеет материалом, допущены ошибки при работе над заданием; (соответствие шрифта, наличие иллюстраций), объем реферата.</w:t>
            </w:r>
          </w:p>
          <w:p w:rsidR="006E7A14" w:rsidRPr="009D05BA" w:rsidRDefault="006E7A14" w:rsidP="008D70BA">
            <w:r w:rsidRPr="009D05BA">
              <w:rPr>
                <w:b/>
              </w:rPr>
              <w:t>2 балла</w:t>
            </w:r>
            <w:r w:rsidRPr="009D05BA">
              <w:t xml:space="preserve"> - с рефератом не справился, незнание материала; неаккуратное оформление реферата.</w:t>
            </w:r>
          </w:p>
        </w:tc>
      </w:tr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>рисунок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r w:rsidRPr="009D05BA">
              <w:t xml:space="preserve">Текущий контроль отражает </w:t>
            </w:r>
          </w:p>
          <w:p w:rsidR="006E7A14" w:rsidRPr="009D05BA" w:rsidRDefault="006E7A14" w:rsidP="00F26814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F26814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F26814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F26814">
            <w:r w:rsidRPr="009D05BA">
              <w:rPr>
                <w:b/>
              </w:rPr>
              <w:t>5 баллов</w:t>
            </w:r>
            <w:r w:rsidRPr="009D05BA">
              <w:t xml:space="preserve"> - умеет применять полученные знания на практике; в практической работе верно решена композиция рисунка, гармонично согласовано между собой все компоненты изображения, умеет подметить и передать в изображении наиболее характерное</w:t>
            </w:r>
          </w:p>
          <w:p w:rsidR="006E7A14" w:rsidRPr="009D05BA" w:rsidRDefault="006E7A14" w:rsidP="00F26814">
            <w:r w:rsidRPr="009D05BA">
              <w:rPr>
                <w:b/>
              </w:rPr>
              <w:t xml:space="preserve">4 балла - </w:t>
            </w:r>
            <w:r w:rsidRPr="009D05BA">
              <w:t>гармонично согласовывает между собой все компоненты изображения, подмечает, но не точно передает в изображении наиболее характерные.</w:t>
            </w:r>
          </w:p>
          <w:p w:rsidR="006E7A14" w:rsidRPr="009D05BA" w:rsidRDefault="006E7A14" w:rsidP="00836791">
            <w:r w:rsidRPr="009D05BA">
              <w:rPr>
                <w:b/>
              </w:rPr>
              <w:t>3 балла</w:t>
            </w:r>
            <w:r w:rsidRPr="009D05BA">
              <w:t xml:space="preserve"> - обучающийся слабо справился с работой (неаккуратно, непрофессионально, не согласованно между  собой переданы изображаемые предметы); </w:t>
            </w:r>
          </w:p>
          <w:p w:rsidR="006E7A14" w:rsidRPr="009D05BA" w:rsidRDefault="006E7A14" w:rsidP="00836791">
            <w:r w:rsidRPr="009D05BA">
              <w:rPr>
                <w:b/>
              </w:rPr>
              <w:t>2 балла</w:t>
            </w:r>
            <w:r w:rsidRPr="009D05BA">
              <w:t xml:space="preserve"> -  работа не представлена.</w:t>
            </w: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266E4D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266E4D">
            <w:pPr>
              <w:rPr>
                <w:b/>
              </w:rPr>
            </w:pPr>
            <w:r w:rsidRPr="009D05BA">
              <w:rPr>
                <w:b/>
              </w:rPr>
              <w:t xml:space="preserve">5 баллов – </w:t>
            </w:r>
            <w:r w:rsidRPr="009D05BA">
              <w:t>обучающийся правильно излагает предложенный к ответу устный материал, умеет применять полученные знания на практике; в практической работе верно решена композиция рисунка, гармонично согласовано между собой все компоненты изображения, умеет подметить и передать в изображении наиболее характерное</w:t>
            </w:r>
          </w:p>
          <w:p w:rsidR="006E7A14" w:rsidRPr="009D05BA" w:rsidRDefault="006E7A14" w:rsidP="00266E4D">
            <w:r w:rsidRPr="009D05BA">
              <w:rPr>
                <w:b/>
              </w:rPr>
              <w:t xml:space="preserve">4 балла – </w:t>
            </w:r>
            <w:r w:rsidRPr="009D05BA">
              <w:t>обучающийся полностью овладел программным материалом при изложении в устном ответе допускает незначительные неточности, гармонично согласовывает между собой все компоненты изображения, подмечает, но не точно передает в изображении наиболее характерные.</w:t>
            </w:r>
          </w:p>
          <w:p w:rsidR="006E7A14" w:rsidRPr="009D05BA" w:rsidRDefault="006E7A14" w:rsidP="00266E4D">
            <w:r w:rsidRPr="009D05BA">
              <w:rPr>
                <w:b/>
              </w:rPr>
              <w:t>3 балла-</w:t>
            </w:r>
            <w:r w:rsidRPr="009D05BA">
              <w:t>обучающийся слабо справился с работой (неаккуратно, непрофессионально, не согласованно между  собой переданы изображаемые предметы); устный ответ содержит много неточностей и ошибок в изложении материала.</w:t>
            </w:r>
          </w:p>
          <w:p w:rsidR="006E7A14" w:rsidRPr="009D05BA" w:rsidRDefault="006E7A14" w:rsidP="00266E4D">
            <w:r w:rsidRPr="009D05BA">
              <w:rPr>
                <w:b/>
              </w:rPr>
              <w:t>2 балла</w:t>
            </w:r>
            <w:r w:rsidRPr="009D05BA">
              <w:t>– в изложении устного материала допущены грубые ошибки, работа не представлена.</w:t>
            </w:r>
          </w:p>
        </w:tc>
      </w:tr>
    </w:tbl>
    <w:p w:rsidR="006E7A14" w:rsidRDefault="006E7A14" w:rsidP="00367540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36754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«Специальность»:</w:t>
      </w:r>
    </w:p>
    <w:p w:rsidR="006E7A14" w:rsidRDefault="006E7A14" w:rsidP="00367540">
      <w:pPr>
        <w:rPr>
          <w:sz w:val="28"/>
          <w:szCs w:val="28"/>
        </w:rPr>
      </w:pPr>
      <w:r w:rsidRPr="009E2B7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практическая работа </w:t>
      </w:r>
      <w:r w:rsidRPr="009E2B74">
        <w:rPr>
          <w:sz w:val="28"/>
          <w:szCs w:val="28"/>
        </w:rPr>
        <w:t>(творческий просмотр)</w:t>
      </w:r>
    </w:p>
    <w:p w:rsidR="006E7A14" w:rsidRDefault="006E7A14" w:rsidP="00367540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«Народное творчество»</w:t>
      </w:r>
    </w:p>
    <w:p w:rsidR="006E7A14" w:rsidRPr="00A568A1" w:rsidRDefault="006E7A14" w:rsidP="00367540">
      <w:pPr>
        <w:rPr>
          <w:sz w:val="28"/>
          <w:szCs w:val="28"/>
        </w:rPr>
      </w:pPr>
      <w:r w:rsidRPr="00A568A1">
        <w:rPr>
          <w:sz w:val="28"/>
          <w:szCs w:val="28"/>
        </w:rPr>
        <w:t>- устный или письменный опрос</w:t>
      </w:r>
      <w:r>
        <w:rPr>
          <w:sz w:val="28"/>
          <w:szCs w:val="28"/>
        </w:rPr>
        <w:t xml:space="preserve">, практическая работа </w:t>
      </w:r>
      <w:r w:rsidRPr="00A568A1">
        <w:rPr>
          <w:sz w:val="28"/>
          <w:szCs w:val="28"/>
        </w:rPr>
        <w:t xml:space="preserve"> (зачет)</w:t>
      </w:r>
    </w:p>
    <w:p w:rsidR="006E7A14" w:rsidRDefault="006E7A14" w:rsidP="00367540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«Рисунок»</w:t>
      </w:r>
    </w:p>
    <w:p w:rsidR="006E7A14" w:rsidRPr="00637498" w:rsidRDefault="006E7A14" w:rsidP="00367540">
      <w:pPr>
        <w:rPr>
          <w:sz w:val="28"/>
          <w:szCs w:val="28"/>
        </w:rPr>
      </w:pPr>
      <w:r w:rsidRPr="00836791">
        <w:rPr>
          <w:sz w:val="28"/>
          <w:szCs w:val="28"/>
        </w:rPr>
        <w:t>- практическая работа (зачет)</w:t>
      </w:r>
    </w:p>
    <w:p w:rsidR="006E7A14" w:rsidRPr="009E2B74" w:rsidRDefault="006E7A14" w:rsidP="00367540">
      <w:pPr>
        <w:rPr>
          <w:sz w:val="28"/>
          <w:szCs w:val="28"/>
        </w:rPr>
      </w:pPr>
    </w:p>
    <w:p w:rsidR="006E7A14" w:rsidRPr="00637498" w:rsidRDefault="006E7A14" w:rsidP="0063749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Итоговая аттестация</w:t>
      </w:r>
    </w:p>
    <w:p w:rsidR="006E7A14" w:rsidRDefault="006E7A14" w:rsidP="00DF45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«Специальность»:</w:t>
      </w:r>
    </w:p>
    <w:p w:rsidR="006E7A14" w:rsidRDefault="006E7A14" w:rsidP="00DF459C">
      <w:pPr>
        <w:rPr>
          <w:sz w:val="28"/>
          <w:szCs w:val="28"/>
        </w:rPr>
      </w:pPr>
      <w:r w:rsidRPr="009E2B74">
        <w:rPr>
          <w:sz w:val="28"/>
          <w:szCs w:val="28"/>
        </w:rPr>
        <w:t xml:space="preserve">- </w:t>
      </w:r>
      <w:r>
        <w:rPr>
          <w:sz w:val="28"/>
          <w:szCs w:val="28"/>
        </w:rPr>
        <w:t>практическая работа, устный опрос (экзамен</w:t>
      </w:r>
      <w:r w:rsidRPr="009E2B74">
        <w:rPr>
          <w:sz w:val="28"/>
          <w:szCs w:val="28"/>
        </w:rPr>
        <w:t>)</w:t>
      </w:r>
    </w:p>
    <w:p w:rsidR="006E7A14" w:rsidRDefault="006E7A14" w:rsidP="00DF459C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«Народное творчество»</w:t>
      </w:r>
    </w:p>
    <w:p w:rsidR="006E7A14" w:rsidRPr="00A568A1" w:rsidRDefault="006E7A14" w:rsidP="00DF459C">
      <w:pPr>
        <w:rPr>
          <w:sz w:val="28"/>
          <w:szCs w:val="28"/>
        </w:rPr>
      </w:pPr>
      <w:r w:rsidRPr="00A568A1">
        <w:rPr>
          <w:sz w:val="28"/>
          <w:szCs w:val="28"/>
        </w:rPr>
        <w:t>- реферат</w:t>
      </w:r>
      <w:r>
        <w:rPr>
          <w:sz w:val="28"/>
          <w:szCs w:val="28"/>
        </w:rPr>
        <w:t xml:space="preserve">, устный опроспо теме реферата </w:t>
      </w:r>
      <w:r w:rsidRPr="00A568A1">
        <w:rPr>
          <w:sz w:val="28"/>
          <w:szCs w:val="28"/>
        </w:rPr>
        <w:t>(экзамен)</w:t>
      </w:r>
    </w:p>
    <w:p w:rsidR="006E7A14" w:rsidRDefault="006E7A14" w:rsidP="00DF459C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«Рисунок»</w:t>
      </w:r>
    </w:p>
    <w:p w:rsidR="006E7A14" w:rsidRPr="00637498" w:rsidRDefault="006E7A14" w:rsidP="00DF459C">
      <w:pPr>
        <w:rPr>
          <w:sz w:val="28"/>
          <w:szCs w:val="28"/>
        </w:rPr>
      </w:pPr>
      <w:r w:rsidRPr="00637498">
        <w:rPr>
          <w:sz w:val="28"/>
          <w:szCs w:val="28"/>
        </w:rPr>
        <w:t>- практическая работа, устный опрос   (экзамен)</w:t>
      </w:r>
    </w:p>
    <w:p w:rsidR="006E7A14" w:rsidRPr="009E2B74" w:rsidRDefault="006E7A14" w:rsidP="00DF459C">
      <w:pPr>
        <w:rPr>
          <w:b/>
          <w:sz w:val="28"/>
          <w:szCs w:val="28"/>
        </w:rPr>
      </w:pPr>
    </w:p>
    <w:p w:rsidR="006E7A14" w:rsidRDefault="006E7A14" w:rsidP="00367540">
      <w:pPr>
        <w:rPr>
          <w:b/>
          <w:sz w:val="28"/>
          <w:szCs w:val="28"/>
        </w:rPr>
      </w:pPr>
    </w:p>
    <w:p w:rsidR="006E7A14" w:rsidRPr="00C92AE1" w:rsidRDefault="006E7A14" w:rsidP="00367540">
      <w:pPr>
        <w:rPr>
          <w:b/>
          <w:sz w:val="28"/>
          <w:szCs w:val="28"/>
        </w:rPr>
      </w:pPr>
      <w:bookmarkStart w:id="0" w:name="_GoBack"/>
      <w:bookmarkEnd w:id="0"/>
    </w:p>
    <w:p w:rsidR="006E7A14" w:rsidRPr="00616B82" w:rsidRDefault="006E7A14" w:rsidP="00E46B9E">
      <w:pPr>
        <w:rPr>
          <w:sz w:val="28"/>
          <w:szCs w:val="28"/>
        </w:rPr>
      </w:pPr>
    </w:p>
    <w:p w:rsidR="006E7A14" w:rsidRPr="00EC3EB7" w:rsidRDefault="006E7A14" w:rsidP="00DF459C">
      <w:pPr>
        <w:pStyle w:val="Default"/>
        <w:numPr>
          <w:ilvl w:val="0"/>
          <w:numId w:val="5"/>
        </w:numPr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>Фонды оценочных средств</w:t>
      </w:r>
    </w:p>
    <w:p w:rsidR="006E7A14" w:rsidRPr="00EC3EB7" w:rsidRDefault="006E7A14" w:rsidP="00DF459C">
      <w:pPr>
        <w:pStyle w:val="Default"/>
        <w:jc w:val="center"/>
        <w:rPr>
          <w:sz w:val="28"/>
          <w:szCs w:val="28"/>
        </w:rPr>
      </w:pPr>
      <w:r w:rsidRPr="00EC3EB7">
        <w:rPr>
          <w:b/>
          <w:bCs/>
          <w:sz w:val="28"/>
          <w:szCs w:val="28"/>
        </w:rPr>
        <w:t xml:space="preserve">по дополнительной </w:t>
      </w:r>
    </w:p>
    <w:p w:rsidR="006E7A14" w:rsidRPr="00EC3EB7" w:rsidRDefault="006E7A14" w:rsidP="00DF459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общеразвивающей </w:t>
      </w:r>
      <w:r w:rsidRPr="00EC3EB7">
        <w:rPr>
          <w:b/>
          <w:bCs/>
          <w:sz w:val="28"/>
          <w:szCs w:val="28"/>
        </w:rPr>
        <w:t xml:space="preserve"> программе</w:t>
      </w:r>
    </w:p>
    <w:p w:rsidR="006E7A14" w:rsidRPr="00EC3EB7" w:rsidRDefault="006E7A14" w:rsidP="00DF459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«Декоративно – прикладное искусство и традиционные ремесла » </w:t>
      </w:r>
    </w:p>
    <w:p w:rsidR="006E7A14" w:rsidRPr="00EC3EB7" w:rsidRDefault="006E7A14" w:rsidP="00DF459C">
      <w:pPr>
        <w:pStyle w:val="Default"/>
        <w:jc w:val="center"/>
        <w:rPr>
          <w:sz w:val="28"/>
          <w:szCs w:val="28"/>
        </w:rPr>
      </w:pPr>
    </w:p>
    <w:p w:rsidR="006E7A14" w:rsidRPr="00EC3EB7" w:rsidRDefault="006E7A14" w:rsidP="00DF459C">
      <w:pPr>
        <w:pStyle w:val="Default"/>
        <w:jc w:val="center"/>
        <w:rPr>
          <w:sz w:val="28"/>
          <w:szCs w:val="28"/>
        </w:rPr>
      </w:pPr>
      <w:r w:rsidRPr="00EC3EB7">
        <w:rPr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 5 лет</w:t>
      </w:r>
    </w:p>
    <w:p w:rsidR="006E7A14" w:rsidRPr="00ED0EA2" w:rsidRDefault="006E7A14" w:rsidP="00DF459C"/>
    <w:tbl>
      <w:tblPr>
        <w:tblW w:w="48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92"/>
        <w:gridCol w:w="2368"/>
        <w:gridCol w:w="5053"/>
        <w:gridCol w:w="4909"/>
      </w:tblGrid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rPr>
                <w:b/>
              </w:rPr>
              <w:t>Предме</w:t>
            </w:r>
            <w:r w:rsidRPr="009D05BA">
              <w:t>т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>Текущая аттестация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jc w:val="center"/>
            </w:pPr>
            <w:r w:rsidRPr="009D05BA">
              <w:t>Промежуточная аттестация</w:t>
            </w: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>итоговая</w:t>
            </w:r>
          </w:p>
        </w:tc>
      </w:tr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>Специальность:</w:t>
            </w:r>
          </w:p>
          <w:p w:rsidR="006E7A14" w:rsidRPr="009D05BA" w:rsidRDefault="006E7A14" w:rsidP="008D70BA">
            <w:r w:rsidRPr="009D05BA">
              <w:t xml:space="preserve">- резьба по дереву; </w:t>
            </w:r>
          </w:p>
          <w:p w:rsidR="006E7A14" w:rsidRPr="009D05BA" w:rsidRDefault="006E7A14" w:rsidP="008D70BA">
            <w:r w:rsidRPr="009D05BA">
              <w:t xml:space="preserve">- лоскутная техника, ткачество, вышивка, </w:t>
            </w:r>
          </w:p>
          <w:p w:rsidR="006E7A14" w:rsidRPr="009D05BA" w:rsidRDefault="006E7A14" w:rsidP="008D70BA">
            <w:r w:rsidRPr="009D05BA">
              <w:t>- бисероплетение, роспись по стеклу;</w:t>
            </w:r>
          </w:p>
          <w:p w:rsidR="006E7A14" w:rsidRPr="009D05BA" w:rsidRDefault="006E7A14" w:rsidP="008D70BA">
            <w:r w:rsidRPr="009D05BA">
              <w:t>- квиллинг, тестомластика;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 xml:space="preserve">Текущий контроль отражает </w:t>
            </w:r>
          </w:p>
          <w:p w:rsidR="006E7A14" w:rsidRPr="009D05BA" w:rsidRDefault="006E7A14" w:rsidP="008D70BA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8D70BA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Творческий просмотр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5 баллов </w:t>
            </w:r>
            <w:r w:rsidRPr="009D05BA">
              <w:t>–  работа качественная, выражающая индивидуальность мастера, выполнена самостоятельно</w:t>
            </w:r>
          </w:p>
          <w:p w:rsidR="006E7A14" w:rsidRPr="009D05BA" w:rsidRDefault="006E7A14" w:rsidP="008D70BA">
            <w:r w:rsidRPr="009D05BA">
              <w:rPr>
                <w:b/>
              </w:rPr>
              <w:t xml:space="preserve">4 балла – </w:t>
            </w:r>
            <w:r w:rsidRPr="009D05BA">
              <w:t>работа качественная, выполнена  с  помощью преподавателя.</w:t>
            </w:r>
          </w:p>
          <w:p w:rsidR="006E7A14" w:rsidRPr="009D05BA" w:rsidRDefault="006E7A14" w:rsidP="008D70BA">
            <w:r w:rsidRPr="009D05BA">
              <w:rPr>
                <w:b/>
              </w:rPr>
              <w:t>3 балла</w:t>
            </w:r>
            <w:r w:rsidRPr="009D05BA">
              <w:t xml:space="preserve"> – работа выполнена неряшливо, с ошибками, прибегая к помощи преподавателя.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 xml:space="preserve"> – изделие испорчено.</w:t>
            </w:r>
          </w:p>
          <w:p w:rsidR="006E7A14" w:rsidRPr="009D05BA" w:rsidRDefault="006E7A14" w:rsidP="008D70BA">
            <w:pPr>
              <w:rPr>
                <w:b/>
              </w:rPr>
            </w:pP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5 баллов</w:t>
            </w:r>
            <w:r w:rsidRPr="009D05BA">
              <w:t>– работа яркая, выражающая индивидуальность мастера, выполнена полностью самостоятельно</w:t>
            </w:r>
          </w:p>
          <w:p w:rsidR="006E7A14" w:rsidRPr="009D05BA" w:rsidRDefault="006E7A14" w:rsidP="008D70BA">
            <w:r w:rsidRPr="009D05BA">
              <w:rPr>
                <w:b/>
              </w:rPr>
              <w:t xml:space="preserve">4 балла </w:t>
            </w:r>
            <w:r w:rsidRPr="009D05BA">
              <w:t>– работа качественная, выполнена самостоятельно с небольшой помощью преподавателя.</w:t>
            </w:r>
          </w:p>
          <w:p w:rsidR="006E7A14" w:rsidRPr="009D05BA" w:rsidRDefault="006E7A14" w:rsidP="008D70BA">
            <w:r w:rsidRPr="009D05BA">
              <w:rPr>
                <w:b/>
              </w:rPr>
              <w:t>3 балла</w:t>
            </w:r>
            <w:r w:rsidRPr="009D05BA">
              <w:t xml:space="preserve"> – работа выполнена неряшливо, с ошибками, прибегая к помощи преподавателя.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2 балла</w:t>
            </w:r>
            <w:r w:rsidRPr="009D05BA">
              <w:t xml:space="preserve"> – изделие испорчено.</w:t>
            </w:r>
          </w:p>
        </w:tc>
      </w:tr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>Народное творчество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 xml:space="preserve">Текущий контроль отражает </w:t>
            </w:r>
          </w:p>
          <w:p w:rsidR="006E7A14" w:rsidRPr="009D05BA" w:rsidRDefault="006E7A14" w:rsidP="008D70BA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8D70BA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5 баллов – </w:t>
            </w:r>
            <w:r w:rsidRPr="009D05BA">
              <w:t>учащийся досконально  знает пройденный  материал (устный ответ без ошибок полный, подробный ), практическая работа выполнена отлично (аккуратно, самостоятельно)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4 балла – </w:t>
            </w:r>
            <w:r w:rsidRPr="009D05BA">
              <w:t>учащийся не достаточно полно знает изученный материал(устный ответ с 1-2 ошибками), ответ не полный, практическая работа выполнена хорошо с небольшими неточностями., с помощью преподавателя.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3 балла-</w:t>
            </w:r>
            <w:r w:rsidRPr="009D05BA">
              <w:t>отвечая по теме делает большое количество ошибок и неточностей, речь не убедительная с остановками, работа выполнена под руководством преподавателя.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2 балла – </w:t>
            </w:r>
            <w:r w:rsidRPr="009D05BA">
              <w:t>работа не предоставлена, к устному ответу по теме не готов.</w:t>
            </w: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8D70BA">
            <w:r w:rsidRPr="009D05BA">
              <w:rPr>
                <w:b/>
              </w:rPr>
              <w:t>5 баллов</w:t>
            </w:r>
            <w:r w:rsidRPr="009D05BA">
              <w:t xml:space="preserve"> - тема раскрыта, оформление соответствует требованиям (соответствие шрифта, наличие иллюстраций), объем реферата.</w:t>
            </w:r>
          </w:p>
          <w:p w:rsidR="006E7A14" w:rsidRPr="009D05BA" w:rsidRDefault="006E7A14" w:rsidP="008D70BA">
            <w:r w:rsidRPr="009D05BA">
              <w:rPr>
                <w:b/>
              </w:rPr>
              <w:t>4  балла</w:t>
            </w:r>
            <w:r w:rsidRPr="009D05BA">
              <w:t xml:space="preserve"> - незначительные ошибки в раскрытии темы, оформление соответствует требованиям(соответствие шрифта, наличие иллюстраций), объем реферата.</w:t>
            </w:r>
          </w:p>
          <w:p w:rsidR="006E7A14" w:rsidRPr="009D05BA" w:rsidRDefault="006E7A14" w:rsidP="008D70BA">
            <w:r w:rsidRPr="009D05BA">
              <w:rPr>
                <w:b/>
              </w:rPr>
              <w:t>3  балла</w:t>
            </w:r>
            <w:r w:rsidRPr="009D05BA">
              <w:t xml:space="preserve"> - тема раскрыта не точно , учащийся не полно владеет материалом, допущены ошибки при работе над заданием; (соответствие шрифта, наличие иллюстраций), объем реферата.</w:t>
            </w:r>
          </w:p>
          <w:p w:rsidR="006E7A14" w:rsidRPr="009D05BA" w:rsidRDefault="006E7A14" w:rsidP="008D70BA">
            <w:r w:rsidRPr="009D05BA">
              <w:rPr>
                <w:b/>
              </w:rPr>
              <w:t>2 балла</w:t>
            </w:r>
            <w:r w:rsidRPr="009D05BA">
              <w:t xml:space="preserve"> - с рефератом не справился, незнание материала; неаккуратное оформление реферата.</w:t>
            </w:r>
          </w:p>
        </w:tc>
      </w:tr>
      <w:tr w:rsidR="006E7A14" w:rsidRPr="009D05BA" w:rsidTr="00637498">
        <w:trPr>
          <w:trHeight w:val="145"/>
        </w:trPr>
        <w:tc>
          <w:tcPr>
            <w:tcW w:w="72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>рисунок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r w:rsidRPr="009D05BA">
              <w:t xml:space="preserve">Текущий контроль отражает </w:t>
            </w:r>
          </w:p>
          <w:p w:rsidR="006E7A14" w:rsidRPr="009D05BA" w:rsidRDefault="006E7A14" w:rsidP="008D70BA">
            <w:r w:rsidRPr="009D05BA">
              <w:t>- регулярность и точность выполнения домашних заданий;</w:t>
            </w:r>
          </w:p>
          <w:p w:rsidR="006E7A14" w:rsidRPr="009D05BA" w:rsidRDefault="006E7A14" w:rsidP="008D70BA">
            <w:r w:rsidRPr="009D05BA">
              <w:t xml:space="preserve"> - уровень освоения текущего освоения учебного материала</w:t>
            </w:r>
          </w:p>
        </w:tc>
        <w:tc>
          <w:tcPr>
            <w:tcW w:w="17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Зачет</w:t>
            </w:r>
          </w:p>
          <w:p w:rsidR="006E7A14" w:rsidRPr="009D05BA" w:rsidRDefault="006E7A14" w:rsidP="008D70BA">
            <w:r w:rsidRPr="009D05BA">
              <w:rPr>
                <w:b/>
              </w:rPr>
              <w:t>5 баллов</w:t>
            </w:r>
            <w:r w:rsidRPr="009D05BA">
              <w:t xml:space="preserve"> - умеет применять полученные знания на практике; в практической работе верно решена композиция рисунка, гармонично согласовано между собой все компоненты изображения, умеет подметить и передать в изображении наиболее характерное</w:t>
            </w:r>
          </w:p>
          <w:p w:rsidR="006E7A14" w:rsidRPr="009D05BA" w:rsidRDefault="006E7A14" w:rsidP="008D70BA">
            <w:r w:rsidRPr="009D05BA">
              <w:rPr>
                <w:b/>
              </w:rPr>
              <w:t xml:space="preserve">4 балла - </w:t>
            </w:r>
            <w:r w:rsidRPr="009D05BA">
              <w:t>гармонично согласовывает между собой все компоненты изображения, подмечает, но не точно передает в изображении наиболее характерные.</w:t>
            </w:r>
          </w:p>
          <w:p w:rsidR="006E7A14" w:rsidRPr="009D05BA" w:rsidRDefault="006E7A14" w:rsidP="008D70BA">
            <w:r w:rsidRPr="009D05BA">
              <w:rPr>
                <w:b/>
              </w:rPr>
              <w:t>3 балла</w:t>
            </w:r>
            <w:r w:rsidRPr="009D05BA">
              <w:t xml:space="preserve"> - обучающийся слабо справился с работой (неаккуратно, непрофессионально, не согласованно между  собой переданы изображаемые предметы); </w:t>
            </w:r>
          </w:p>
          <w:p w:rsidR="006E7A14" w:rsidRPr="009D05BA" w:rsidRDefault="006E7A14" w:rsidP="008D70BA">
            <w:r w:rsidRPr="009D05BA">
              <w:rPr>
                <w:b/>
              </w:rPr>
              <w:t>2 балла</w:t>
            </w:r>
            <w:r w:rsidRPr="009D05BA">
              <w:t xml:space="preserve"> -  работа не представлена.</w:t>
            </w:r>
          </w:p>
        </w:tc>
        <w:tc>
          <w:tcPr>
            <w:tcW w:w="1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>Экзамен</w:t>
            </w:r>
          </w:p>
          <w:p w:rsidR="006E7A14" w:rsidRPr="009D05BA" w:rsidRDefault="006E7A14" w:rsidP="008D70BA">
            <w:pPr>
              <w:rPr>
                <w:b/>
              </w:rPr>
            </w:pPr>
            <w:r w:rsidRPr="009D05BA">
              <w:rPr>
                <w:b/>
              </w:rPr>
              <w:t xml:space="preserve">5 баллов – </w:t>
            </w:r>
            <w:r w:rsidRPr="009D05BA">
              <w:t>обучающийся правильно излагает предложенный к ответу устный материал, умеет применять полученные знания на практике; в практической работе верно решена композиция рисунка, гармонично согласовано между собой все компоненты изображения, умеет подметить и передать в изображении наиболее характерное</w:t>
            </w:r>
          </w:p>
          <w:p w:rsidR="006E7A14" w:rsidRPr="009D05BA" w:rsidRDefault="006E7A14" w:rsidP="008D70BA">
            <w:r w:rsidRPr="009D05BA">
              <w:rPr>
                <w:b/>
              </w:rPr>
              <w:t xml:space="preserve">4 балла – </w:t>
            </w:r>
            <w:r w:rsidRPr="009D05BA">
              <w:t>обучающийся полностью овладел программным материалом при изложении в устном ответе допускает незначительные неточности, гармонично согласовывает между собой все компоненты изображения, подмечает, но не точно передает в изображении наиболее характерные.</w:t>
            </w:r>
          </w:p>
          <w:p w:rsidR="006E7A14" w:rsidRPr="009D05BA" w:rsidRDefault="006E7A14" w:rsidP="008D70BA">
            <w:r w:rsidRPr="009D05BA">
              <w:rPr>
                <w:b/>
              </w:rPr>
              <w:t>3 балла-</w:t>
            </w:r>
            <w:r w:rsidRPr="009D05BA">
              <w:t>обучающийся слабо справился с работой (неаккуратно, непрофессионально, не согласованно между  собой переданы изображаемые предметы); устный ответ содержит много неточностей и ошибок в изложении материала.</w:t>
            </w:r>
          </w:p>
          <w:p w:rsidR="006E7A14" w:rsidRPr="009D05BA" w:rsidRDefault="006E7A14" w:rsidP="008D70BA">
            <w:r w:rsidRPr="009D05BA">
              <w:rPr>
                <w:b/>
              </w:rPr>
              <w:t>2 балла</w:t>
            </w:r>
            <w:r w:rsidRPr="009D05BA">
              <w:t>– в изложении устного материала допущены грубые ошибки, работа не представлена.</w:t>
            </w:r>
          </w:p>
        </w:tc>
      </w:tr>
    </w:tbl>
    <w:p w:rsidR="006E7A14" w:rsidRDefault="006E7A14" w:rsidP="00DF459C"/>
    <w:p w:rsidR="006E7A14" w:rsidRDefault="006E7A14" w:rsidP="00637498">
      <w:pPr>
        <w:jc w:val="center"/>
        <w:rPr>
          <w:b/>
          <w:sz w:val="28"/>
          <w:szCs w:val="28"/>
        </w:rPr>
      </w:pPr>
      <w:r w:rsidRPr="002D41B2">
        <w:rPr>
          <w:b/>
          <w:sz w:val="28"/>
          <w:szCs w:val="28"/>
        </w:rPr>
        <w:t>Требования к промежуточной аттестации:</w:t>
      </w:r>
    </w:p>
    <w:p w:rsidR="006E7A14" w:rsidRDefault="006E7A14" w:rsidP="0063749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«Специальность»:</w:t>
      </w:r>
    </w:p>
    <w:p w:rsidR="006E7A14" w:rsidRDefault="006E7A14" w:rsidP="00637498">
      <w:pPr>
        <w:rPr>
          <w:sz w:val="28"/>
          <w:szCs w:val="28"/>
        </w:rPr>
      </w:pPr>
      <w:r w:rsidRPr="009E2B7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практическая работа </w:t>
      </w:r>
      <w:r w:rsidRPr="009E2B74">
        <w:rPr>
          <w:sz w:val="28"/>
          <w:szCs w:val="28"/>
        </w:rPr>
        <w:t>(творческий просмотр)</w:t>
      </w:r>
    </w:p>
    <w:p w:rsidR="006E7A14" w:rsidRDefault="006E7A14" w:rsidP="00637498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«Народное творчество»</w:t>
      </w:r>
    </w:p>
    <w:p w:rsidR="006E7A14" w:rsidRPr="00A568A1" w:rsidRDefault="006E7A14" w:rsidP="00637498">
      <w:pPr>
        <w:rPr>
          <w:sz w:val="28"/>
          <w:szCs w:val="28"/>
        </w:rPr>
      </w:pPr>
      <w:r w:rsidRPr="00A568A1">
        <w:rPr>
          <w:sz w:val="28"/>
          <w:szCs w:val="28"/>
        </w:rPr>
        <w:t>- устный или письменный опрос</w:t>
      </w:r>
      <w:r>
        <w:rPr>
          <w:sz w:val="28"/>
          <w:szCs w:val="28"/>
        </w:rPr>
        <w:t xml:space="preserve">, практическая работа </w:t>
      </w:r>
      <w:r w:rsidRPr="00A568A1">
        <w:rPr>
          <w:sz w:val="28"/>
          <w:szCs w:val="28"/>
        </w:rPr>
        <w:t xml:space="preserve"> (зачет)</w:t>
      </w:r>
    </w:p>
    <w:p w:rsidR="006E7A14" w:rsidRDefault="006E7A14" w:rsidP="00637498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«Рисунок»</w:t>
      </w:r>
    </w:p>
    <w:p w:rsidR="006E7A14" w:rsidRPr="00637498" w:rsidRDefault="006E7A14" w:rsidP="00637498">
      <w:pPr>
        <w:rPr>
          <w:sz w:val="28"/>
          <w:szCs w:val="28"/>
        </w:rPr>
      </w:pPr>
      <w:r w:rsidRPr="00836791">
        <w:rPr>
          <w:sz w:val="28"/>
          <w:szCs w:val="28"/>
        </w:rPr>
        <w:t>- практическая работа (зачет)</w:t>
      </w:r>
    </w:p>
    <w:p w:rsidR="006E7A14" w:rsidRPr="009E2B74" w:rsidRDefault="006E7A14" w:rsidP="00637498">
      <w:pPr>
        <w:rPr>
          <w:sz w:val="28"/>
          <w:szCs w:val="28"/>
        </w:rPr>
      </w:pPr>
    </w:p>
    <w:p w:rsidR="006E7A14" w:rsidRPr="00637498" w:rsidRDefault="006E7A14" w:rsidP="0063749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Итоговая аттестация</w:t>
      </w:r>
    </w:p>
    <w:p w:rsidR="006E7A14" w:rsidRDefault="006E7A14" w:rsidP="0063749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Предмет «Специальность»:</w:t>
      </w:r>
    </w:p>
    <w:p w:rsidR="006E7A14" w:rsidRDefault="006E7A14" w:rsidP="00637498">
      <w:pPr>
        <w:rPr>
          <w:sz w:val="28"/>
          <w:szCs w:val="28"/>
        </w:rPr>
      </w:pPr>
      <w:r w:rsidRPr="009E2B74">
        <w:rPr>
          <w:sz w:val="28"/>
          <w:szCs w:val="28"/>
        </w:rPr>
        <w:t xml:space="preserve">- </w:t>
      </w:r>
      <w:r>
        <w:rPr>
          <w:sz w:val="28"/>
          <w:szCs w:val="28"/>
        </w:rPr>
        <w:t>практическая работа, устный опрос (экзамен</w:t>
      </w:r>
      <w:r w:rsidRPr="009E2B74">
        <w:rPr>
          <w:sz w:val="28"/>
          <w:szCs w:val="28"/>
        </w:rPr>
        <w:t>)</w:t>
      </w:r>
    </w:p>
    <w:p w:rsidR="006E7A14" w:rsidRDefault="006E7A14" w:rsidP="00637498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«Народное творчество»</w:t>
      </w:r>
    </w:p>
    <w:p w:rsidR="006E7A14" w:rsidRPr="00A568A1" w:rsidRDefault="006E7A14" w:rsidP="00637498">
      <w:pPr>
        <w:rPr>
          <w:sz w:val="28"/>
          <w:szCs w:val="28"/>
        </w:rPr>
      </w:pPr>
      <w:r w:rsidRPr="00A568A1">
        <w:rPr>
          <w:sz w:val="28"/>
          <w:szCs w:val="28"/>
        </w:rPr>
        <w:t>- реферат</w:t>
      </w:r>
      <w:r>
        <w:rPr>
          <w:sz w:val="28"/>
          <w:szCs w:val="28"/>
        </w:rPr>
        <w:t xml:space="preserve">, устный опроспо теме реферата </w:t>
      </w:r>
      <w:r w:rsidRPr="00A568A1">
        <w:rPr>
          <w:sz w:val="28"/>
          <w:szCs w:val="28"/>
        </w:rPr>
        <w:t>(экзамен)</w:t>
      </w:r>
    </w:p>
    <w:p w:rsidR="006E7A14" w:rsidRDefault="006E7A14" w:rsidP="00637498">
      <w:pPr>
        <w:rPr>
          <w:b/>
          <w:sz w:val="28"/>
          <w:szCs w:val="28"/>
        </w:rPr>
      </w:pPr>
      <w:r w:rsidRPr="009E2B74">
        <w:rPr>
          <w:b/>
          <w:sz w:val="28"/>
          <w:szCs w:val="28"/>
        </w:rPr>
        <w:t>Предмет «Рисунок»</w:t>
      </w:r>
    </w:p>
    <w:p w:rsidR="006E7A14" w:rsidRPr="00637498" w:rsidRDefault="006E7A14" w:rsidP="00637498">
      <w:pPr>
        <w:rPr>
          <w:sz w:val="28"/>
          <w:szCs w:val="28"/>
        </w:rPr>
      </w:pPr>
      <w:r w:rsidRPr="00637498">
        <w:rPr>
          <w:sz w:val="28"/>
          <w:szCs w:val="28"/>
        </w:rPr>
        <w:t>- практическая работа, устный опрос   (экзамен)</w:t>
      </w:r>
    </w:p>
    <w:p w:rsidR="006E7A14" w:rsidRPr="009E2B74" w:rsidRDefault="006E7A14" w:rsidP="00637498">
      <w:pPr>
        <w:rPr>
          <w:b/>
          <w:sz w:val="28"/>
          <w:szCs w:val="28"/>
        </w:rPr>
      </w:pPr>
    </w:p>
    <w:p w:rsidR="006E7A14" w:rsidRPr="00C92AE1" w:rsidRDefault="006E7A14" w:rsidP="00637498">
      <w:pPr>
        <w:rPr>
          <w:b/>
          <w:sz w:val="28"/>
          <w:szCs w:val="28"/>
        </w:rPr>
      </w:pPr>
    </w:p>
    <w:p w:rsidR="006E7A14" w:rsidRPr="00C92AE1" w:rsidRDefault="006E7A14" w:rsidP="00DF459C">
      <w:pPr>
        <w:rPr>
          <w:b/>
          <w:sz w:val="28"/>
          <w:szCs w:val="28"/>
        </w:rPr>
      </w:pPr>
    </w:p>
    <w:p w:rsidR="006E7A14" w:rsidRPr="00616B82" w:rsidRDefault="006E7A14" w:rsidP="00DF459C">
      <w:pPr>
        <w:rPr>
          <w:sz w:val="28"/>
          <w:szCs w:val="28"/>
        </w:rPr>
      </w:pPr>
    </w:p>
    <w:p w:rsidR="006E7A14" w:rsidRPr="00C92AE1" w:rsidRDefault="006E7A14" w:rsidP="00DF459C">
      <w:pPr>
        <w:rPr>
          <w:b/>
          <w:sz w:val="28"/>
          <w:szCs w:val="28"/>
        </w:rPr>
      </w:pPr>
    </w:p>
    <w:p w:rsidR="006E7A14" w:rsidRDefault="006E7A14" w:rsidP="00DF459C">
      <w:pPr>
        <w:rPr>
          <w:sz w:val="28"/>
          <w:szCs w:val="28"/>
        </w:rPr>
      </w:pPr>
    </w:p>
    <w:p w:rsidR="006E7A14" w:rsidRDefault="006E7A14" w:rsidP="00DF459C">
      <w:pPr>
        <w:rPr>
          <w:sz w:val="28"/>
          <w:szCs w:val="28"/>
        </w:rPr>
      </w:pPr>
    </w:p>
    <w:p w:rsidR="006E7A14" w:rsidRDefault="006E7A14" w:rsidP="00DF459C">
      <w:pPr>
        <w:rPr>
          <w:sz w:val="28"/>
          <w:szCs w:val="28"/>
        </w:rPr>
      </w:pPr>
    </w:p>
    <w:p w:rsidR="006E7A14" w:rsidRPr="00C92AE1" w:rsidRDefault="006E7A14" w:rsidP="00E46B9E">
      <w:pPr>
        <w:rPr>
          <w:b/>
          <w:sz w:val="28"/>
          <w:szCs w:val="28"/>
        </w:rPr>
      </w:pPr>
    </w:p>
    <w:p w:rsidR="006E7A14" w:rsidRDefault="006E7A14" w:rsidP="00E85EED">
      <w:pPr>
        <w:rPr>
          <w:sz w:val="28"/>
          <w:szCs w:val="28"/>
        </w:rPr>
      </w:pPr>
    </w:p>
    <w:p w:rsidR="006E7A14" w:rsidRDefault="006E7A14" w:rsidP="00E85EED">
      <w:pPr>
        <w:rPr>
          <w:sz w:val="28"/>
          <w:szCs w:val="28"/>
        </w:rPr>
      </w:pPr>
    </w:p>
    <w:p w:rsidR="006E7A14" w:rsidRDefault="006E7A14" w:rsidP="00E85EED">
      <w:pPr>
        <w:rPr>
          <w:sz w:val="28"/>
          <w:szCs w:val="28"/>
        </w:rPr>
      </w:pPr>
    </w:p>
    <w:p w:rsidR="006E7A14" w:rsidRDefault="006E7A14" w:rsidP="00E85EED">
      <w:pPr>
        <w:rPr>
          <w:sz w:val="28"/>
          <w:szCs w:val="28"/>
        </w:rPr>
      </w:pPr>
    </w:p>
    <w:p w:rsidR="006E7A14" w:rsidRDefault="006E7A14" w:rsidP="00E85EED">
      <w:pPr>
        <w:rPr>
          <w:sz w:val="28"/>
          <w:szCs w:val="28"/>
        </w:rPr>
      </w:pPr>
    </w:p>
    <w:p w:rsidR="006E7A14" w:rsidRPr="00616B82" w:rsidRDefault="006E7A14" w:rsidP="00E85EED">
      <w:pPr>
        <w:rPr>
          <w:sz w:val="28"/>
          <w:szCs w:val="28"/>
        </w:rPr>
      </w:pPr>
    </w:p>
    <w:p w:rsidR="006E7A14" w:rsidRPr="00C92AE1" w:rsidRDefault="006E7A14" w:rsidP="00E85EED">
      <w:pPr>
        <w:rPr>
          <w:b/>
          <w:sz w:val="28"/>
          <w:szCs w:val="28"/>
        </w:rPr>
      </w:pPr>
    </w:p>
    <w:p w:rsidR="006E7A14" w:rsidRPr="00616B82" w:rsidRDefault="006E7A14" w:rsidP="00B36B84">
      <w:pPr>
        <w:rPr>
          <w:sz w:val="28"/>
          <w:szCs w:val="28"/>
        </w:rPr>
      </w:pPr>
    </w:p>
    <w:p w:rsidR="006E7A14" w:rsidRPr="00C92AE1" w:rsidRDefault="006E7A14">
      <w:pPr>
        <w:rPr>
          <w:b/>
          <w:sz w:val="28"/>
          <w:szCs w:val="28"/>
        </w:rPr>
      </w:pPr>
    </w:p>
    <w:sectPr w:rsidR="006E7A14" w:rsidRPr="00C92AE1" w:rsidSect="000069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35ADC"/>
    <w:multiLevelType w:val="hybridMultilevel"/>
    <w:tmpl w:val="25BE53CA"/>
    <w:lvl w:ilvl="0" w:tplc="9AE2361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351D0D"/>
    <w:multiLevelType w:val="hybridMultilevel"/>
    <w:tmpl w:val="CF5CA408"/>
    <w:lvl w:ilvl="0" w:tplc="9AE2361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F956A4"/>
    <w:multiLevelType w:val="hybridMultilevel"/>
    <w:tmpl w:val="60CE14D4"/>
    <w:lvl w:ilvl="0" w:tplc="9AE236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456D2D"/>
    <w:multiLevelType w:val="hybridMultilevel"/>
    <w:tmpl w:val="6BDEA630"/>
    <w:lvl w:ilvl="0" w:tplc="9AE2361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D2670E"/>
    <w:multiLevelType w:val="hybridMultilevel"/>
    <w:tmpl w:val="EC702A40"/>
    <w:lvl w:ilvl="0" w:tplc="9AE2361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EF073E"/>
    <w:multiLevelType w:val="hybridMultilevel"/>
    <w:tmpl w:val="8EE68DAC"/>
    <w:lvl w:ilvl="0" w:tplc="9AE236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AD52CD4"/>
    <w:multiLevelType w:val="hybridMultilevel"/>
    <w:tmpl w:val="D466D0BA"/>
    <w:lvl w:ilvl="0" w:tplc="9AE2361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016CF3"/>
    <w:multiLevelType w:val="hybridMultilevel"/>
    <w:tmpl w:val="D466D0BA"/>
    <w:lvl w:ilvl="0" w:tplc="9AE2361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3D30D3"/>
    <w:multiLevelType w:val="hybridMultilevel"/>
    <w:tmpl w:val="3D6A574E"/>
    <w:lvl w:ilvl="0" w:tplc="9AE2361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9365874"/>
    <w:multiLevelType w:val="hybridMultilevel"/>
    <w:tmpl w:val="82741232"/>
    <w:lvl w:ilvl="0" w:tplc="9AE2361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C5B1200"/>
    <w:multiLevelType w:val="hybridMultilevel"/>
    <w:tmpl w:val="D466D0BA"/>
    <w:lvl w:ilvl="0" w:tplc="9AE2361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DFC0A7E"/>
    <w:multiLevelType w:val="hybridMultilevel"/>
    <w:tmpl w:val="5E44B95C"/>
    <w:lvl w:ilvl="0" w:tplc="9AE236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EC6A6B"/>
    <w:multiLevelType w:val="hybridMultilevel"/>
    <w:tmpl w:val="5498BE56"/>
    <w:lvl w:ilvl="0" w:tplc="9AE2361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DE950F0"/>
    <w:multiLevelType w:val="hybridMultilevel"/>
    <w:tmpl w:val="B9FC9970"/>
    <w:lvl w:ilvl="0" w:tplc="9AE236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3"/>
  </w:num>
  <w:num w:numId="11">
    <w:abstractNumId w:val="9"/>
  </w:num>
  <w:num w:numId="12">
    <w:abstractNumId w:val="0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03F"/>
    <w:rsid w:val="000069EF"/>
    <w:rsid w:val="00013260"/>
    <w:rsid w:val="000225DA"/>
    <w:rsid w:val="00057DE5"/>
    <w:rsid w:val="000B4851"/>
    <w:rsid w:val="00136A45"/>
    <w:rsid w:val="00165668"/>
    <w:rsid w:val="00196515"/>
    <w:rsid w:val="001A71C7"/>
    <w:rsid w:val="001C56CE"/>
    <w:rsid w:val="001D0F3D"/>
    <w:rsid w:val="00206E1A"/>
    <w:rsid w:val="00265FAD"/>
    <w:rsid w:val="00266E4D"/>
    <w:rsid w:val="00267046"/>
    <w:rsid w:val="002A421E"/>
    <w:rsid w:val="002D41B2"/>
    <w:rsid w:val="00306E6F"/>
    <w:rsid w:val="00307370"/>
    <w:rsid w:val="00341B13"/>
    <w:rsid w:val="00367540"/>
    <w:rsid w:val="003715B8"/>
    <w:rsid w:val="004929D8"/>
    <w:rsid w:val="004A7670"/>
    <w:rsid w:val="004B603F"/>
    <w:rsid w:val="005B0956"/>
    <w:rsid w:val="005F53A1"/>
    <w:rsid w:val="00616B82"/>
    <w:rsid w:val="00637498"/>
    <w:rsid w:val="006833CB"/>
    <w:rsid w:val="006D3844"/>
    <w:rsid w:val="006E7A14"/>
    <w:rsid w:val="008032E3"/>
    <w:rsid w:val="00836791"/>
    <w:rsid w:val="00867FA0"/>
    <w:rsid w:val="008A5191"/>
    <w:rsid w:val="008D70BA"/>
    <w:rsid w:val="009D05BA"/>
    <w:rsid w:val="009E2B74"/>
    <w:rsid w:val="00A25BF7"/>
    <w:rsid w:val="00A44A8E"/>
    <w:rsid w:val="00A568A1"/>
    <w:rsid w:val="00A85671"/>
    <w:rsid w:val="00A902CA"/>
    <w:rsid w:val="00AA07BE"/>
    <w:rsid w:val="00AF4704"/>
    <w:rsid w:val="00B36B84"/>
    <w:rsid w:val="00B46D92"/>
    <w:rsid w:val="00B60DFD"/>
    <w:rsid w:val="00BA6C00"/>
    <w:rsid w:val="00BF5733"/>
    <w:rsid w:val="00BF5B9A"/>
    <w:rsid w:val="00BF5DD4"/>
    <w:rsid w:val="00C92AE1"/>
    <w:rsid w:val="00CA5734"/>
    <w:rsid w:val="00CC34B4"/>
    <w:rsid w:val="00D13919"/>
    <w:rsid w:val="00D93B9B"/>
    <w:rsid w:val="00DF459C"/>
    <w:rsid w:val="00E46B9E"/>
    <w:rsid w:val="00E766EE"/>
    <w:rsid w:val="00E85EED"/>
    <w:rsid w:val="00EC3EB7"/>
    <w:rsid w:val="00ED0EA2"/>
    <w:rsid w:val="00F10796"/>
    <w:rsid w:val="00F26814"/>
    <w:rsid w:val="00F450D1"/>
    <w:rsid w:val="00FE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046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0B485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0B4851"/>
    <w:rPr>
      <w:rFonts w:ascii="Calibri" w:hAnsi="Calibri" w:cs="Times New Roman"/>
      <w:b/>
      <w:bCs/>
      <w:sz w:val="28"/>
      <w:szCs w:val="28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C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EB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EC3EB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B36B8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32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691</TotalTime>
  <Pages>71</Pages>
  <Words>13792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12</cp:revision>
  <cp:lastPrinted>2018-04-25T11:37:00Z</cp:lastPrinted>
  <dcterms:created xsi:type="dcterms:W3CDTF">2018-04-21T12:42:00Z</dcterms:created>
  <dcterms:modified xsi:type="dcterms:W3CDTF">2018-04-25T12:12:00Z</dcterms:modified>
</cp:coreProperties>
</file>