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8B2" w:rsidRDefault="004C58B2" w:rsidP="00F123B5">
      <w:pPr>
        <w:jc w:val="center"/>
        <w:rPr>
          <w:sz w:val="28"/>
          <w:szCs w:val="28"/>
        </w:rPr>
      </w:pPr>
    </w:p>
    <w:p w:rsidR="004C58B2" w:rsidRDefault="004C58B2" w:rsidP="00F123B5">
      <w:pPr>
        <w:jc w:val="center"/>
        <w:rPr>
          <w:sz w:val="28"/>
          <w:szCs w:val="28"/>
        </w:rPr>
      </w:pPr>
    </w:p>
    <w:p w:rsidR="004C58B2" w:rsidRDefault="004C58B2" w:rsidP="00F123B5">
      <w:pPr>
        <w:jc w:val="center"/>
        <w:rPr>
          <w:sz w:val="28"/>
          <w:szCs w:val="28"/>
        </w:rPr>
      </w:pPr>
    </w:p>
    <w:p w:rsidR="004C58B2" w:rsidRDefault="004C58B2" w:rsidP="00F123B5">
      <w:pPr>
        <w:jc w:val="center"/>
        <w:rPr>
          <w:sz w:val="28"/>
          <w:szCs w:val="28"/>
        </w:rPr>
      </w:pPr>
      <w:r>
        <w:rPr>
          <w:sz w:val="28"/>
          <w:szCs w:val="28"/>
        </w:rPr>
        <w:t xml:space="preserve">Муниципальное   казённое </w:t>
      </w:r>
      <w:r w:rsidRPr="00F123B5">
        <w:rPr>
          <w:sz w:val="28"/>
          <w:szCs w:val="28"/>
        </w:rPr>
        <w:t>учреждение дополнительного образования</w:t>
      </w:r>
      <w:r>
        <w:rPr>
          <w:sz w:val="28"/>
          <w:szCs w:val="28"/>
        </w:rPr>
        <w:t xml:space="preserve"> </w:t>
      </w:r>
    </w:p>
    <w:p w:rsidR="004C58B2" w:rsidRPr="00F123B5" w:rsidRDefault="004C58B2" w:rsidP="00F123B5">
      <w:pPr>
        <w:jc w:val="center"/>
        <w:rPr>
          <w:sz w:val="28"/>
          <w:szCs w:val="28"/>
        </w:rPr>
      </w:pPr>
      <w:r w:rsidRPr="00F123B5">
        <w:rPr>
          <w:sz w:val="28"/>
          <w:szCs w:val="28"/>
        </w:rPr>
        <w:t>«Вохомская  детская школа искусств »</w:t>
      </w:r>
    </w:p>
    <w:p w:rsidR="004C58B2" w:rsidRPr="00F123B5" w:rsidRDefault="004C58B2">
      <w:pPr>
        <w:rPr>
          <w:sz w:val="28"/>
          <w:szCs w:val="28"/>
        </w:rPr>
      </w:pPr>
    </w:p>
    <w:p w:rsidR="004C58B2" w:rsidRPr="00F123B5" w:rsidRDefault="004C58B2">
      <w:pPr>
        <w:rPr>
          <w:sz w:val="28"/>
          <w:szCs w:val="28"/>
        </w:rPr>
      </w:pPr>
    </w:p>
    <w:p w:rsidR="004C58B2" w:rsidRDefault="004C58B2" w:rsidP="00F123B5">
      <w:pPr>
        <w:jc w:val="center"/>
        <w:rPr>
          <w:b/>
          <w:sz w:val="28"/>
          <w:szCs w:val="28"/>
        </w:rPr>
      </w:pPr>
      <w:r w:rsidRPr="00F123B5">
        <w:rPr>
          <w:b/>
          <w:sz w:val="28"/>
          <w:szCs w:val="28"/>
        </w:rPr>
        <w:t xml:space="preserve">Дополнительная предпрофессиональная общеобразовательная программа в области музыкального искусства </w:t>
      </w:r>
    </w:p>
    <w:p w:rsidR="004C58B2" w:rsidRPr="00F123B5" w:rsidRDefault="004C58B2" w:rsidP="00F123B5">
      <w:pPr>
        <w:jc w:val="center"/>
        <w:rPr>
          <w:b/>
          <w:sz w:val="40"/>
          <w:szCs w:val="40"/>
        </w:rPr>
      </w:pPr>
      <w:r w:rsidRPr="00F123B5">
        <w:rPr>
          <w:b/>
          <w:sz w:val="40"/>
          <w:szCs w:val="40"/>
        </w:rPr>
        <w:t>«Фортепиано»</w:t>
      </w:r>
    </w:p>
    <w:p w:rsidR="004C58B2" w:rsidRPr="00F123B5" w:rsidRDefault="004C58B2">
      <w:pPr>
        <w:rPr>
          <w:sz w:val="28"/>
          <w:szCs w:val="28"/>
        </w:rPr>
      </w:pPr>
    </w:p>
    <w:p w:rsidR="004C58B2" w:rsidRDefault="004C58B2"/>
    <w:p w:rsidR="004C58B2" w:rsidRDefault="004C58B2"/>
    <w:p w:rsidR="004C58B2" w:rsidRDefault="004C58B2"/>
    <w:p w:rsidR="004C58B2" w:rsidRDefault="004C58B2"/>
    <w:p w:rsidR="004C58B2" w:rsidRPr="00F123B5" w:rsidRDefault="004C58B2" w:rsidP="00F123B5">
      <w:pPr>
        <w:jc w:val="center"/>
        <w:rPr>
          <w:sz w:val="28"/>
          <w:szCs w:val="28"/>
        </w:rPr>
      </w:pPr>
      <w:r>
        <w:rPr>
          <w:sz w:val="28"/>
          <w:szCs w:val="28"/>
        </w:rPr>
        <w:t>2018</w:t>
      </w:r>
      <w:r w:rsidRPr="00F123B5">
        <w:rPr>
          <w:sz w:val="28"/>
          <w:szCs w:val="28"/>
        </w:rPr>
        <w:t>г.</w:t>
      </w:r>
    </w:p>
    <w:p w:rsidR="004C58B2" w:rsidRDefault="004C58B2"/>
    <w:p w:rsidR="004C58B2" w:rsidRDefault="004C58B2">
      <w:r>
        <w:rPr>
          <w:noProof/>
          <w:lang w:eastAsia="ru-RU"/>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84pt;height:487.45pt;mso-position-horizontal-relative:char;mso-position-vertical-relative:line">
            <v:imagedata r:id="rId7" o:title=""/>
            <w10:anchorlock/>
          </v:shape>
        </w:pict>
      </w:r>
    </w:p>
    <w:p w:rsidR="004C58B2" w:rsidRDefault="004C58B2"/>
    <w:p w:rsidR="004C58B2" w:rsidRDefault="004C58B2" w:rsidP="00F123B5">
      <w:pPr>
        <w:jc w:val="both"/>
        <w:rPr>
          <w:sz w:val="28"/>
          <w:szCs w:val="28"/>
        </w:rPr>
      </w:pPr>
      <w:r w:rsidRPr="00F123B5">
        <w:rPr>
          <w:sz w:val="28"/>
          <w:szCs w:val="28"/>
        </w:rPr>
        <w:t xml:space="preserve">Содержание </w:t>
      </w:r>
    </w:p>
    <w:p w:rsidR="004C58B2" w:rsidRDefault="004C58B2" w:rsidP="00F123B5">
      <w:pPr>
        <w:numPr>
          <w:ilvl w:val="0"/>
          <w:numId w:val="1"/>
        </w:numPr>
        <w:jc w:val="both"/>
        <w:rPr>
          <w:sz w:val="28"/>
          <w:szCs w:val="28"/>
        </w:rPr>
      </w:pPr>
      <w:r w:rsidRPr="00F123B5">
        <w:rPr>
          <w:sz w:val="28"/>
          <w:szCs w:val="28"/>
        </w:rPr>
        <w:t>Пояснительная зап</w:t>
      </w:r>
      <w:r>
        <w:rPr>
          <w:sz w:val="28"/>
          <w:szCs w:val="28"/>
        </w:rPr>
        <w:t>иска…………………………………..……………………………………………..4 – 6 стр.</w:t>
      </w:r>
      <w:r w:rsidRPr="00F123B5">
        <w:rPr>
          <w:sz w:val="28"/>
          <w:szCs w:val="28"/>
        </w:rPr>
        <w:t xml:space="preserve"> </w:t>
      </w:r>
    </w:p>
    <w:p w:rsidR="004C58B2" w:rsidRDefault="004C58B2" w:rsidP="00F123B5">
      <w:pPr>
        <w:numPr>
          <w:ilvl w:val="0"/>
          <w:numId w:val="1"/>
        </w:numPr>
        <w:jc w:val="both"/>
        <w:rPr>
          <w:sz w:val="28"/>
          <w:szCs w:val="28"/>
        </w:rPr>
      </w:pPr>
      <w:r w:rsidRPr="00F123B5">
        <w:rPr>
          <w:sz w:val="28"/>
          <w:szCs w:val="28"/>
        </w:rPr>
        <w:t xml:space="preserve"> Требования к минимуму содержания дополнительной предпрофессиональной общеобразовательной программы в области музыкального искусства «Фортепиано». Планируемые результаты освоения обучающимися дополнительной предпрофессиональной общеобразовательной программы в области музыкального искусства «Фо</w:t>
      </w:r>
      <w:r>
        <w:rPr>
          <w:sz w:val="28"/>
          <w:szCs w:val="28"/>
        </w:rPr>
        <w:t>ртепиано»…………………………………………………………7 –</w:t>
      </w:r>
      <w:r w:rsidRPr="00F123B5">
        <w:rPr>
          <w:sz w:val="28"/>
          <w:szCs w:val="28"/>
        </w:rPr>
        <w:t xml:space="preserve"> </w:t>
      </w:r>
      <w:r>
        <w:rPr>
          <w:sz w:val="28"/>
          <w:szCs w:val="28"/>
        </w:rPr>
        <w:t>16стр.</w:t>
      </w:r>
    </w:p>
    <w:p w:rsidR="004C58B2" w:rsidRDefault="004C58B2" w:rsidP="00F123B5">
      <w:pPr>
        <w:numPr>
          <w:ilvl w:val="0"/>
          <w:numId w:val="1"/>
        </w:numPr>
        <w:jc w:val="both"/>
        <w:rPr>
          <w:sz w:val="28"/>
          <w:szCs w:val="28"/>
        </w:rPr>
      </w:pPr>
      <w:r w:rsidRPr="00F123B5">
        <w:rPr>
          <w:sz w:val="28"/>
          <w:szCs w:val="28"/>
        </w:rPr>
        <w:t>Учебн</w:t>
      </w:r>
      <w:r>
        <w:rPr>
          <w:sz w:val="28"/>
          <w:szCs w:val="28"/>
        </w:rPr>
        <w:t>ый план ………………………………………………………………………………………………….16 – 19 стр.</w:t>
      </w:r>
    </w:p>
    <w:p w:rsidR="004C58B2" w:rsidRDefault="004C58B2" w:rsidP="00F123B5">
      <w:pPr>
        <w:ind w:left="360"/>
        <w:jc w:val="both"/>
        <w:rPr>
          <w:sz w:val="28"/>
          <w:szCs w:val="28"/>
        </w:rPr>
      </w:pPr>
      <w:r w:rsidRPr="00F123B5">
        <w:rPr>
          <w:sz w:val="28"/>
          <w:szCs w:val="28"/>
        </w:rPr>
        <w:t xml:space="preserve"> IV. Перечень программ учебных предметов дополнительной предпрофессиональной общеобразовательной программы в области музыкального искусс</w:t>
      </w:r>
      <w:r>
        <w:rPr>
          <w:sz w:val="28"/>
          <w:szCs w:val="28"/>
        </w:rPr>
        <w:t>тва «Фортепиано» …………………….……….20 – 21 стр.</w:t>
      </w:r>
    </w:p>
    <w:p w:rsidR="004C58B2" w:rsidRDefault="004C58B2" w:rsidP="00F123B5">
      <w:pPr>
        <w:numPr>
          <w:ilvl w:val="0"/>
          <w:numId w:val="1"/>
        </w:numPr>
        <w:jc w:val="both"/>
        <w:rPr>
          <w:sz w:val="28"/>
          <w:szCs w:val="28"/>
        </w:rPr>
      </w:pPr>
      <w:r w:rsidRPr="00F123B5">
        <w:rPr>
          <w:sz w:val="28"/>
          <w:szCs w:val="28"/>
        </w:rPr>
        <w:t>Система и критерий оценок промежуточной и итоговой аттестации результатов освоения обучающимися дополнительной предпрофессиональной общеобразовательной программы в области музыкального искус</w:t>
      </w:r>
      <w:r>
        <w:rPr>
          <w:sz w:val="28"/>
          <w:szCs w:val="28"/>
        </w:rPr>
        <w:t>ства «Фортепиано» …………………………………………………………………………………………………. 21 – 32 стр.</w:t>
      </w:r>
    </w:p>
    <w:p w:rsidR="004C58B2" w:rsidRDefault="004C58B2" w:rsidP="00F123B5">
      <w:pPr>
        <w:numPr>
          <w:ilvl w:val="0"/>
          <w:numId w:val="1"/>
        </w:numPr>
        <w:jc w:val="both"/>
        <w:rPr>
          <w:sz w:val="28"/>
          <w:szCs w:val="28"/>
        </w:rPr>
      </w:pPr>
      <w:r w:rsidRPr="00F123B5">
        <w:rPr>
          <w:sz w:val="28"/>
          <w:szCs w:val="28"/>
        </w:rPr>
        <w:t xml:space="preserve"> Программа творческой, методической и культурно – просветительской деятель</w:t>
      </w:r>
      <w:r>
        <w:rPr>
          <w:sz w:val="28"/>
          <w:szCs w:val="28"/>
        </w:rPr>
        <w:t>ности ……………………………………………………………………………………………………………………………32 – 40 стр.</w:t>
      </w:r>
    </w:p>
    <w:p w:rsidR="004C58B2" w:rsidRDefault="004C58B2" w:rsidP="00F123B5">
      <w:pPr>
        <w:numPr>
          <w:ilvl w:val="0"/>
          <w:numId w:val="1"/>
        </w:numPr>
        <w:jc w:val="both"/>
        <w:rPr>
          <w:sz w:val="28"/>
          <w:szCs w:val="28"/>
        </w:rPr>
      </w:pPr>
      <w:r w:rsidRPr="00F123B5">
        <w:rPr>
          <w:sz w:val="28"/>
          <w:szCs w:val="28"/>
        </w:rPr>
        <w:t xml:space="preserve"> Требования к условиям реализации дополнительной предпрофессиональной общеобразовательной программы в области музыкального искусс</w:t>
      </w:r>
      <w:r>
        <w:rPr>
          <w:sz w:val="28"/>
          <w:szCs w:val="28"/>
        </w:rPr>
        <w:t>тва «Фортепиано» ……………………..41 – 49 стр.</w:t>
      </w:r>
    </w:p>
    <w:p w:rsidR="004C58B2" w:rsidRDefault="004C58B2" w:rsidP="00F123B5">
      <w:pPr>
        <w:jc w:val="both"/>
        <w:rPr>
          <w:sz w:val="28"/>
          <w:szCs w:val="28"/>
        </w:rPr>
      </w:pPr>
    </w:p>
    <w:p w:rsidR="004C58B2" w:rsidRDefault="004C58B2" w:rsidP="00F123B5">
      <w:pPr>
        <w:jc w:val="both"/>
        <w:rPr>
          <w:sz w:val="28"/>
          <w:szCs w:val="28"/>
        </w:rPr>
      </w:pPr>
    </w:p>
    <w:p w:rsidR="004C58B2" w:rsidRDefault="004C58B2" w:rsidP="00F123B5">
      <w:pPr>
        <w:jc w:val="both"/>
        <w:rPr>
          <w:sz w:val="28"/>
          <w:szCs w:val="28"/>
        </w:rPr>
      </w:pPr>
    </w:p>
    <w:p w:rsidR="004C58B2" w:rsidRDefault="004C58B2" w:rsidP="00F123B5">
      <w:pPr>
        <w:jc w:val="center"/>
        <w:rPr>
          <w:sz w:val="28"/>
          <w:szCs w:val="28"/>
        </w:rPr>
      </w:pPr>
      <w:r w:rsidRPr="00F123B5">
        <w:rPr>
          <w:sz w:val="28"/>
          <w:szCs w:val="28"/>
        </w:rPr>
        <w:t xml:space="preserve">1. </w:t>
      </w:r>
      <w:r w:rsidRPr="00F123B5">
        <w:rPr>
          <w:b/>
          <w:sz w:val="28"/>
          <w:szCs w:val="28"/>
        </w:rPr>
        <w:t>ПОЯСНИТЕЛЬНАЯ ЗАПИСКА</w:t>
      </w:r>
    </w:p>
    <w:p w:rsidR="004C58B2" w:rsidRDefault="004C58B2" w:rsidP="00F123B5">
      <w:pPr>
        <w:jc w:val="both"/>
        <w:rPr>
          <w:sz w:val="28"/>
          <w:szCs w:val="28"/>
        </w:rPr>
      </w:pPr>
      <w:r w:rsidRPr="00F123B5">
        <w:rPr>
          <w:sz w:val="28"/>
          <w:szCs w:val="28"/>
        </w:rPr>
        <w:t xml:space="preserve">1.1. Настоящая общеобразовательная программа в области музыкального искусства «Фортепиано» (далее – программа «Фортепиано») составлена на основе федеральных государственных требований (далее – ФГТ), которые устанавливают обязательные требования к минимуму еѐ содержания, структуре, условиям реализации и сроку обучения по этой программе. </w:t>
      </w:r>
    </w:p>
    <w:p w:rsidR="004C58B2" w:rsidRDefault="004C58B2" w:rsidP="003E344A">
      <w:pPr>
        <w:jc w:val="center"/>
        <w:rPr>
          <w:sz w:val="28"/>
          <w:szCs w:val="28"/>
        </w:rPr>
      </w:pPr>
      <w:r w:rsidRPr="00F123B5">
        <w:rPr>
          <w:sz w:val="28"/>
          <w:szCs w:val="28"/>
        </w:rPr>
        <w:t>1.2. Программа «Фортепиано» составлена с учѐтом возрастных и индивидуальных особенностей обучающихся и направлена на:</w:t>
      </w:r>
    </w:p>
    <w:p w:rsidR="004C58B2" w:rsidRDefault="004C58B2" w:rsidP="00F123B5">
      <w:pPr>
        <w:jc w:val="both"/>
        <w:rPr>
          <w:sz w:val="28"/>
          <w:szCs w:val="28"/>
        </w:rPr>
      </w:pPr>
      <w:r w:rsidRPr="00F123B5">
        <w:rPr>
          <w:sz w:val="28"/>
          <w:szCs w:val="28"/>
        </w:rPr>
        <w:t xml:space="preserve">- выявление одаренных детей в области музыкального искусства в раннем детском возрасте; </w:t>
      </w:r>
    </w:p>
    <w:p w:rsidR="004C58B2" w:rsidRDefault="004C58B2" w:rsidP="00F123B5">
      <w:pPr>
        <w:jc w:val="both"/>
        <w:rPr>
          <w:sz w:val="28"/>
          <w:szCs w:val="28"/>
        </w:rPr>
      </w:pPr>
      <w:r w:rsidRPr="00F123B5">
        <w:rPr>
          <w:sz w:val="28"/>
          <w:szCs w:val="28"/>
        </w:rPr>
        <w:t xml:space="preserve">- создание условий для художественного образования, эстетического воспитания, духовно-нравственного развития детей; </w:t>
      </w:r>
    </w:p>
    <w:p w:rsidR="004C58B2" w:rsidRDefault="004C58B2" w:rsidP="00F123B5">
      <w:pPr>
        <w:jc w:val="both"/>
        <w:rPr>
          <w:sz w:val="28"/>
          <w:szCs w:val="28"/>
        </w:rPr>
      </w:pPr>
      <w:r w:rsidRPr="00F123B5">
        <w:rPr>
          <w:sz w:val="28"/>
          <w:szCs w:val="28"/>
        </w:rPr>
        <w:t>- приобретение детьми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 - воспитание у детей культуры сольного и ансамблевого музицирования;</w:t>
      </w:r>
    </w:p>
    <w:p w:rsidR="004C58B2" w:rsidRDefault="004C58B2" w:rsidP="00F123B5">
      <w:pPr>
        <w:jc w:val="both"/>
        <w:rPr>
          <w:sz w:val="28"/>
          <w:szCs w:val="28"/>
        </w:rPr>
      </w:pPr>
      <w:r w:rsidRPr="00F123B5">
        <w:rPr>
          <w:sz w:val="28"/>
          <w:szCs w:val="28"/>
        </w:rPr>
        <w:t xml:space="preserve"> - приобретение детьми опыта творческой деятельности; </w:t>
      </w:r>
    </w:p>
    <w:p w:rsidR="004C58B2" w:rsidRDefault="004C58B2" w:rsidP="00F123B5">
      <w:pPr>
        <w:jc w:val="both"/>
        <w:rPr>
          <w:sz w:val="28"/>
          <w:szCs w:val="28"/>
        </w:rPr>
      </w:pPr>
      <w:r w:rsidRPr="00F123B5">
        <w:rPr>
          <w:sz w:val="28"/>
          <w:szCs w:val="28"/>
        </w:rPr>
        <w:t xml:space="preserve">- овладение детьми духовными и культурными ценностями народов мира; </w:t>
      </w:r>
    </w:p>
    <w:p w:rsidR="004C58B2" w:rsidRDefault="004C58B2" w:rsidP="00F123B5">
      <w:pPr>
        <w:jc w:val="both"/>
        <w:rPr>
          <w:sz w:val="28"/>
          <w:szCs w:val="28"/>
        </w:rPr>
      </w:pPr>
      <w:r w:rsidRPr="00F123B5">
        <w:rPr>
          <w:sz w:val="28"/>
          <w:szCs w:val="28"/>
        </w:rPr>
        <w:t xml:space="preserve">-подготовку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4C58B2" w:rsidRDefault="004C58B2" w:rsidP="003E344A">
      <w:pPr>
        <w:jc w:val="center"/>
        <w:rPr>
          <w:sz w:val="28"/>
          <w:szCs w:val="28"/>
        </w:rPr>
      </w:pPr>
      <w:r w:rsidRPr="00F123B5">
        <w:rPr>
          <w:sz w:val="28"/>
          <w:szCs w:val="28"/>
        </w:rPr>
        <w:t>1.3. Программа разработана с учѐтом:</w:t>
      </w:r>
    </w:p>
    <w:p w:rsidR="004C58B2" w:rsidRDefault="004C58B2" w:rsidP="00F123B5">
      <w:pPr>
        <w:jc w:val="both"/>
        <w:rPr>
          <w:sz w:val="28"/>
          <w:szCs w:val="28"/>
        </w:rPr>
      </w:pPr>
      <w:r w:rsidRPr="00F123B5">
        <w:rPr>
          <w:sz w:val="28"/>
          <w:szCs w:val="28"/>
        </w:rPr>
        <w:t xml:space="preserve">- обеспечения преемственности программы «Фортепиано»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 </w:t>
      </w:r>
    </w:p>
    <w:p w:rsidR="004C58B2" w:rsidRDefault="004C58B2" w:rsidP="00F123B5">
      <w:pPr>
        <w:jc w:val="both"/>
        <w:rPr>
          <w:sz w:val="28"/>
          <w:szCs w:val="28"/>
        </w:rPr>
      </w:pPr>
      <w:r w:rsidRPr="00F123B5">
        <w:rPr>
          <w:sz w:val="28"/>
          <w:szCs w:val="28"/>
        </w:rPr>
        <w:t xml:space="preserve">- сохранения единства образовательного пространства Российской Федерации в сфере культуры и искусства. </w:t>
      </w:r>
    </w:p>
    <w:p w:rsidR="004C58B2" w:rsidRDefault="004C58B2" w:rsidP="003E344A">
      <w:pPr>
        <w:jc w:val="center"/>
        <w:rPr>
          <w:sz w:val="28"/>
          <w:szCs w:val="28"/>
        </w:rPr>
      </w:pPr>
      <w:r w:rsidRPr="00F123B5">
        <w:rPr>
          <w:sz w:val="28"/>
          <w:szCs w:val="28"/>
        </w:rPr>
        <w:t>1.4. Программа ориентирована на:</w:t>
      </w:r>
    </w:p>
    <w:p w:rsidR="004C58B2" w:rsidRDefault="004C58B2" w:rsidP="00F123B5">
      <w:pPr>
        <w:jc w:val="both"/>
        <w:rPr>
          <w:sz w:val="28"/>
          <w:szCs w:val="28"/>
        </w:rPr>
      </w:pPr>
      <w:r w:rsidRPr="00F123B5">
        <w:rPr>
          <w:sz w:val="28"/>
          <w:szCs w:val="28"/>
        </w:rPr>
        <w:t>- воспитание и развитие у обучающихся личностных качеств, позволяющих уважать и принимать духовные и культурные ценности разных народов;</w:t>
      </w:r>
    </w:p>
    <w:p w:rsidR="004C58B2" w:rsidRDefault="004C58B2" w:rsidP="00F123B5">
      <w:pPr>
        <w:jc w:val="both"/>
        <w:rPr>
          <w:sz w:val="28"/>
          <w:szCs w:val="28"/>
        </w:rPr>
      </w:pPr>
      <w:r w:rsidRPr="00F123B5">
        <w:rPr>
          <w:sz w:val="28"/>
          <w:szCs w:val="28"/>
        </w:rPr>
        <w:t xml:space="preserve"> - формирование у обучающихся эстетических взглядов, нравственных установок и потребности общения с духовными ценностями; </w:t>
      </w:r>
    </w:p>
    <w:p w:rsidR="004C58B2" w:rsidRDefault="004C58B2" w:rsidP="00F123B5">
      <w:pPr>
        <w:jc w:val="both"/>
        <w:rPr>
          <w:sz w:val="28"/>
          <w:szCs w:val="28"/>
        </w:rPr>
      </w:pPr>
      <w:r w:rsidRPr="00F123B5">
        <w:rPr>
          <w:sz w:val="28"/>
          <w:szCs w:val="28"/>
        </w:rPr>
        <w:t xml:space="preserve">- формирование умения у обучающихся самостоятельно воспринимать и оценивать культурные ценности; </w:t>
      </w:r>
    </w:p>
    <w:p w:rsidR="004C58B2" w:rsidRDefault="004C58B2" w:rsidP="00F123B5">
      <w:pPr>
        <w:jc w:val="both"/>
        <w:rPr>
          <w:sz w:val="28"/>
          <w:szCs w:val="28"/>
        </w:rPr>
      </w:pPr>
      <w:r w:rsidRPr="00F123B5">
        <w:rPr>
          <w:sz w:val="28"/>
          <w:szCs w:val="28"/>
        </w:rPr>
        <w:t>- воспитание детей в творческой атмосфере, обстановке доброжелательности, эмоционально-нравственной отзывчивости, а также проф</w:t>
      </w:r>
      <w:r>
        <w:rPr>
          <w:sz w:val="28"/>
          <w:szCs w:val="28"/>
        </w:rPr>
        <w:t xml:space="preserve">ессиональной требовательности; </w:t>
      </w:r>
    </w:p>
    <w:p w:rsidR="004C58B2" w:rsidRDefault="004C58B2" w:rsidP="00F123B5">
      <w:pPr>
        <w:jc w:val="both"/>
        <w:rPr>
          <w:sz w:val="28"/>
          <w:szCs w:val="28"/>
        </w:rPr>
      </w:pPr>
      <w:r w:rsidRPr="00F123B5">
        <w:rPr>
          <w:sz w:val="28"/>
          <w:szCs w:val="28"/>
        </w:rPr>
        <w:t xml:space="preserve"> - 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4C58B2" w:rsidRDefault="004C58B2" w:rsidP="00F123B5">
      <w:pPr>
        <w:jc w:val="both"/>
        <w:rPr>
          <w:sz w:val="28"/>
          <w:szCs w:val="28"/>
        </w:rPr>
      </w:pPr>
      <w:r w:rsidRPr="00F123B5">
        <w:rPr>
          <w:sz w:val="28"/>
          <w:szCs w:val="28"/>
        </w:rPr>
        <w:t xml:space="preserve">- выработка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в том числе коллективного музицирования,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 </w:t>
      </w:r>
    </w:p>
    <w:p w:rsidR="004C58B2" w:rsidRDefault="004C58B2" w:rsidP="00F123B5">
      <w:pPr>
        <w:jc w:val="both"/>
        <w:rPr>
          <w:sz w:val="28"/>
          <w:szCs w:val="28"/>
        </w:rPr>
      </w:pPr>
      <w:r w:rsidRPr="00F123B5">
        <w:rPr>
          <w:sz w:val="28"/>
          <w:szCs w:val="28"/>
        </w:rPr>
        <w:t>1.5. Срок освоения дополнительной предпрофессиональной общеобразовательной программы «Фортепиано» для дет</w:t>
      </w:r>
      <w:r>
        <w:rPr>
          <w:sz w:val="28"/>
          <w:szCs w:val="28"/>
        </w:rPr>
        <w:t>ей, поступивших в МОУДОД «Вохомская ДШИ</w:t>
      </w:r>
      <w:r w:rsidRPr="00F123B5">
        <w:rPr>
          <w:sz w:val="28"/>
          <w:szCs w:val="28"/>
        </w:rPr>
        <w:t xml:space="preserve">» (далее – Школу) в первый класс в возрасте с лет шести месяцев до девяти лет, составляет 8 лет. Срок освоения программы «Фортепиано»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4C58B2" w:rsidRDefault="004C58B2" w:rsidP="00F123B5">
      <w:pPr>
        <w:jc w:val="both"/>
        <w:rPr>
          <w:sz w:val="28"/>
          <w:szCs w:val="28"/>
        </w:rPr>
      </w:pPr>
      <w:r w:rsidRPr="00F123B5">
        <w:rPr>
          <w:sz w:val="28"/>
          <w:szCs w:val="28"/>
        </w:rPr>
        <w:t>1.6. Школа имеет право реализовывать образовательную программу в сокращенные сроки, а также по индивидуальным учебным планам с учетом ФГТ.</w:t>
      </w:r>
    </w:p>
    <w:p w:rsidR="004C58B2" w:rsidRDefault="004C58B2" w:rsidP="00F123B5">
      <w:pPr>
        <w:jc w:val="both"/>
        <w:rPr>
          <w:sz w:val="28"/>
          <w:szCs w:val="28"/>
        </w:rPr>
      </w:pPr>
      <w:r w:rsidRPr="00F123B5">
        <w:rPr>
          <w:sz w:val="28"/>
          <w:szCs w:val="28"/>
        </w:rPr>
        <w:t xml:space="preserve"> 1.7. При приеме на обучение по программе «Фортепиано» Школа проводит отбор детей с целью выявления их творческих способностей. Отбор детей проводится в форме творческих заданий, позволяющих определить способностей - слуха, ритма, музыкальной памяти. Дополнительно поступающий может исполнить самостоятельно подготовленные музыкальные произведения на фортепиано (сольную пьесу или вокальное произведение с собственным сопровождением на фортепиано). </w:t>
      </w:r>
    </w:p>
    <w:p w:rsidR="004C58B2" w:rsidRDefault="004C58B2" w:rsidP="00F123B5">
      <w:pPr>
        <w:jc w:val="both"/>
        <w:rPr>
          <w:sz w:val="28"/>
          <w:szCs w:val="28"/>
        </w:rPr>
      </w:pPr>
      <w:r w:rsidRPr="00F123B5">
        <w:rPr>
          <w:sz w:val="28"/>
          <w:szCs w:val="28"/>
        </w:rPr>
        <w:t xml:space="preserve">1.8. Оценка качества образования по программе «Фортепиано» производится на основе ФГТ. </w:t>
      </w:r>
    </w:p>
    <w:p w:rsidR="004C58B2" w:rsidRDefault="004C58B2" w:rsidP="00F123B5">
      <w:pPr>
        <w:jc w:val="both"/>
        <w:rPr>
          <w:sz w:val="28"/>
          <w:szCs w:val="28"/>
        </w:rPr>
      </w:pPr>
      <w:r>
        <w:rPr>
          <w:sz w:val="28"/>
          <w:szCs w:val="28"/>
        </w:rPr>
        <w:t xml:space="preserve">                            </w:t>
      </w:r>
      <w:r w:rsidRPr="00F123B5">
        <w:rPr>
          <w:sz w:val="28"/>
          <w:szCs w:val="28"/>
        </w:rPr>
        <w:t>Освоение обучающимися дополнительной предпрофессиональной общеобразовательной программы «Фортепиано» завершается итоговой аттестацией о</w:t>
      </w:r>
      <w:r>
        <w:rPr>
          <w:sz w:val="28"/>
          <w:szCs w:val="28"/>
        </w:rPr>
        <w:t xml:space="preserve">бучающихся, проводимой Школой. </w:t>
      </w:r>
    </w:p>
    <w:p w:rsidR="004C58B2" w:rsidRDefault="004C58B2" w:rsidP="00F123B5">
      <w:pPr>
        <w:jc w:val="both"/>
        <w:rPr>
          <w:sz w:val="28"/>
          <w:szCs w:val="28"/>
        </w:rPr>
      </w:pPr>
      <w:r w:rsidRPr="003E344A">
        <w:rPr>
          <w:b/>
          <w:sz w:val="28"/>
          <w:szCs w:val="28"/>
        </w:rPr>
        <w:t xml:space="preserve"> II. Требования к минимуму содержания дополнительной предпрофессиональной общеобразовательной программы в области музыкального искусства «Фортепиано».</w:t>
      </w:r>
      <w:r w:rsidRPr="00F123B5">
        <w:rPr>
          <w:sz w:val="28"/>
          <w:szCs w:val="28"/>
        </w:rPr>
        <w:t xml:space="preserve"> </w:t>
      </w:r>
      <w:r w:rsidRPr="003E344A">
        <w:rPr>
          <w:b/>
          <w:sz w:val="28"/>
          <w:szCs w:val="28"/>
        </w:rPr>
        <w:t>Планируемые результаты освоения обучающимися программы «Фортепиано».</w:t>
      </w:r>
      <w:r w:rsidRPr="00F123B5">
        <w:rPr>
          <w:sz w:val="28"/>
          <w:szCs w:val="28"/>
        </w:rPr>
        <w:t xml:space="preserve"> </w:t>
      </w:r>
    </w:p>
    <w:p w:rsidR="004C58B2" w:rsidRDefault="004C58B2" w:rsidP="00F123B5">
      <w:pPr>
        <w:jc w:val="both"/>
        <w:rPr>
          <w:sz w:val="28"/>
          <w:szCs w:val="28"/>
        </w:rPr>
      </w:pPr>
      <w:r w:rsidRPr="00F123B5">
        <w:rPr>
          <w:sz w:val="28"/>
          <w:szCs w:val="28"/>
        </w:rPr>
        <w:t xml:space="preserve">2.1. Минимум содержания программы «Фортепиано» должен обеспечивать целостное художественно-эстетическое развитие личности и приобретение ею в процессе освоения образовательных программ музыкально-исполнительских и теоретических знаний, умений и навыков. </w:t>
      </w:r>
    </w:p>
    <w:p w:rsidR="004C58B2" w:rsidRDefault="004C58B2" w:rsidP="00F123B5">
      <w:pPr>
        <w:jc w:val="both"/>
        <w:rPr>
          <w:sz w:val="28"/>
          <w:szCs w:val="28"/>
        </w:rPr>
      </w:pPr>
      <w:r w:rsidRPr="00F123B5">
        <w:rPr>
          <w:sz w:val="28"/>
          <w:szCs w:val="28"/>
        </w:rPr>
        <w:t xml:space="preserve">2.2. Результатом освоения программы «Фортепиано» является приобретение обучающимися следующих знаний, умений и навыков в предметных областях: </w:t>
      </w:r>
      <w:r w:rsidRPr="003E344A">
        <w:rPr>
          <w:b/>
          <w:sz w:val="28"/>
          <w:szCs w:val="28"/>
        </w:rPr>
        <w:t>в области музыкального исполнительства</w:t>
      </w:r>
      <w:r w:rsidRPr="00F123B5">
        <w:rPr>
          <w:sz w:val="28"/>
          <w:szCs w:val="28"/>
        </w:rPr>
        <w:t xml:space="preserve">: </w:t>
      </w:r>
    </w:p>
    <w:p w:rsidR="004C58B2" w:rsidRDefault="004C58B2" w:rsidP="00F123B5">
      <w:pPr>
        <w:jc w:val="both"/>
        <w:rPr>
          <w:sz w:val="28"/>
          <w:szCs w:val="28"/>
        </w:rPr>
      </w:pPr>
      <w:r w:rsidRPr="00F123B5">
        <w:rPr>
          <w:sz w:val="28"/>
          <w:szCs w:val="28"/>
        </w:rPr>
        <w:t xml:space="preserve">- знания характерных особенностей музыкальных жанров и основных стилистических направлений; </w:t>
      </w:r>
    </w:p>
    <w:p w:rsidR="004C58B2" w:rsidRDefault="004C58B2" w:rsidP="00F123B5">
      <w:pPr>
        <w:jc w:val="both"/>
        <w:rPr>
          <w:sz w:val="28"/>
          <w:szCs w:val="28"/>
        </w:rPr>
      </w:pPr>
      <w:r w:rsidRPr="00F123B5">
        <w:rPr>
          <w:sz w:val="28"/>
          <w:szCs w:val="28"/>
        </w:rPr>
        <w:t xml:space="preserve">- знания музыкальной терминологии; </w:t>
      </w:r>
    </w:p>
    <w:p w:rsidR="004C58B2" w:rsidRDefault="004C58B2" w:rsidP="00F123B5">
      <w:pPr>
        <w:jc w:val="both"/>
        <w:rPr>
          <w:sz w:val="28"/>
          <w:szCs w:val="28"/>
        </w:rPr>
      </w:pPr>
      <w:r w:rsidRPr="00F123B5">
        <w:rPr>
          <w:sz w:val="28"/>
          <w:szCs w:val="28"/>
        </w:rPr>
        <w:t xml:space="preserve">- умения грамотно исполнять музыкальные произведения как сольно, так и при игре в ансамбле; </w:t>
      </w:r>
    </w:p>
    <w:p w:rsidR="004C58B2" w:rsidRDefault="004C58B2" w:rsidP="00F123B5">
      <w:pPr>
        <w:jc w:val="both"/>
        <w:rPr>
          <w:sz w:val="28"/>
          <w:szCs w:val="28"/>
        </w:rPr>
      </w:pPr>
      <w:r w:rsidRPr="00F123B5">
        <w:rPr>
          <w:sz w:val="28"/>
          <w:szCs w:val="28"/>
        </w:rPr>
        <w:t xml:space="preserve">- умения самостоятельно разучивать музыкальные произведения различных жанров и стилей; </w:t>
      </w:r>
    </w:p>
    <w:p w:rsidR="004C58B2" w:rsidRDefault="004C58B2" w:rsidP="00F123B5">
      <w:pPr>
        <w:jc w:val="both"/>
        <w:rPr>
          <w:sz w:val="28"/>
          <w:szCs w:val="28"/>
        </w:rPr>
      </w:pPr>
      <w:r w:rsidRPr="00F123B5">
        <w:rPr>
          <w:sz w:val="28"/>
          <w:szCs w:val="28"/>
        </w:rPr>
        <w:t xml:space="preserve">- умения создавать художественный образ при исполнении музыкального произведения; </w:t>
      </w:r>
    </w:p>
    <w:p w:rsidR="004C58B2" w:rsidRDefault="004C58B2" w:rsidP="00F123B5">
      <w:pPr>
        <w:jc w:val="both"/>
        <w:rPr>
          <w:sz w:val="28"/>
          <w:szCs w:val="28"/>
        </w:rPr>
      </w:pPr>
      <w:r w:rsidRPr="00F123B5">
        <w:rPr>
          <w:sz w:val="28"/>
          <w:szCs w:val="28"/>
        </w:rPr>
        <w:t xml:space="preserve">- умения самостоятельно преодолевать технические трудности при разучивании несложного музыкального произведения; </w:t>
      </w:r>
    </w:p>
    <w:p w:rsidR="004C58B2" w:rsidRDefault="004C58B2" w:rsidP="00F123B5">
      <w:pPr>
        <w:jc w:val="both"/>
        <w:rPr>
          <w:sz w:val="28"/>
          <w:szCs w:val="28"/>
        </w:rPr>
      </w:pPr>
      <w:r w:rsidRPr="00F123B5">
        <w:rPr>
          <w:sz w:val="28"/>
          <w:szCs w:val="28"/>
        </w:rPr>
        <w:t xml:space="preserve">- умения по аккомпанированию при исполнении несложных вокальных или инструментальных музыкальных произведений; </w:t>
      </w:r>
    </w:p>
    <w:p w:rsidR="004C58B2" w:rsidRDefault="004C58B2" w:rsidP="00F123B5">
      <w:pPr>
        <w:jc w:val="both"/>
        <w:rPr>
          <w:sz w:val="28"/>
          <w:szCs w:val="28"/>
        </w:rPr>
      </w:pPr>
      <w:r w:rsidRPr="00F123B5">
        <w:rPr>
          <w:sz w:val="28"/>
          <w:szCs w:val="28"/>
        </w:rPr>
        <w:t xml:space="preserve">- навыков чтения с листа несложных музыкальных произведений; </w:t>
      </w:r>
    </w:p>
    <w:p w:rsidR="004C58B2" w:rsidRDefault="004C58B2" w:rsidP="00F123B5">
      <w:pPr>
        <w:jc w:val="both"/>
        <w:rPr>
          <w:sz w:val="28"/>
          <w:szCs w:val="28"/>
        </w:rPr>
      </w:pPr>
      <w:r w:rsidRPr="00F123B5">
        <w:rPr>
          <w:sz w:val="28"/>
          <w:szCs w:val="28"/>
        </w:rPr>
        <w:t xml:space="preserve">- навыков подбора по слуху, импровизации и сочинения в простых формах; </w:t>
      </w:r>
    </w:p>
    <w:p w:rsidR="004C58B2" w:rsidRDefault="004C58B2" w:rsidP="00F123B5">
      <w:pPr>
        <w:jc w:val="both"/>
        <w:rPr>
          <w:sz w:val="28"/>
          <w:szCs w:val="28"/>
        </w:rPr>
      </w:pPr>
      <w:r w:rsidRPr="00F123B5">
        <w:rPr>
          <w:sz w:val="28"/>
          <w:szCs w:val="28"/>
        </w:rPr>
        <w:t xml:space="preserve">- первичных навыков в области теоретического анализа исполняемых произведений; </w:t>
      </w:r>
    </w:p>
    <w:p w:rsidR="004C58B2" w:rsidRDefault="004C58B2" w:rsidP="00F123B5">
      <w:pPr>
        <w:jc w:val="both"/>
        <w:rPr>
          <w:sz w:val="28"/>
          <w:szCs w:val="28"/>
        </w:rPr>
      </w:pPr>
      <w:r w:rsidRPr="00F123B5">
        <w:rPr>
          <w:sz w:val="28"/>
          <w:szCs w:val="28"/>
        </w:rPr>
        <w:t>- навыков публичных выступлений;</w:t>
      </w:r>
    </w:p>
    <w:p w:rsidR="004C58B2" w:rsidRPr="003E344A" w:rsidRDefault="004C58B2" w:rsidP="003E344A">
      <w:pPr>
        <w:jc w:val="center"/>
        <w:rPr>
          <w:b/>
          <w:sz w:val="28"/>
          <w:szCs w:val="28"/>
        </w:rPr>
      </w:pPr>
      <w:r w:rsidRPr="003E344A">
        <w:rPr>
          <w:b/>
          <w:sz w:val="28"/>
          <w:szCs w:val="28"/>
        </w:rPr>
        <w:t>в области теории и истории музыки:</w:t>
      </w:r>
    </w:p>
    <w:p w:rsidR="004C58B2" w:rsidRDefault="004C58B2" w:rsidP="00F123B5">
      <w:pPr>
        <w:jc w:val="both"/>
        <w:rPr>
          <w:sz w:val="28"/>
          <w:szCs w:val="28"/>
        </w:rPr>
      </w:pPr>
      <w:r w:rsidRPr="00F123B5">
        <w:rPr>
          <w:sz w:val="28"/>
          <w:szCs w:val="28"/>
        </w:rPr>
        <w:t xml:space="preserve"> - знания музыкальной грамоты; </w:t>
      </w:r>
    </w:p>
    <w:p w:rsidR="004C58B2" w:rsidRDefault="004C58B2" w:rsidP="00F123B5">
      <w:pPr>
        <w:jc w:val="both"/>
        <w:rPr>
          <w:sz w:val="28"/>
          <w:szCs w:val="28"/>
        </w:rPr>
      </w:pPr>
      <w:r w:rsidRPr="00F123B5">
        <w:rPr>
          <w:sz w:val="28"/>
          <w:szCs w:val="28"/>
        </w:rPr>
        <w:t xml:space="preserve">- знания основных этапов жизненного и творческого пути отечественных и зарубежных композиторов, а также созданных ими музыкальных произведений; </w:t>
      </w:r>
    </w:p>
    <w:p w:rsidR="004C58B2" w:rsidRDefault="004C58B2" w:rsidP="00F123B5">
      <w:pPr>
        <w:jc w:val="both"/>
        <w:rPr>
          <w:sz w:val="28"/>
          <w:szCs w:val="28"/>
        </w:rPr>
      </w:pPr>
      <w:r w:rsidRPr="00F123B5">
        <w:rPr>
          <w:sz w:val="28"/>
          <w:szCs w:val="28"/>
        </w:rPr>
        <w:t xml:space="preserve">- первичные знания в области строения классических музыкальных форм; </w:t>
      </w:r>
    </w:p>
    <w:p w:rsidR="004C58B2" w:rsidRDefault="004C58B2" w:rsidP="00F123B5">
      <w:pPr>
        <w:jc w:val="both"/>
        <w:rPr>
          <w:sz w:val="28"/>
          <w:szCs w:val="28"/>
        </w:rPr>
      </w:pPr>
      <w:r w:rsidRPr="00F123B5">
        <w:rPr>
          <w:sz w:val="28"/>
          <w:szCs w:val="28"/>
        </w:rPr>
        <w:t xml:space="preserve">- умения использовать полученные теоретические знания при музыкальных произведений на инструменте; </w:t>
      </w:r>
    </w:p>
    <w:p w:rsidR="004C58B2" w:rsidRDefault="004C58B2" w:rsidP="00F123B5">
      <w:pPr>
        <w:jc w:val="both"/>
        <w:rPr>
          <w:sz w:val="28"/>
          <w:szCs w:val="28"/>
        </w:rPr>
      </w:pPr>
      <w:r w:rsidRPr="00F123B5">
        <w:rPr>
          <w:sz w:val="28"/>
          <w:szCs w:val="28"/>
        </w:rPr>
        <w:t>- умения осмысливать музыкальные произведения, события путем изложения в письменной форме, в ф</w:t>
      </w:r>
      <w:r>
        <w:rPr>
          <w:sz w:val="28"/>
          <w:szCs w:val="28"/>
        </w:rPr>
        <w:t xml:space="preserve">орме ведения бесед, дискуссий; </w:t>
      </w:r>
    </w:p>
    <w:p w:rsidR="004C58B2" w:rsidRDefault="004C58B2" w:rsidP="00F123B5">
      <w:pPr>
        <w:jc w:val="both"/>
        <w:rPr>
          <w:sz w:val="28"/>
          <w:szCs w:val="28"/>
        </w:rPr>
      </w:pPr>
      <w:r w:rsidRPr="00F123B5">
        <w:rPr>
          <w:sz w:val="28"/>
          <w:szCs w:val="28"/>
        </w:rPr>
        <w:t xml:space="preserve"> - навыков восприятия элементов музыкального языка; </w:t>
      </w:r>
    </w:p>
    <w:p w:rsidR="004C58B2" w:rsidRDefault="004C58B2" w:rsidP="00F123B5">
      <w:pPr>
        <w:jc w:val="both"/>
        <w:rPr>
          <w:sz w:val="28"/>
          <w:szCs w:val="28"/>
        </w:rPr>
      </w:pPr>
      <w:r w:rsidRPr="00F123B5">
        <w:rPr>
          <w:sz w:val="28"/>
          <w:szCs w:val="28"/>
        </w:rPr>
        <w:t xml:space="preserve">- сформированных вокально-интонационных навыков ладового чувства; </w:t>
      </w:r>
    </w:p>
    <w:p w:rsidR="004C58B2" w:rsidRDefault="004C58B2" w:rsidP="00F123B5">
      <w:pPr>
        <w:jc w:val="both"/>
        <w:rPr>
          <w:sz w:val="28"/>
          <w:szCs w:val="28"/>
        </w:rPr>
      </w:pPr>
      <w:r w:rsidRPr="00F123B5">
        <w:rPr>
          <w:sz w:val="28"/>
          <w:szCs w:val="28"/>
        </w:rPr>
        <w:t xml:space="preserve">- навыков вокального исполнения музыкального текста, в том числе путем группового (ансамблевого) и индивидуального сольфеджирования, пения с листа; </w:t>
      </w:r>
    </w:p>
    <w:p w:rsidR="004C58B2" w:rsidRDefault="004C58B2" w:rsidP="00F123B5">
      <w:pPr>
        <w:jc w:val="both"/>
        <w:rPr>
          <w:sz w:val="28"/>
          <w:szCs w:val="28"/>
        </w:rPr>
      </w:pPr>
      <w:r w:rsidRPr="00F123B5">
        <w:rPr>
          <w:sz w:val="28"/>
          <w:szCs w:val="28"/>
        </w:rPr>
        <w:t xml:space="preserve">- навыков анализа музыкального произведения; </w:t>
      </w:r>
    </w:p>
    <w:p w:rsidR="004C58B2" w:rsidRDefault="004C58B2" w:rsidP="00F123B5">
      <w:pPr>
        <w:jc w:val="both"/>
        <w:rPr>
          <w:sz w:val="28"/>
          <w:szCs w:val="28"/>
        </w:rPr>
      </w:pPr>
      <w:r w:rsidRPr="00F123B5">
        <w:rPr>
          <w:sz w:val="28"/>
          <w:szCs w:val="28"/>
        </w:rPr>
        <w:t xml:space="preserve">- навыков восприятия музыкальных произведений различных стилей и жанров, созданных в разные исторические периоды; </w:t>
      </w:r>
    </w:p>
    <w:p w:rsidR="004C58B2" w:rsidRDefault="004C58B2" w:rsidP="00F123B5">
      <w:pPr>
        <w:jc w:val="both"/>
        <w:rPr>
          <w:sz w:val="28"/>
          <w:szCs w:val="28"/>
        </w:rPr>
      </w:pPr>
      <w:r w:rsidRPr="00F123B5">
        <w:rPr>
          <w:sz w:val="28"/>
          <w:szCs w:val="28"/>
        </w:rPr>
        <w:t xml:space="preserve">- навыков записи музыкального текста по слуху; </w:t>
      </w:r>
    </w:p>
    <w:p w:rsidR="004C58B2" w:rsidRDefault="004C58B2" w:rsidP="00F123B5">
      <w:pPr>
        <w:jc w:val="both"/>
        <w:rPr>
          <w:sz w:val="28"/>
          <w:szCs w:val="28"/>
        </w:rPr>
      </w:pPr>
      <w:r w:rsidRPr="00F123B5">
        <w:rPr>
          <w:sz w:val="28"/>
          <w:szCs w:val="28"/>
        </w:rPr>
        <w:t>- первичных навыков и умений по сочинению музыкального текста.</w:t>
      </w:r>
    </w:p>
    <w:p w:rsidR="004C58B2" w:rsidRDefault="004C58B2" w:rsidP="00F123B5">
      <w:pPr>
        <w:jc w:val="both"/>
        <w:rPr>
          <w:sz w:val="28"/>
          <w:szCs w:val="28"/>
        </w:rPr>
      </w:pPr>
      <w:r w:rsidRPr="00F123B5">
        <w:rPr>
          <w:sz w:val="28"/>
          <w:szCs w:val="28"/>
        </w:rPr>
        <w:t xml:space="preserve"> 2.3. Результатом освоения программы «Фортепиано» </w:t>
      </w:r>
      <w:r w:rsidRPr="003E344A">
        <w:rPr>
          <w:b/>
          <w:sz w:val="28"/>
          <w:szCs w:val="28"/>
        </w:rPr>
        <w:t xml:space="preserve">с дополнительным годом обучения </w:t>
      </w:r>
      <w:r w:rsidRPr="00F123B5">
        <w:rPr>
          <w:sz w:val="28"/>
          <w:szCs w:val="28"/>
        </w:rPr>
        <w:t xml:space="preserve">является приобретение обучающимися следующих знаний, умений и навыков в предметных областях: </w:t>
      </w:r>
    </w:p>
    <w:p w:rsidR="004C58B2" w:rsidRPr="003E344A" w:rsidRDefault="004C58B2" w:rsidP="003E344A">
      <w:pPr>
        <w:jc w:val="center"/>
        <w:rPr>
          <w:b/>
          <w:sz w:val="28"/>
          <w:szCs w:val="28"/>
        </w:rPr>
      </w:pPr>
      <w:r w:rsidRPr="003E344A">
        <w:rPr>
          <w:b/>
          <w:sz w:val="28"/>
          <w:szCs w:val="28"/>
        </w:rPr>
        <w:t>в области музыкального исполнительства:</w:t>
      </w:r>
    </w:p>
    <w:p w:rsidR="004C58B2" w:rsidRDefault="004C58B2" w:rsidP="00F123B5">
      <w:pPr>
        <w:jc w:val="both"/>
        <w:rPr>
          <w:sz w:val="28"/>
          <w:szCs w:val="28"/>
        </w:rPr>
      </w:pPr>
      <w:r w:rsidRPr="00F123B5">
        <w:rPr>
          <w:sz w:val="28"/>
          <w:szCs w:val="28"/>
        </w:rPr>
        <w:t xml:space="preserve">- знания основного фортепианного репертуара; </w:t>
      </w:r>
    </w:p>
    <w:p w:rsidR="004C58B2" w:rsidRDefault="004C58B2" w:rsidP="00F123B5">
      <w:pPr>
        <w:jc w:val="both"/>
        <w:rPr>
          <w:sz w:val="28"/>
          <w:szCs w:val="28"/>
        </w:rPr>
      </w:pPr>
      <w:r w:rsidRPr="00F123B5">
        <w:rPr>
          <w:sz w:val="28"/>
          <w:szCs w:val="28"/>
        </w:rPr>
        <w:t xml:space="preserve">- знания различных исполнительских интерпретаций музыкальных произведений; </w:t>
      </w:r>
    </w:p>
    <w:p w:rsidR="004C58B2" w:rsidRDefault="004C58B2" w:rsidP="00F123B5">
      <w:pPr>
        <w:jc w:val="both"/>
        <w:rPr>
          <w:sz w:val="28"/>
          <w:szCs w:val="28"/>
        </w:rPr>
      </w:pPr>
      <w:r w:rsidRPr="00F123B5">
        <w:rPr>
          <w:sz w:val="28"/>
          <w:szCs w:val="28"/>
        </w:rPr>
        <w:t xml:space="preserve">- умения исполнять музыкальные произведения соло и в ансамбле на достаточном художественном уровне в соответствии со стилевыми особенностями; </w:t>
      </w:r>
    </w:p>
    <w:p w:rsidR="004C58B2" w:rsidRPr="003E344A" w:rsidRDefault="004C58B2" w:rsidP="003E344A">
      <w:pPr>
        <w:jc w:val="center"/>
        <w:rPr>
          <w:b/>
          <w:sz w:val="28"/>
          <w:szCs w:val="28"/>
        </w:rPr>
      </w:pPr>
      <w:r w:rsidRPr="003E344A">
        <w:rPr>
          <w:b/>
          <w:sz w:val="28"/>
          <w:szCs w:val="28"/>
        </w:rPr>
        <w:t>в области теории и истории музыки:</w:t>
      </w:r>
    </w:p>
    <w:p w:rsidR="004C58B2" w:rsidRDefault="004C58B2" w:rsidP="00F123B5">
      <w:pPr>
        <w:jc w:val="both"/>
        <w:rPr>
          <w:sz w:val="28"/>
          <w:szCs w:val="28"/>
        </w:rPr>
      </w:pPr>
      <w:r w:rsidRPr="00F123B5">
        <w:rPr>
          <w:sz w:val="28"/>
          <w:szCs w:val="28"/>
        </w:rPr>
        <w:t xml:space="preserve">- первичные знания основных эстетических и стилевых направлений </w:t>
      </w:r>
    </w:p>
    <w:p w:rsidR="004C58B2" w:rsidRDefault="004C58B2" w:rsidP="00F123B5">
      <w:pPr>
        <w:jc w:val="both"/>
        <w:rPr>
          <w:sz w:val="28"/>
          <w:szCs w:val="28"/>
        </w:rPr>
      </w:pPr>
      <w:r w:rsidRPr="00F123B5">
        <w:rPr>
          <w:sz w:val="28"/>
          <w:szCs w:val="28"/>
        </w:rPr>
        <w:t>в области музыкального, изобразительного, театрального и киноискусства;</w:t>
      </w:r>
    </w:p>
    <w:p w:rsidR="004C58B2" w:rsidRDefault="004C58B2" w:rsidP="00F123B5">
      <w:pPr>
        <w:jc w:val="both"/>
        <w:rPr>
          <w:sz w:val="28"/>
          <w:szCs w:val="28"/>
        </w:rPr>
      </w:pPr>
      <w:r w:rsidRPr="00F123B5">
        <w:rPr>
          <w:sz w:val="28"/>
          <w:szCs w:val="28"/>
        </w:rPr>
        <w:t xml:space="preserve"> - 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 </w:t>
      </w:r>
    </w:p>
    <w:p w:rsidR="004C58B2" w:rsidRDefault="004C58B2" w:rsidP="00F123B5">
      <w:pPr>
        <w:jc w:val="both"/>
        <w:rPr>
          <w:sz w:val="28"/>
          <w:szCs w:val="28"/>
        </w:rPr>
      </w:pPr>
      <w:r w:rsidRPr="00F123B5">
        <w:rPr>
          <w:sz w:val="28"/>
          <w:szCs w:val="28"/>
        </w:rPr>
        <w:t>- умения осуществлять элементарный анализ нотного текста с объяснением роли выразительных средств в контексте музыкального произведения;</w:t>
      </w:r>
    </w:p>
    <w:p w:rsidR="004C58B2" w:rsidRDefault="004C58B2" w:rsidP="00F123B5">
      <w:pPr>
        <w:jc w:val="both"/>
        <w:rPr>
          <w:sz w:val="28"/>
          <w:szCs w:val="28"/>
        </w:rPr>
      </w:pPr>
      <w:r w:rsidRPr="00F123B5">
        <w:rPr>
          <w:sz w:val="28"/>
          <w:szCs w:val="28"/>
        </w:rPr>
        <w:t xml:space="preserve"> - наличие первичных навыков анализа музыкального произведения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 и т. п.; </w:t>
      </w:r>
    </w:p>
    <w:p w:rsidR="004C58B2" w:rsidRDefault="004C58B2" w:rsidP="00F123B5">
      <w:pPr>
        <w:jc w:val="both"/>
        <w:rPr>
          <w:sz w:val="28"/>
          <w:szCs w:val="28"/>
        </w:rPr>
      </w:pPr>
      <w:r w:rsidRPr="00F123B5">
        <w:rPr>
          <w:sz w:val="28"/>
          <w:szCs w:val="28"/>
        </w:rPr>
        <w:t xml:space="preserve">- навыков сочинения и импровизации музыкального текста; </w:t>
      </w:r>
    </w:p>
    <w:p w:rsidR="004C58B2" w:rsidRDefault="004C58B2" w:rsidP="00F123B5">
      <w:pPr>
        <w:jc w:val="both"/>
        <w:rPr>
          <w:sz w:val="28"/>
          <w:szCs w:val="28"/>
        </w:rPr>
      </w:pPr>
      <w:r w:rsidRPr="00F123B5">
        <w:rPr>
          <w:sz w:val="28"/>
          <w:szCs w:val="28"/>
        </w:rPr>
        <w:t xml:space="preserve">- навыков восприятия современной музыки. </w:t>
      </w:r>
    </w:p>
    <w:p w:rsidR="004C58B2" w:rsidRDefault="004C58B2" w:rsidP="00F123B5">
      <w:pPr>
        <w:jc w:val="both"/>
        <w:rPr>
          <w:sz w:val="28"/>
          <w:szCs w:val="28"/>
        </w:rPr>
      </w:pPr>
      <w:r w:rsidRPr="00F123B5">
        <w:rPr>
          <w:sz w:val="28"/>
          <w:szCs w:val="28"/>
        </w:rPr>
        <w:t xml:space="preserve">2.4. Результаты освоения программы «Фортепиано» по учебным предметам обязательной части должны отражать: </w:t>
      </w:r>
    </w:p>
    <w:p w:rsidR="004C58B2" w:rsidRDefault="004C58B2" w:rsidP="003E344A">
      <w:pPr>
        <w:jc w:val="center"/>
        <w:rPr>
          <w:sz w:val="28"/>
          <w:szCs w:val="28"/>
        </w:rPr>
      </w:pPr>
      <w:r w:rsidRPr="00F123B5">
        <w:rPr>
          <w:sz w:val="28"/>
          <w:szCs w:val="28"/>
        </w:rPr>
        <w:t>2.4.1.</w:t>
      </w:r>
      <w:r w:rsidRPr="003E344A">
        <w:rPr>
          <w:b/>
          <w:sz w:val="28"/>
          <w:szCs w:val="28"/>
        </w:rPr>
        <w:t>Специальность и чтение с листа:</w:t>
      </w:r>
    </w:p>
    <w:p w:rsidR="004C58B2" w:rsidRDefault="004C58B2" w:rsidP="00F123B5">
      <w:pPr>
        <w:jc w:val="both"/>
        <w:rPr>
          <w:sz w:val="28"/>
          <w:szCs w:val="28"/>
        </w:rPr>
      </w:pPr>
      <w:r w:rsidRPr="00F123B5">
        <w:rPr>
          <w:sz w:val="28"/>
          <w:szCs w:val="28"/>
        </w:rPr>
        <w:t>- наличие у обучающегося интереса к музыкальному искусству, самостоятельному</w:t>
      </w:r>
      <w:r>
        <w:rPr>
          <w:sz w:val="28"/>
          <w:szCs w:val="28"/>
        </w:rPr>
        <w:t xml:space="preserve"> музыкальному исполнительству; </w:t>
      </w:r>
    </w:p>
    <w:p w:rsidR="004C58B2" w:rsidRDefault="004C58B2" w:rsidP="00F123B5">
      <w:pPr>
        <w:jc w:val="both"/>
        <w:rPr>
          <w:sz w:val="28"/>
          <w:szCs w:val="28"/>
        </w:rPr>
      </w:pPr>
      <w:r w:rsidRPr="00F123B5">
        <w:rPr>
          <w:sz w:val="28"/>
          <w:szCs w:val="28"/>
        </w:rPr>
        <w:t xml:space="preserve"> - 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4C58B2" w:rsidRDefault="004C58B2" w:rsidP="00F123B5">
      <w:pPr>
        <w:jc w:val="both"/>
        <w:rPr>
          <w:sz w:val="28"/>
          <w:szCs w:val="28"/>
        </w:rPr>
      </w:pPr>
      <w:r w:rsidRPr="00F123B5">
        <w:rPr>
          <w:sz w:val="28"/>
          <w:szCs w:val="28"/>
        </w:rPr>
        <w:t xml:space="preserve"> - знание в соответствии с программными требованиями фортепианного репертуара, включающего произведения разных стилей и жанров (полифонические произведения, сонаты, концерты, пьесы, этюды, инструментальные миниатюры); </w:t>
      </w:r>
    </w:p>
    <w:p w:rsidR="004C58B2" w:rsidRDefault="004C58B2" w:rsidP="00F123B5">
      <w:pPr>
        <w:jc w:val="both"/>
        <w:rPr>
          <w:sz w:val="28"/>
          <w:szCs w:val="28"/>
        </w:rPr>
      </w:pPr>
      <w:r w:rsidRPr="00F123B5">
        <w:rPr>
          <w:sz w:val="28"/>
          <w:szCs w:val="28"/>
        </w:rPr>
        <w:t>- знание художественно-исполнительских возможностей фортепиано;</w:t>
      </w:r>
    </w:p>
    <w:p w:rsidR="004C58B2" w:rsidRDefault="004C58B2" w:rsidP="00F123B5">
      <w:pPr>
        <w:jc w:val="both"/>
        <w:rPr>
          <w:sz w:val="28"/>
          <w:szCs w:val="28"/>
        </w:rPr>
      </w:pPr>
      <w:r w:rsidRPr="00F123B5">
        <w:rPr>
          <w:sz w:val="28"/>
          <w:szCs w:val="28"/>
        </w:rPr>
        <w:t xml:space="preserve"> - знание профессиональной терминологии; </w:t>
      </w:r>
    </w:p>
    <w:p w:rsidR="004C58B2" w:rsidRDefault="004C58B2" w:rsidP="00F123B5">
      <w:pPr>
        <w:jc w:val="both"/>
        <w:rPr>
          <w:sz w:val="28"/>
          <w:szCs w:val="28"/>
        </w:rPr>
      </w:pPr>
      <w:r w:rsidRPr="00F123B5">
        <w:rPr>
          <w:sz w:val="28"/>
          <w:szCs w:val="28"/>
        </w:rPr>
        <w:t xml:space="preserve">- наличие умений по чтению с листа и транспонированию музыкальных произведений разных жанров и форм; </w:t>
      </w:r>
    </w:p>
    <w:p w:rsidR="004C58B2" w:rsidRDefault="004C58B2" w:rsidP="00F123B5">
      <w:pPr>
        <w:jc w:val="both"/>
        <w:rPr>
          <w:sz w:val="28"/>
          <w:szCs w:val="28"/>
        </w:rPr>
      </w:pPr>
      <w:r w:rsidRPr="00F123B5">
        <w:rPr>
          <w:sz w:val="28"/>
          <w:szCs w:val="28"/>
        </w:rPr>
        <w:t xml:space="preserve">- навыки по воспитанию слухового контроля, умению управлять процессом исполнения музыкального произведения; </w:t>
      </w:r>
    </w:p>
    <w:p w:rsidR="004C58B2" w:rsidRDefault="004C58B2" w:rsidP="00F123B5">
      <w:pPr>
        <w:jc w:val="both"/>
        <w:rPr>
          <w:sz w:val="28"/>
          <w:szCs w:val="28"/>
        </w:rPr>
      </w:pPr>
      <w:r w:rsidRPr="00F123B5">
        <w:rPr>
          <w:sz w:val="28"/>
          <w:szCs w:val="28"/>
        </w:rPr>
        <w:t xml:space="preserve">-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w:t>
      </w:r>
    </w:p>
    <w:p w:rsidR="004C58B2" w:rsidRDefault="004C58B2" w:rsidP="00F123B5">
      <w:pPr>
        <w:jc w:val="both"/>
        <w:rPr>
          <w:sz w:val="28"/>
          <w:szCs w:val="28"/>
        </w:rPr>
      </w:pPr>
      <w:r w:rsidRPr="00F123B5">
        <w:rPr>
          <w:sz w:val="28"/>
          <w:szCs w:val="28"/>
        </w:rPr>
        <w:t xml:space="preserve">-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 </w:t>
      </w:r>
    </w:p>
    <w:p w:rsidR="004C58B2" w:rsidRDefault="004C58B2" w:rsidP="00F123B5">
      <w:pPr>
        <w:jc w:val="both"/>
        <w:rPr>
          <w:sz w:val="28"/>
          <w:szCs w:val="28"/>
        </w:rPr>
      </w:pPr>
      <w:r w:rsidRPr="00F123B5">
        <w:rPr>
          <w:sz w:val="28"/>
          <w:szCs w:val="28"/>
        </w:rPr>
        <w:t xml:space="preserve">- наличие музыкальной памяти, развитого полифонического мышления, мелодического, ладогармонического, тембрового слуха; </w:t>
      </w:r>
    </w:p>
    <w:p w:rsidR="004C58B2" w:rsidRDefault="004C58B2" w:rsidP="00F123B5">
      <w:pPr>
        <w:jc w:val="both"/>
        <w:rPr>
          <w:sz w:val="28"/>
          <w:szCs w:val="28"/>
        </w:rPr>
      </w:pPr>
      <w:r w:rsidRPr="00F123B5">
        <w:rPr>
          <w:sz w:val="28"/>
          <w:szCs w:val="28"/>
        </w:rPr>
        <w:t xml:space="preserve">- наличие элементарных навыков репетиционно-концертной работы в качестве солиста. </w:t>
      </w:r>
    </w:p>
    <w:p w:rsidR="004C58B2" w:rsidRPr="003E344A" w:rsidRDefault="004C58B2" w:rsidP="003E344A">
      <w:pPr>
        <w:jc w:val="center"/>
        <w:rPr>
          <w:b/>
          <w:sz w:val="28"/>
          <w:szCs w:val="28"/>
        </w:rPr>
      </w:pPr>
      <w:r w:rsidRPr="003E344A">
        <w:rPr>
          <w:b/>
          <w:sz w:val="28"/>
          <w:szCs w:val="28"/>
        </w:rPr>
        <w:t>2.4.2. Ансамбль:</w:t>
      </w:r>
    </w:p>
    <w:p w:rsidR="004C58B2" w:rsidRDefault="004C58B2" w:rsidP="00F123B5">
      <w:pPr>
        <w:jc w:val="both"/>
        <w:rPr>
          <w:sz w:val="28"/>
          <w:szCs w:val="28"/>
        </w:rPr>
      </w:pPr>
      <w:r w:rsidRPr="00F123B5">
        <w:rPr>
          <w:sz w:val="28"/>
          <w:szCs w:val="28"/>
        </w:rPr>
        <w:t xml:space="preserve">- 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 </w:t>
      </w:r>
    </w:p>
    <w:p w:rsidR="004C58B2" w:rsidRDefault="004C58B2" w:rsidP="00F123B5">
      <w:pPr>
        <w:jc w:val="both"/>
        <w:rPr>
          <w:sz w:val="28"/>
          <w:szCs w:val="28"/>
        </w:rPr>
      </w:pPr>
      <w:r w:rsidRPr="00F123B5">
        <w:rPr>
          <w:sz w:val="28"/>
          <w:szCs w:val="28"/>
        </w:rPr>
        <w:t xml:space="preserve">- знание ансамблевого репертуара (музыкальных произведений, созданных для фортепианного дуэта, так и переложений симфонических, циклических - сонат, сюит, ансамблевых, органных и других произведений, а также камерно-инструментального репертуара) различных отечественных и зарубежных композиторов, способствующее формированию способности к сотворческому исполнительству на разнообразной литературе; - знание основных направлений камерно-ансамблевой музыки - эпохи барокко, в том числе сочинений И.С.Баха, венской классики, романтизма, русской музыки XIX века, отечественной и зарубежной музыки XX века; </w:t>
      </w:r>
    </w:p>
    <w:p w:rsidR="004C58B2" w:rsidRDefault="004C58B2" w:rsidP="00F123B5">
      <w:pPr>
        <w:jc w:val="both"/>
        <w:rPr>
          <w:sz w:val="28"/>
          <w:szCs w:val="28"/>
        </w:rPr>
      </w:pPr>
      <w:r w:rsidRPr="00F123B5">
        <w:rPr>
          <w:sz w:val="28"/>
          <w:szCs w:val="28"/>
        </w:rPr>
        <w:t>- навыки по решению музыкально-исполнительских задач ансамблевого исполнительства</w:t>
      </w:r>
      <w:r>
        <w:rPr>
          <w:sz w:val="28"/>
          <w:szCs w:val="28"/>
        </w:rPr>
        <w:t xml:space="preserve">, обусловленные художественным </w:t>
      </w:r>
      <w:r w:rsidRPr="00F123B5">
        <w:rPr>
          <w:sz w:val="28"/>
          <w:szCs w:val="28"/>
        </w:rPr>
        <w:t xml:space="preserve"> содержанием и особенностями формы, жанра и стиля музыкального произведения. </w:t>
      </w:r>
    </w:p>
    <w:p w:rsidR="004C58B2" w:rsidRDefault="004C58B2" w:rsidP="003E344A">
      <w:pPr>
        <w:jc w:val="center"/>
        <w:rPr>
          <w:sz w:val="28"/>
          <w:szCs w:val="28"/>
        </w:rPr>
      </w:pPr>
      <w:r w:rsidRPr="00F123B5">
        <w:rPr>
          <w:sz w:val="28"/>
          <w:szCs w:val="28"/>
        </w:rPr>
        <w:t>2.</w:t>
      </w:r>
      <w:r w:rsidRPr="003E344A">
        <w:rPr>
          <w:b/>
          <w:sz w:val="28"/>
          <w:szCs w:val="28"/>
        </w:rPr>
        <w:t>4.3. Концертмейстерский класс:</w:t>
      </w:r>
    </w:p>
    <w:p w:rsidR="004C58B2" w:rsidRDefault="004C58B2" w:rsidP="00F123B5">
      <w:pPr>
        <w:jc w:val="both"/>
        <w:rPr>
          <w:sz w:val="28"/>
          <w:szCs w:val="28"/>
        </w:rPr>
      </w:pPr>
      <w:r w:rsidRPr="00F123B5">
        <w:rPr>
          <w:sz w:val="28"/>
          <w:szCs w:val="28"/>
        </w:rPr>
        <w:t>- сформированный комплекс знаний, умений и навыков, отражающий наличие у обучающегося художественного вкуса, чувства стиля, творческой самостоятельности, стремления к самосовершенствованию, знакомству с лучшими образцами отечественной и зарубежной музыки, в том числе:</w:t>
      </w:r>
    </w:p>
    <w:p w:rsidR="004C58B2" w:rsidRDefault="004C58B2" w:rsidP="00F123B5">
      <w:pPr>
        <w:jc w:val="both"/>
        <w:rPr>
          <w:sz w:val="28"/>
          <w:szCs w:val="28"/>
        </w:rPr>
      </w:pPr>
      <w:r w:rsidRPr="00F123B5">
        <w:rPr>
          <w:sz w:val="28"/>
          <w:szCs w:val="28"/>
        </w:rPr>
        <w:t xml:space="preserve"> - знание основного концертмейстерского репертуара (вокального и инструментального), основных принципов аккомпанирования солисту;</w:t>
      </w:r>
    </w:p>
    <w:p w:rsidR="004C58B2" w:rsidRDefault="004C58B2" w:rsidP="00F123B5">
      <w:pPr>
        <w:jc w:val="both"/>
        <w:rPr>
          <w:sz w:val="28"/>
          <w:szCs w:val="28"/>
        </w:rPr>
      </w:pPr>
      <w:r w:rsidRPr="00F123B5">
        <w:rPr>
          <w:sz w:val="28"/>
          <w:szCs w:val="28"/>
        </w:rPr>
        <w:t xml:space="preserve"> - умение аккомпанировать солистам (вокалистам и инструменталистам) несложные музыкальные произведения, в том числе с транспонированием;</w:t>
      </w:r>
    </w:p>
    <w:p w:rsidR="004C58B2" w:rsidRDefault="004C58B2" w:rsidP="00F123B5">
      <w:pPr>
        <w:jc w:val="both"/>
        <w:rPr>
          <w:sz w:val="28"/>
          <w:szCs w:val="28"/>
        </w:rPr>
      </w:pPr>
      <w:r w:rsidRPr="00F123B5">
        <w:rPr>
          <w:sz w:val="28"/>
          <w:szCs w:val="28"/>
        </w:rPr>
        <w:t xml:space="preserve"> - умение создавать необходимые условия для раскрытия исполнительских возможностей солиста, разбираться в тематическом материале исполняемого произведения с учетом характера каждой партии; </w:t>
      </w:r>
    </w:p>
    <w:p w:rsidR="004C58B2" w:rsidRDefault="004C58B2" w:rsidP="00F123B5">
      <w:pPr>
        <w:jc w:val="both"/>
        <w:rPr>
          <w:sz w:val="28"/>
          <w:szCs w:val="28"/>
        </w:rPr>
      </w:pPr>
      <w:r w:rsidRPr="00F123B5">
        <w:rPr>
          <w:sz w:val="28"/>
          <w:szCs w:val="28"/>
        </w:rPr>
        <w:t xml:space="preserve">- навыки по разучиванию с солистом его репертуара; </w:t>
      </w:r>
    </w:p>
    <w:p w:rsidR="004C58B2" w:rsidRDefault="004C58B2" w:rsidP="00F123B5">
      <w:pPr>
        <w:jc w:val="both"/>
        <w:rPr>
          <w:sz w:val="28"/>
          <w:szCs w:val="28"/>
        </w:rPr>
      </w:pPr>
      <w:r w:rsidRPr="00F123B5">
        <w:rPr>
          <w:sz w:val="28"/>
          <w:szCs w:val="28"/>
        </w:rPr>
        <w:t>- наличие первичного практического опыта репетиционно-концертной деятельности в качестве концертмейстера.</w:t>
      </w:r>
    </w:p>
    <w:p w:rsidR="004C58B2" w:rsidRPr="003E344A" w:rsidRDefault="004C58B2" w:rsidP="003E344A">
      <w:pPr>
        <w:jc w:val="center"/>
        <w:rPr>
          <w:b/>
          <w:sz w:val="28"/>
          <w:szCs w:val="28"/>
        </w:rPr>
      </w:pPr>
      <w:r w:rsidRPr="003E344A">
        <w:rPr>
          <w:b/>
          <w:sz w:val="28"/>
          <w:szCs w:val="28"/>
        </w:rPr>
        <w:t>2.4.4.Хоровой класс:</w:t>
      </w:r>
    </w:p>
    <w:p w:rsidR="004C58B2" w:rsidRDefault="004C58B2" w:rsidP="00F123B5">
      <w:pPr>
        <w:jc w:val="both"/>
        <w:rPr>
          <w:sz w:val="28"/>
          <w:szCs w:val="28"/>
        </w:rPr>
      </w:pPr>
      <w:r w:rsidRPr="00F123B5">
        <w:rPr>
          <w:sz w:val="28"/>
          <w:szCs w:val="28"/>
        </w:rPr>
        <w:t xml:space="preserve">- 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4C58B2" w:rsidRDefault="004C58B2" w:rsidP="00F123B5">
      <w:pPr>
        <w:jc w:val="both"/>
        <w:rPr>
          <w:sz w:val="28"/>
          <w:szCs w:val="28"/>
        </w:rPr>
      </w:pPr>
      <w:r w:rsidRPr="00F123B5">
        <w:rPr>
          <w:sz w:val="28"/>
          <w:szCs w:val="28"/>
        </w:rPr>
        <w:t>- знание профессиональной терминологии;</w:t>
      </w:r>
    </w:p>
    <w:p w:rsidR="004C58B2" w:rsidRDefault="004C58B2" w:rsidP="00F123B5">
      <w:pPr>
        <w:jc w:val="both"/>
        <w:rPr>
          <w:sz w:val="28"/>
          <w:szCs w:val="28"/>
        </w:rPr>
      </w:pPr>
      <w:r w:rsidRPr="00F123B5">
        <w:rPr>
          <w:sz w:val="28"/>
          <w:szCs w:val="28"/>
        </w:rPr>
        <w:t xml:space="preserve">- умение передавать авторский замысел музыкального произведения с помощью органического сочетания слова и музыки; </w:t>
      </w:r>
    </w:p>
    <w:p w:rsidR="004C58B2" w:rsidRDefault="004C58B2" w:rsidP="00F123B5">
      <w:pPr>
        <w:jc w:val="both"/>
        <w:rPr>
          <w:sz w:val="28"/>
          <w:szCs w:val="28"/>
        </w:rPr>
      </w:pPr>
      <w:r w:rsidRPr="00F123B5">
        <w:rPr>
          <w:sz w:val="28"/>
          <w:szCs w:val="28"/>
        </w:rPr>
        <w:t xml:space="preserve">- навыки коллективного хорового исполнительского творчества, в том числе отражающие взаимоотношения между солистом и хоровым коллективом; </w:t>
      </w:r>
    </w:p>
    <w:p w:rsidR="004C58B2" w:rsidRDefault="004C58B2" w:rsidP="00F123B5">
      <w:pPr>
        <w:jc w:val="both"/>
        <w:rPr>
          <w:sz w:val="28"/>
          <w:szCs w:val="28"/>
        </w:rPr>
      </w:pPr>
      <w:r w:rsidRPr="00F123B5">
        <w:rPr>
          <w:sz w:val="28"/>
          <w:szCs w:val="28"/>
        </w:rPr>
        <w:t xml:space="preserve">- 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4C58B2" w:rsidRDefault="004C58B2" w:rsidP="00F123B5">
      <w:pPr>
        <w:jc w:val="both"/>
        <w:rPr>
          <w:sz w:val="28"/>
          <w:szCs w:val="28"/>
        </w:rPr>
      </w:pPr>
      <w:r w:rsidRPr="00F123B5">
        <w:rPr>
          <w:sz w:val="28"/>
          <w:szCs w:val="28"/>
        </w:rPr>
        <w:t xml:space="preserve">- наличие практических навыков исполнения партий в составе вокального ансамбля и хорового коллектива. </w:t>
      </w:r>
    </w:p>
    <w:p w:rsidR="004C58B2" w:rsidRPr="003E344A" w:rsidRDefault="004C58B2" w:rsidP="003E344A">
      <w:pPr>
        <w:jc w:val="center"/>
        <w:rPr>
          <w:b/>
          <w:sz w:val="28"/>
          <w:szCs w:val="28"/>
        </w:rPr>
      </w:pPr>
      <w:r w:rsidRPr="003E344A">
        <w:rPr>
          <w:b/>
          <w:sz w:val="28"/>
          <w:szCs w:val="28"/>
        </w:rPr>
        <w:t>2.4.5. Сольфеджио:</w:t>
      </w:r>
    </w:p>
    <w:p w:rsidR="004C58B2" w:rsidRDefault="004C58B2" w:rsidP="00F123B5">
      <w:pPr>
        <w:jc w:val="both"/>
        <w:rPr>
          <w:sz w:val="28"/>
          <w:szCs w:val="28"/>
        </w:rPr>
      </w:pPr>
      <w:r w:rsidRPr="00F123B5">
        <w:rPr>
          <w:sz w:val="28"/>
          <w:szCs w:val="28"/>
        </w:rPr>
        <w:t xml:space="preserve">- 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 первичные теоретические знания, в том числе, профессиональной музыкальной терминологии; </w:t>
      </w:r>
    </w:p>
    <w:p w:rsidR="004C58B2" w:rsidRDefault="004C58B2" w:rsidP="00F123B5">
      <w:pPr>
        <w:jc w:val="both"/>
        <w:rPr>
          <w:sz w:val="28"/>
          <w:szCs w:val="28"/>
        </w:rPr>
      </w:pPr>
      <w:r w:rsidRPr="00F123B5">
        <w:rPr>
          <w:sz w:val="28"/>
          <w:szCs w:val="28"/>
        </w:rPr>
        <w:t>- 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w:t>
      </w:r>
      <w:r>
        <w:rPr>
          <w:sz w:val="28"/>
          <w:szCs w:val="28"/>
        </w:rPr>
        <w:t xml:space="preserve">ые и интервальные цепочки; </w:t>
      </w:r>
    </w:p>
    <w:p w:rsidR="004C58B2" w:rsidRDefault="004C58B2" w:rsidP="00F123B5">
      <w:pPr>
        <w:jc w:val="both"/>
        <w:rPr>
          <w:sz w:val="28"/>
          <w:szCs w:val="28"/>
        </w:rPr>
      </w:pPr>
      <w:r w:rsidRPr="00F123B5">
        <w:rPr>
          <w:sz w:val="28"/>
          <w:szCs w:val="28"/>
        </w:rPr>
        <w:t xml:space="preserve"> - умение осуществлять анализ элементов музыкального языка; - умение импровизировать на заданные музыкальные темы или ритмические построения; </w:t>
      </w:r>
    </w:p>
    <w:p w:rsidR="004C58B2" w:rsidRDefault="004C58B2" w:rsidP="00F123B5">
      <w:pPr>
        <w:jc w:val="both"/>
        <w:rPr>
          <w:sz w:val="28"/>
          <w:szCs w:val="28"/>
        </w:rPr>
      </w:pPr>
      <w:r w:rsidRPr="00F123B5">
        <w:rPr>
          <w:sz w:val="28"/>
          <w:szCs w:val="28"/>
        </w:rPr>
        <w:t xml:space="preserve">- навыки владения элементами музыкального языка (исполнение на инструменте, запись по слуху и т.п.). </w:t>
      </w:r>
    </w:p>
    <w:p w:rsidR="004C58B2" w:rsidRPr="003E344A" w:rsidRDefault="004C58B2" w:rsidP="003E344A">
      <w:pPr>
        <w:jc w:val="center"/>
        <w:rPr>
          <w:b/>
          <w:sz w:val="28"/>
          <w:szCs w:val="28"/>
        </w:rPr>
      </w:pPr>
      <w:r w:rsidRPr="003E344A">
        <w:rPr>
          <w:b/>
          <w:sz w:val="28"/>
          <w:szCs w:val="28"/>
        </w:rPr>
        <w:t>2.4.6. Слушание музыки:</w:t>
      </w:r>
    </w:p>
    <w:p w:rsidR="004C58B2" w:rsidRDefault="004C58B2" w:rsidP="00F123B5">
      <w:pPr>
        <w:jc w:val="both"/>
        <w:rPr>
          <w:sz w:val="28"/>
          <w:szCs w:val="28"/>
        </w:rPr>
      </w:pPr>
      <w:r w:rsidRPr="00F123B5">
        <w:rPr>
          <w:sz w:val="28"/>
          <w:szCs w:val="28"/>
        </w:rPr>
        <w:t xml:space="preserve">- 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 </w:t>
      </w:r>
    </w:p>
    <w:p w:rsidR="004C58B2" w:rsidRDefault="004C58B2" w:rsidP="00F123B5">
      <w:pPr>
        <w:jc w:val="both"/>
        <w:rPr>
          <w:sz w:val="28"/>
          <w:szCs w:val="28"/>
        </w:rPr>
      </w:pPr>
      <w:r w:rsidRPr="00F123B5">
        <w:rPr>
          <w:sz w:val="28"/>
          <w:szCs w:val="28"/>
        </w:rPr>
        <w:t xml:space="preserve">- способность проявлять эмоциональное сопереживание в процессе восприятия музыкального произведения; </w:t>
      </w:r>
    </w:p>
    <w:p w:rsidR="004C58B2" w:rsidRPr="003E344A" w:rsidRDefault="004C58B2" w:rsidP="003E344A">
      <w:pPr>
        <w:jc w:val="center"/>
        <w:rPr>
          <w:b/>
          <w:sz w:val="28"/>
          <w:szCs w:val="28"/>
        </w:rPr>
      </w:pPr>
      <w:r w:rsidRPr="00F123B5">
        <w:rPr>
          <w:sz w:val="28"/>
          <w:szCs w:val="28"/>
        </w:rPr>
        <w:t xml:space="preserve">- 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w:t>
      </w:r>
      <w:r w:rsidRPr="003E344A">
        <w:rPr>
          <w:b/>
          <w:sz w:val="28"/>
          <w:szCs w:val="28"/>
        </w:rPr>
        <w:t>искусств.</w:t>
      </w:r>
    </w:p>
    <w:p w:rsidR="004C58B2" w:rsidRPr="003E344A" w:rsidRDefault="004C58B2" w:rsidP="003E344A">
      <w:pPr>
        <w:jc w:val="center"/>
        <w:rPr>
          <w:b/>
          <w:sz w:val="28"/>
          <w:szCs w:val="28"/>
        </w:rPr>
      </w:pPr>
      <w:r w:rsidRPr="003E344A">
        <w:rPr>
          <w:b/>
          <w:sz w:val="28"/>
          <w:szCs w:val="28"/>
        </w:rPr>
        <w:t>2.4.7.Музыкальная литература (зарубежная, отечественная):</w:t>
      </w:r>
    </w:p>
    <w:p w:rsidR="004C58B2" w:rsidRDefault="004C58B2" w:rsidP="00F123B5">
      <w:pPr>
        <w:jc w:val="both"/>
        <w:rPr>
          <w:sz w:val="28"/>
          <w:szCs w:val="28"/>
        </w:rPr>
      </w:pPr>
      <w:r w:rsidRPr="00F123B5">
        <w:rPr>
          <w:sz w:val="28"/>
          <w:szCs w:val="28"/>
        </w:rPr>
        <w:t xml:space="preserve">- первичные знания о роли и значении музыкального искусства в системе культуры, духовно-нравственном развитии человека; </w:t>
      </w:r>
    </w:p>
    <w:p w:rsidR="004C58B2" w:rsidRDefault="004C58B2" w:rsidP="00F123B5">
      <w:pPr>
        <w:jc w:val="both"/>
        <w:rPr>
          <w:sz w:val="28"/>
          <w:szCs w:val="28"/>
        </w:rPr>
      </w:pPr>
      <w:r w:rsidRPr="00F123B5">
        <w:rPr>
          <w:sz w:val="28"/>
          <w:szCs w:val="28"/>
        </w:rPr>
        <w:t xml:space="preserve">- знание творческих биографий зарубежных и отечественных композиторов согласно программным требованиям; </w:t>
      </w:r>
    </w:p>
    <w:p w:rsidR="004C58B2" w:rsidRDefault="004C58B2" w:rsidP="00F123B5">
      <w:pPr>
        <w:jc w:val="both"/>
        <w:rPr>
          <w:sz w:val="28"/>
          <w:szCs w:val="28"/>
        </w:rPr>
      </w:pPr>
      <w:r w:rsidRPr="00F123B5">
        <w:rPr>
          <w:sz w:val="28"/>
          <w:szCs w:val="28"/>
        </w:rPr>
        <w:t xml:space="preserve">-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 </w:t>
      </w:r>
    </w:p>
    <w:p w:rsidR="004C58B2" w:rsidRDefault="004C58B2" w:rsidP="00F123B5">
      <w:pPr>
        <w:jc w:val="both"/>
        <w:rPr>
          <w:sz w:val="28"/>
          <w:szCs w:val="28"/>
        </w:rPr>
      </w:pPr>
      <w:r w:rsidRPr="00F123B5">
        <w:rPr>
          <w:sz w:val="28"/>
          <w:szCs w:val="28"/>
        </w:rPr>
        <w:t xml:space="preserve">- умение исполнять на музыкальном инструменте тематический материал пройденных музыкальных произведений; </w:t>
      </w:r>
    </w:p>
    <w:p w:rsidR="004C58B2" w:rsidRDefault="004C58B2" w:rsidP="00F123B5">
      <w:pPr>
        <w:jc w:val="both"/>
        <w:rPr>
          <w:sz w:val="28"/>
          <w:szCs w:val="28"/>
        </w:rPr>
      </w:pPr>
      <w:r w:rsidRPr="00F123B5">
        <w:rPr>
          <w:sz w:val="28"/>
          <w:szCs w:val="28"/>
        </w:rPr>
        <w:t xml:space="preserve">- навыки теоретического анализа музыкального произведения –формы, стилевых особенностей, жанровых черт, фактурных, метроритмических, ладовых особенностей; </w:t>
      </w:r>
    </w:p>
    <w:p w:rsidR="004C58B2" w:rsidRDefault="004C58B2" w:rsidP="00F123B5">
      <w:pPr>
        <w:jc w:val="both"/>
        <w:rPr>
          <w:sz w:val="28"/>
          <w:szCs w:val="28"/>
        </w:rPr>
      </w:pPr>
      <w:r w:rsidRPr="00F123B5">
        <w:rPr>
          <w:sz w:val="28"/>
          <w:szCs w:val="28"/>
        </w:rPr>
        <w:t xml:space="preserve">- 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(изобразительным, театральным, киноискусством, литературой), основных стилистических направлений, жанров; </w:t>
      </w:r>
    </w:p>
    <w:p w:rsidR="004C58B2" w:rsidRDefault="004C58B2" w:rsidP="00F123B5">
      <w:pPr>
        <w:jc w:val="both"/>
        <w:rPr>
          <w:sz w:val="28"/>
          <w:szCs w:val="28"/>
        </w:rPr>
      </w:pPr>
      <w:r w:rsidRPr="00F123B5">
        <w:rPr>
          <w:sz w:val="28"/>
          <w:szCs w:val="28"/>
        </w:rPr>
        <w:t>- знание особенностей национальных традиций, фольклорных истоков музыки;</w:t>
      </w:r>
    </w:p>
    <w:p w:rsidR="004C58B2" w:rsidRDefault="004C58B2" w:rsidP="00F123B5">
      <w:pPr>
        <w:jc w:val="both"/>
        <w:rPr>
          <w:sz w:val="28"/>
          <w:szCs w:val="28"/>
        </w:rPr>
      </w:pPr>
      <w:r w:rsidRPr="00F123B5">
        <w:rPr>
          <w:sz w:val="28"/>
          <w:szCs w:val="28"/>
        </w:rPr>
        <w:t xml:space="preserve"> - знание профессиональной музыкальной терминологии; </w:t>
      </w:r>
    </w:p>
    <w:p w:rsidR="004C58B2" w:rsidRDefault="004C58B2" w:rsidP="00F123B5">
      <w:pPr>
        <w:jc w:val="both"/>
        <w:rPr>
          <w:sz w:val="28"/>
          <w:szCs w:val="28"/>
        </w:rPr>
      </w:pPr>
      <w:r w:rsidRPr="00F123B5">
        <w:rPr>
          <w:sz w:val="28"/>
          <w:szCs w:val="28"/>
        </w:rPr>
        <w:t xml:space="preserve">- сформированные основы эстетических взглядов, художественного вкуса, пробуждение интереса к музыкальному искусству и музыкальной деятельности; </w:t>
      </w:r>
    </w:p>
    <w:p w:rsidR="004C58B2" w:rsidRDefault="004C58B2" w:rsidP="00F123B5">
      <w:pPr>
        <w:jc w:val="both"/>
        <w:rPr>
          <w:sz w:val="28"/>
          <w:szCs w:val="28"/>
        </w:rPr>
      </w:pPr>
      <w:r w:rsidRPr="00F123B5">
        <w:rPr>
          <w:sz w:val="28"/>
          <w:szCs w:val="28"/>
        </w:rPr>
        <w:t>- умение в устной и письменной форме излагать свои мысли о творчестве композиторов; - умение определять на слух фрагменты того или иного изученно</w:t>
      </w:r>
      <w:r>
        <w:rPr>
          <w:sz w:val="28"/>
          <w:szCs w:val="28"/>
        </w:rPr>
        <w:t xml:space="preserve">го музыкального произведения; </w:t>
      </w:r>
    </w:p>
    <w:p w:rsidR="004C58B2" w:rsidRDefault="004C58B2" w:rsidP="00F123B5">
      <w:pPr>
        <w:jc w:val="both"/>
        <w:rPr>
          <w:sz w:val="28"/>
          <w:szCs w:val="28"/>
        </w:rPr>
      </w:pPr>
      <w:r w:rsidRPr="00F123B5">
        <w:rPr>
          <w:sz w:val="28"/>
          <w:szCs w:val="28"/>
        </w:rPr>
        <w:t xml:space="preserve"> -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4C58B2" w:rsidRPr="003E344A" w:rsidRDefault="004C58B2" w:rsidP="003E344A">
      <w:pPr>
        <w:jc w:val="center"/>
        <w:rPr>
          <w:b/>
          <w:sz w:val="28"/>
          <w:szCs w:val="28"/>
        </w:rPr>
      </w:pPr>
      <w:r w:rsidRPr="003E344A">
        <w:rPr>
          <w:b/>
          <w:sz w:val="28"/>
          <w:szCs w:val="28"/>
        </w:rPr>
        <w:t>2.4.8.Элементарная теория музыки:</w:t>
      </w:r>
    </w:p>
    <w:p w:rsidR="004C58B2" w:rsidRDefault="004C58B2" w:rsidP="00F123B5">
      <w:pPr>
        <w:jc w:val="both"/>
        <w:rPr>
          <w:sz w:val="28"/>
          <w:szCs w:val="28"/>
        </w:rPr>
      </w:pPr>
      <w:r w:rsidRPr="00F123B5">
        <w:rPr>
          <w:sz w:val="28"/>
          <w:szCs w:val="28"/>
        </w:rPr>
        <w:t xml:space="preserve">- знание основных элементов музыкального языка (понятий –звукоряд, лад, интервалы, аккорды, диатоника, хроматика, отклонение, модуляция); </w:t>
      </w:r>
    </w:p>
    <w:p w:rsidR="004C58B2" w:rsidRDefault="004C58B2" w:rsidP="00F123B5">
      <w:pPr>
        <w:jc w:val="both"/>
        <w:rPr>
          <w:sz w:val="28"/>
          <w:szCs w:val="28"/>
        </w:rPr>
      </w:pPr>
      <w:r w:rsidRPr="00F123B5">
        <w:rPr>
          <w:sz w:val="28"/>
          <w:szCs w:val="28"/>
        </w:rPr>
        <w:t xml:space="preserve">- первичные знания о строении музыкальной ткани, типах изложения музыкального материала; </w:t>
      </w:r>
    </w:p>
    <w:p w:rsidR="004C58B2" w:rsidRDefault="004C58B2" w:rsidP="00F123B5">
      <w:pPr>
        <w:jc w:val="both"/>
        <w:rPr>
          <w:sz w:val="28"/>
          <w:szCs w:val="28"/>
        </w:rPr>
      </w:pPr>
      <w:r w:rsidRPr="00F123B5">
        <w:rPr>
          <w:sz w:val="28"/>
          <w:szCs w:val="28"/>
        </w:rPr>
        <w:t xml:space="preserve">- умение осуществлять элементарный анализ нотного текста с объяснением роли выразительных средств в контексте музыкального произведения; </w:t>
      </w:r>
    </w:p>
    <w:p w:rsidR="004C58B2" w:rsidRDefault="004C58B2" w:rsidP="00F123B5">
      <w:pPr>
        <w:jc w:val="both"/>
        <w:rPr>
          <w:sz w:val="28"/>
          <w:szCs w:val="28"/>
        </w:rPr>
      </w:pPr>
      <w:r w:rsidRPr="00F123B5">
        <w:rPr>
          <w:sz w:val="28"/>
          <w:szCs w:val="28"/>
        </w:rPr>
        <w:t xml:space="preserve">- 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 Результаты освоения программы «Фортепиано» по учебным предметам вариативной части должны отражать: </w:t>
      </w:r>
    </w:p>
    <w:p w:rsidR="004C58B2" w:rsidRPr="003E344A" w:rsidRDefault="004C58B2" w:rsidP="003E344A">
      <w:pPr>
        <w:jc w:val="center"/>
        <w:rPr>
          <w:b/>
          <w:sz w:val="28"/>
          <w:szCs w:val="28"/>
        </w:rPr>
      </w:pPr>
      <w:r w:rsidRPr="003E344A">
        <w:rPr>
          <w:b/>
          <w:sz w:val="28"/>
          <w:szCs w:val="28"/>
        </w:rPr>
        <w:t>2.4.9. «Ансамбль»:</w:t>
      </w:r>
    </w:p>
    <w:p w:rsidR="004C58B2" w:rsidRDefault="004C58B2" w:rsidP="00F123B5">
      <w:pPr>
        <w:jc w:val="both"/>
        <w:rPr>
          <w:sz w:val="28"/>
          <w:szCs w:val="28"/>
        </w:rPr>
      </w:pPr>
      <w:r w:rsidRPr="00F123B5">
        <w:rPr>
          <w:sz w:val="28"/>
          <w:szCs w:val="28"/>
        </w:rPr>
        <w:t xml:space="preserve">- 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 </w:t>
      </w:r>
    </w:p>
    <w:p w:rsidR="004C58B2" w:rsidRDefault="004C58B2" w:rsidP="00F123B5">
      <w:pPr>
        <w:jc w:val="both"/>
        <w:rPr>
          <w:sz w:val="28"/>
          <w:szCs w:val="28"/>
        </w:rPr>
      </w:pPr>
      <w:r w:rsidRPr="00F123B5">
        <w:rPr>
          <w:sz w:val="28"/>
          <w:szCs w:val="28"/>
        </w:rPr>
        <w:t xml:space="preserve">- знание ансамблевого репертуара (музыкальных произведений, созданных для фортепианного дуэта, так и переложений симфонических, циклических - сонат, сюит, ансамблевых, органных и других произведений, а также камерно-инструментального репертуара) различных отечественных и зарубежных композиторов, способствующее формированию способности к сотворческому исполнительству на разнообразной литературе. </w:t>
      </w:r>
    </w:p>
    <w:p w:rsidR="004C58B2" w:rsidRPr="003E344A" w:rsidRDefault="004C58B2" w:rsidP="003E344A">
      <w:pPr>
        <w:jc w:val="center"/>
        <w:rPr>
          <w:b/>
          <w:sz w:val="28"/>
          <w:szCs w:val="28"/>
        </w:rPr>
      </w:pPr>
      <w:r w:rsidRPr="003E344A">
        <w:rPr>
          <w:b/>
          <w:sz w:val="28"/>
          <w:szCs w:val="28"/>
        </w:rPr>
        <w:t>III. УЧЕБНЫЙ ПЛАН</w:t>
      </w:r>
    </w:p>
    <w:p w:rsidR="004C58B2" w:rsidRDefault="004C58B2" w:rsidP="00F123B5">
      <w:pPr>
        <w:jc w:val="both"/>
        <w:rPr>
          <w:sz w:val="28"/>
          <w:szCs w:val="28"/>
        </w:rPr>
      </w:pPr>
      <w:r w:rsidRPr="00F123B5">
        <w:rPr>
          <w:sz w:val="28"/>
          <w:szCs w:val="28"/>
        </w:rPr>
        <w:t xml:space="preserve">3.1.Программа «Фортепиано» включает два учебных плана в соответствии со сроками обучения, обозначенными в пункте 1.5 ФГТ. Учебный план программы «Фортепиано» предусматривает следующие предметные области: </w:t>
      </w:r>
    </w:p>
    <w:p w:rsidR="004C58B2" w:rsidRDefault="004C58B2" w:rsidP="00F123B5">
      <w:pPr>
        <w:jc w:val="both"/>
        <w:rPr>
          <w:sz w:val="28"/>
          <w:szCs w:val="28"/>
        </w:rPr>
      </w:pPr>
      <w:r w:rsidRPr="00F123B5">
        <w:rPr>
          <w:sz w:val="28"/>
          <w:szCs w:val="28"/>
        </w:rPr>
        <w:t xml:space="preserve">музыкальное исполнительство; </w:t>
      </w:r>
    </w:p>
    <w:p w:rsidR="004C58B2" w:rsidRDefault="004C58B2" w:rsidP="00F123B5">
      <w:pPr>
        <w:jc w:val="both"/>
        <w:rPr>
          <w:sz w:val="28"/>
          <w:szCs w:val="28"/>
        </w:rPr>
      </w:pPr>
      <w:r w:rsidRPr="00F123B5">
        <w:rPr>
          <w:sz w:val="28"/>
          <w:szCs w:val="28"/>
        </w:rPr>
        <w:t xml:space="preserve">теория и история музыки; </w:t>
      </w:r>
    </w:p>
    <w:p w:rsidR="004C58B2" w:rsidRDefault="004C58B2" w:rsidP="00F123B5">
      <w:pPr>
        <w:jc w:val="both"/>
        <w:rPr>
          <w:sz w:val="28"/>
          <w:szCs w:val="28"/>
        </w:rPr>
      </w:pPr>
      <w:r w:rsidRPr="00F123B5">
        <w:rPr>
          <w:sz w:val="28"/>
          <w:szCs w:val="28"/>
        </w:rPr>
        <w:t>и разделы:</w:t>
      </w:r>
    </w:p>
    <w:p w:rsidR="004C58B2" w:rsidRDefault="004C58B2" w:rsidP="00F123B5">
      <w:pPr>
        <w:jc w:val="both"/>
        <w:rPr>
          <w:sz w:val="28"/>
          <w:szCs w:val="28"/>
        </w:rPr>
      </w:pPr>
      <w:r w:rsidRPr="00F123B5">
        <w:rPr>
          <w:sz w:val="28"/>
          <w:szCs w:val="28"/>
        </w:rPr>
        <w:t xml:space="preserve"> консультации; </w:t>
      </w:r>
    </w:p>
    <w:p w:rsidR="004C58B2" w:rsidRDefault="004C58B2" w:rsidP="00F123B5">
      <w:pPr>
        <w:jc w:val="both"/>
        <w:rPr>
          <w:sz w:val="28"/>
          <w:szCs w:val="28"/>
        </w:rPr>
      </w:pPr>
      <w:r w:rsidRPr="00F123B5">
        <w:rPr>
          <w:sz w:val="28"/>
          <w:szCs w:val="28"/>
        </w:rPr>
        <w:t>промежуточная аттестация;</w:t>
      </w:r>
    </w:p>
    <w:p w:rsidR="004C58B2" w:rsidRDefault="004C58B2" w:rsidP="00F123B5">
      <w:pPr>
        <w:jc w:val="both"/>
        <w:rPr>
          <w:sz w:val="28"/>
          <w:szCs w:val="28"/>
        </w:rPr>
      </w:pPr>
      <w:r w:rsidRPr="00F123B5">
        <w:rPr>
          <w:sz w:val="28"/>
          <w:szCs w:val="28"/>
        </w:rPr>
        <w:t xml:space="preserve"> итоговая аттестация. </w:t>
      </w:r>
    </w:p>
    <w:p w:rsidR="004C58B2" w:rsidRDefault="004C58B2" w:rsidP="00F123B5">
      <w:pPr>
        <w:jc w:val="both"/>
        <w:rPr>
          <w:sz w:val="28"/>
          <w:szCs w:val="28"/>
        </w:rPr>
      </w:pPr>
      <w:r w:rsidRPr="00F123B5">
        <w:rPr>
          <w:sz w:val="28"/>
          <w:szCs w:val="28"/>
        </w:rPr>
        <w:t xml:space="preserve">3.2. Предметные области имеют обязательную и вариативную части, которые состоят из учебных предметов. При реализации программы «Фортепиано» со сроком обучения 8 лет 12 общий объем аудиторной учебной нагрузки обязательной части по двум предметным областям составляет </w:t>
      </w:r>
      <w:r w:rsidRPr="00120D54">
        <w:rPr>
          <w:b/>
          <w:sz w:val="28"/>
          <w:szCs w:val="28"/>
        </w:rPr>
        <w:t>1776,5 часов</w:t>
      </w:r>
      <w:r w:rsidRPr="00F123B5">
        <w:rPr>
          <w:sz w:val="28"/>
          <w:szCs w:val="28"/>
        </w:rPr>
        <w:t xml:space="preserve"> ПО.01.Музыкальное исполнительство: </w:t>
      </w:r>
    </w:p>
    <w:p w:rsidR="004C58B2" w:rsidRDefault="004C58B2" w:rsidP="00F123B5">
      <w:pPr>
        <w:jc w:val="both"/>
        <w:rPr>
          <w:sz w:val="28"/>
          <w:szCs w:val="28"/>
        </w:rPr>
      </w:pPr>
      <w:r w:rsidRPr="00F123B5">
        <w:rPr>
          <w:sz w:val="28"/>
          <w:szCs w:val="28"/>
        </w:rPr>
        <w:t xml:space="preserve">УП.01.Специальность и чтение с листа - 592 часа, </w:t>
      </w:r>
      <w:r>
        <w:rPr>
          <w:sz w:val="28"/>
          <w:szCs w:val="28"/>
        </w:rPr>
        <w:t>с 1 по 4 класс по 2 часа в неделю; с 5 – 8 класс по 2,5 часа в неделю</w:t>
      </w:r>
    </w:p>
    <w:p w:rsidR="004C58B2" w:rsidRDefault="004C58B2" w:rsidP="00F123B5">
      <w:pPr>
        <w:jc w:val="both"/>
        <w:rPr>
          <w:sz w:val="28"/>
          <w:szCs w:val="28"/>
        </w:rPr>
      </w:pPr>
      <w:r w:rsidRPr="00F123B5">
        <w:rPr>
          <w:sz w:val="28"/>
          <w:szCs w:val="28"/>
        </w:rPr>
        <w:t xml:space="preserve">УП.02.Ансамбль - 132 часа, </w:t>
      </w:r>
      <w:r>
        <w:rPr>
          <w:sz w:val="28"/>
          <w:szCs w:val="28"/>
        </w:rPr>
        <w:t>с 4по 7 класс 1 час в неделю</w:t>
      </w:r>
    </w:p>
    <w:p w:rsidR="004C58B2" w:rsidRDefault="004C58B2" w:rsidP="00F123B5">
      <w:pPr>
        <w:jc w:val="both"/>
        <w:rPr>
          <w:sz w:val="28"/>
          <w:szCs w:val="28"/>
        </w:rPr>
      </w:pPr>
      <w:r w:rsidRPr="00F123B5">
        <w:rPr>
          <w:sz w:val="28"/>
          <w:szCs w:val="28"/>
        </w:rPr>
        <w:t xml:space="preserve">УП.03.Концертмейстерский класс - 49 часов, </w:t>
      </w:r>
      <w:r>
        <w:rPr>
          <w:sz w:val="28"/>
          <w:szCs w:val="28"/>
        </w:rPr>
        <w:t xml:space="preserve">7 -8 класс 1-е полугодие </w:t>
      </w:r>
    </w:p>
    <w:p w:rsidR="004C58B2" w:rsidRDefault="004C58B2" w:rsidP="00F123B5">
      <w:pPr>
        <w:jc w:val="both"/>
        <w:rPr>
          <w:sz w:val="28"/>
          <w:szCs w:val="28"/>
        </w:rPr>
      </w:pPr>
      <w:r w:rsidRPr="00F123B5">
        <w:rPr>
          <w:sz w:val="28"/>
          <w:szCs w:val="28"/>
        </w:rPr>
        <w:t xml:space="preserve">УП.04.Хоровой класс – 345,5 часа; </w:t>
      </w:r>
      <w:r>
        <w:rPr>
          <w:sz w:val="28"/>
          <w:szCs w:val="28"/>
        </w:rPr>
        <w:t>с 1 по 3 класс по 1 часу в неделю, с 4 по 8 класс по 1,5 часа в неделю</w:t>
      </w:r>
    </w:p>
    <w:p w:rsidR="004C58B2" w:rsidRDefault="004C58B2" w:rsidP="00F123B5">
      <w:pPr>
        <w:jc w:val="both"/>
        <w:rPr>
          <w:sz w:val="28"/>
          <w:szCs w:val="28"/>
        </w:rPr>
      </w:pPr>
      <w:r w:rsidRPr="00F123B5">
        <w:rPr>
          <w:sz w:val="28"/>
          <w:szCs w:val="28"/>
        </w:rPr>
        <w:t xml:space="preserve">ПО.02.Теория и история музыки: </w:t>
      </w:r>
    </w:p>
    <w:p w:rsidR="004C58B2" w:rsidRDefault="004C58B2" w:rsidP="00F123B5">
      <w:pPr>
        <w:jc w:val="both"/>
        <w:rPr>
          <w:sz w:val="28"/>
          <w:szCs w:val="28"/>
        </w:rPr>
      </w:pPr>
      <w:r w:rsidRPr="00F123B5">
        <w:rPr>
          <w:sz w:val="28"/>
          <w:szCs w:val="28"/>
        </w:rPr>
        <w:t xml:space="preserve">УП.01.Сольфеджио - 378,5 часа, </w:t>
      </w:r>
      <w:r>
        <w:rPr>
          <w:sz w:val="28"/>
          <w:szCs w:val="28"/>
        </w:rPr>
        <w:t>1класс 1 час в неделю, с 2 по 8 класс 1,5 часа в неделю.</w:t>
      </w:r>
    </w:p>
    <w:p w:rsidR="004C58B2" w:rsidRDefault="004C58B2" w:rsidP="00F123B5">
      <w:pPr>
        <w:jc w:val="both"/>
        <w:rPr>
          <w:sz w:val="28"/>
          <w:szCs w:val="28"/>
        </w:rPr>
      </w:pPr>
      <w:r w:rsidRPr="00F123B5">
        <w:rPr>
          <w:sz w:val="28"/>
          <w:szCs w:val="28"/>
        </w:rPr>
        <w:t xml:space="preserve">УП.02.Слушание музыки - 98 часов, </w:t>
      </w:r>
      <w:r>
        <w:rPr>
          <w:sz w:val="28"/>
          <w:szCs w:val="28"/>
        </w:rPr>
        <w:t>с1 по 3 класс по 1 часу в неделю</w:t>
      </w:r>
    </w:p>
    <w:p w:rsidR="004C58B2" w:rsidRDefault="004C58B2" w:rsidP="00F123B5">
      <w:pPr>
        <w:jc w:val="both"/>
        <w:rPr>
          <w:sz w:val="28"/>
          <w:szCs w:val="28"/>
        </w:rPr>
      </w:pPr>
      <w:r w:rsidRPr="00F123B5">
        <w:rPr>
          <w:sz w:val="28"/>
          <w:szCs w:val="28"/>
        </w:rPr>
        <w:t>УП.03.Музыкальная литература (зарубежн</w:t>
      </w:r>
      <w:r>
        <w:rPr>
          <w:sz w:val="28"/>
          <w:szCs w:val="28"/>
        </w:rPr>
        <w:t>ая, отечественная) - 181,5 часа с 4 по 7 класс по 1 часу в неделю, 8 класс – 1,5 часа в неделю</w:t>
      </w:r>
    </w:p>
    <w:p w:rsidR="004C58B2" w:rsidRDefault="004C58B2" w:rsidP="00F123B5">
      <w:pPr>
        <w:jc w:val="both"/>
        <w:rPr>
          <w:sz w:val="28"/>
          <w:szCs w:val="28"/>
        </w:rPr>
      </w:pPr>
      <w:r>
        <w:rPr>
          <w:sz w:val="28"/>
          <w:szCs w:val="28"/>
        </w:rPr>
        <w:t xml:space="preserve">    </w:t>
      </w:r>
      <w:r w:rsidRPr="00F123B5">
        <w:rPr>
          <w:sz w:val="28"/>
          <w:szCs w:val="28"/>
        </w:rPr>
        <w:t xml:space="preserve"> </w:t>
      </w:r>
      <w:r>
        <w:rPr>
          <w:sz w:val="28"/>
          <w:szCs w:val="28"/>
        </w:rPr>
        <w:t xml:space="preserve">            </w:t>
      </w:r>
      <w:r w:rsidRPr="00F123B5">
        <w:rPr>
          <w:sz w:val="28"/>
          <w:szCs w:val="28"/>
        </w:rPr>
        <w:t xml:space="preserve">При реализации программы «Фортепиано» с дополнительным годом обучения общий объем аудиторной учебной нагрузки обязательной части по двум предметным областям в 9 классе составляет </w:t>
      </w:r>
      <w:r w:rsidRPr="00120D54">
        <w:rPr>
          <w:b/>
          <w:sz w:val="28"/>
          <w:szCs w:val="28"/>
        </w:rPr>
        <w:t>297 часов</w:t>
      </w:r>
      <w:r w:rsidRPr="00F123B5">
        <w:rPr>
          <w:sz w:val="28"/>
          <w:szCs w:val="28"/>
        </w:rPr>
        <w:t xml:space="preserve">. ПО.01.Музыкальное исполнительство: </w:t>
      </w:r>
    </w:p>
    <w:p w:rsidR="004C58B2" w:rsidRDefault="004C58B2" w:rsidP="00F123B5">
      <w:pPr>
        <w:jc w:val="both"/>
        <w:rPr>
          <w:sz w:val="28"/>
          <w:szCs w:val="28"/>
        </w:rPr>
      </w:pPr>
      <w:r w:rsidRPr="00F123B5">
        <w:rPr>
          <w:sz w:val="28"/>
          <w:szCs w:val="28"/>
        </w:rPr>
        <w:t xml:space="preserve">УП.01.Специальность и чтение с листа - 99 часов; </w:t>
      </w:r>
    </w:p>
    <w:p w:rsidR="004C58B2" w:rsidRDefault="004C58B2" w:rsidP="00F123B5">
      <w:pPr>
        <w:jc w:val="both"/>
        <w:rPr>
          <w:sz w:val="28"/>
          <w:szCs w:val="28"/>
        </w:rPr>
      </w:pPr>
      <w:r w:rsidRPr="00F123B5">
        <w:rPr>
          <w:sz w:val="28"/>
          <w:szCs w:val="28"/>
        </w:rPr>
        <w:t xml:space="preserve">УП.02.Ансамбль – 66 часов; </w:t>
      </w:r>
    </w:p>
    <w:p w:rsidR="004C58B2" w:rsidRDefault="004C58B2" w:rsidP="00F123B5">
      <w:pPr>
        <w:jc w:val="both"/>
        <w:rPr>
          <w:sz w:val="28"/>
          <w:szCs w:val="28"/>
        </w:rPr>
      </w:pPr>
      <w:r w:rsidRPr="00F123B5">
        <w:rPr>
          <w:sz w:val="28"/>
          <w:szCs w:val="28"/>
        </w:rPr>
        <w:t>ОП.02.Теория и история музыки:</w:t>
      </w:r>
    </w:p>
    <w:p w:rsidR="004C58B2" w:rsidRDefault="004C58B2" w:rsidP="00F123B5">
      <w:pPr>
        <w:jc w:val="both"/>
        <w:rPr>
          <w:sz w:val="28"/>
          <w:szCs w:val="28"/>
        </w:rPr>
      </w:pPr>
      <w:r w:rsidRPr="00F123B5">
        <w:rPr>
          <w:sz w:val="28"/>
          <w:szCs w:val="28"/>
        </w:rPr>
        <w:t xml:space="preserve"> УП.01.Сольфеджио - 49,5 часов; </w:t>
      </w:r>
    </w:p>
    <w:p w:rsidR="004C58B2" w:rsidRDefault="004C58B2" w:rsidP="00F123B5">
      <w:pPr>
        <w:jc w:val="both"/>
        <w:rPr>
          <w:sz w:val="28"/>
          <w:szCs w:val="28"/>
        </w:rPr>
      </w:pPr>
      <w:r w:rsidRPr="00F123B5">
        <w:rPr>
          <w:sz w:val="28"/>
          <w:szCs w:val="28"/>
        </w:rPr>
        <w:t xml:space="preserve">УП.03.Музыкальная литература (зарубежная, отечественная) - 49,5 часов; УП.04.Элементарная теория музыки – 33 часа </w:t>
      </w:r>
    </w:p>
    <w:p w:rsidR="004C58B2" w:rsidRDefault="004C58B2" w:rsidP="00F123B5">
      <w:pPr>
        <w:jc w:val="both"/>
        <w:rPr>
          <w:sz w:val="28"/>
          <w:szCs w:val="28"/>
        </w:rPr>
      </w:pPr>
      <w:r>
        <w:rPr>
          <w:sz w:val="28"/>
          <w:szCs w:val="28"/>
        </w:rPr>
        <w:t xml:space="preserve">                         </w:t>
      </w:r>
      <w:r w:rsidRPr="00F123B5">
        <w:rPr>
          <w:sz w:val="28"/>
          <w:szCs w:val="28"/>
        </w:rPr>
        <w:t xml:space="preserve">Обязательная часть состоит из учебных предметов, которые школа не вправе менять на протяжении всего срока обучения. Учебные предметы вариативной части определяются школой самостоятельно. </w:t>
      </w:r>
    </w:p>
    <w:p w:rsidR="004C58B2" w:rsidRDefault="004C58B2" w:rsidP="00F123B5">
      <w:pPr>
        <w:jc w:val="both"/>
        <w:rPr>
          <w:sz w:val="28"/>
          <w:szCs w:val="28"/>
        </w:rPr>
      </w:pPr>
      <w:r w:rsidRPr="00F123B5">
        <w:rPr>
          <w:sz w:val="28"/>
          <w:szCs w:val="28"/>
        </w:rPr>
        <w:t xml:space="preserve">3.3. Вариативная часть дает возможность расширения и углубления подготовки обучающихся, определяемой содержанием обязательной части ОП, получения обучающимися дополнительных знаний, умений и навыков. </w:t>
      </w:r>
      <w:r>
        <w:rPr>
          <w:sz w:val="28"/>
          <w:szCs w:val="28"/>
        </w:rPr>
        <w:t xml:space="preserve"> </w:t>
      </w:r>
    </w:p>
    <w:p w:rsidR="004C58B2" w:rsidRDefault="004C58B2" w:rsidP="00F123B5">
      <w:pPr>
        <w:jc w:val="both"/>
        <w:rPr>
          <w:sz w:val="28"/>
          <w:szCs w:val="28"/>
        </w:rPr>
      </w:pPr>
      <w:r>
        <w:rPr>
          <w:sz w:val="28"/>
          <w:szCs w:val="28"/>
        </w:rPr>
        <w:t xml:space="preserve">                       </w:t>
      </w:r>
      <w:r w:rsidRPr="00F123B5">
        <w:rPr>
          <w:sz w:val="28"/>
          <w:szCs w:val="28"/>
        </w:rPr>
        <w:t xml:space="preserve">Учебные предметы вариативной части определены Школой самостоятельно. </w:t>
      </w:r>
    </w:p>
    <w:p w:rsidR="004C58B2" w:rsidRDefault="004C58B2" w:rsidP="00F123B5">
      <w:pPr>
        <w:jc w:val="both"/>
        <w:rPr>
          <w:sz w:val="28"/>
          <w:szCs w:val="28"/>
        </w:rPr>
      </w:pPr>
      <w:r w:rsidRPr="00F123B5">
        <w:rPr>
          <w:sz w:val="28"/>
          <w:szCs w:val="28"/>
        </w:rPr>
        <w:t xml:space="preserve">В.00. Вариативная часть </w:t>
      </w:r>
    </w:p>
    <w:p w:rsidR="004C58B2" w:rsidRDefault="004C58B2" w:rsidP="00F123B5">
      <w:pPr>
        <w:jc w:val="both"/>
        <w:rPr>
          <w:sz w:val="28"/>
          <w:szCs w:val="28"/>
        </w:rPr>
      </w:pPr>
      <w:r>
        <w:rPr>
          <w:sz w:val="28"/>
          <w:szCs w:val="28"/>
        </w:rPr>
        <w:t>В.01.Ритмика – 33 часа (по 1 часу в неделю; 1 класс )</w:t>
      </w:r>
    </w:p>
    <w:p w:rsidR="004C58B2" w:rsidRDefault="004C58B2" w:rsidP="00F123B5">
      <w:pPr>
        <w:jc w:val="both"/>
        <w:rPr>
          <w:sz w:val="28"/>
          <w:szCs w:val="28"/>
        </w:rPr>
      </w:pPr>
      <w:r>
        <w:rPr>
          <w:sz w:val="28"/>
          <w:szCs w:val="28"/>
        </w:rPr>
        <w:t>В.02. Музыкальная литература – 82,5 часа ( по 0,5 часа в неделю; с 4 по 8 класс- добавление к инвариантной части)</w:t>
      </w:r>
    </w:p>
    <w:p w:rsidR="004C58B2" w:rsidRDefault="004C58B2" w:rsidP="00F123B5">
      <w:pPr>
        <w:jc w:val="both"/>
        <w:rPr>
          <w:sz w:val="28"/>
          <w:szCs w:val="28"/>
        </w:rPr>
      </w:pPr>
      <w:r>
        <w:rPr>
          <w:sz w:val="28"/>
          <w:szCs w:val="28"/>
        </w:rPr>
        <w:t>В.03. «Сольфеджио – 16,5 часов (0,5 часа в неделю; 8 класс – дополнение к инвариантной части)</w:t>
      </w:r>
    </w:p>
    <w:p w:rsidR="004C58B2" w:rsidRDefault="004C58B2" w:rsidP="00F123B5">
      <w:pPr>
        <w:jc w:val="both"/>
        <w:rPr>
          <w:sz w:val="28"/>
          <w:szCs w:val="28"/>
        </w:rPr>
      </w:pPr>
      <w:r>
        <w:rPr>
          <w:sz w:val="28"/>
          <w:szCs w:val="28"/>
        </w:rPr>
        <w:t>В.04. «Музицирование» - 98 часов ( по 1 часу в неделю;1- 3 классы)</w:t>
      </w:r>
    </w:p>
    <w:p w:rsidR="004C58B2" w:rsidRDefault="004C58B2" w:rsidP="00F123B5">
      <w:pPr>
        <w:jc w:val="both"/>
        <w:rPr>
          <w:sz w:val="28"/>
          <w:szCs w:val="28"/>
        </w:rPr>
      </w:pPr>
      <w:r>
        <w:rPr>
          <w:sz w:val="28"/>
          <w:szCs w:val="28"/>
        </w:rPr>
        <w:t>В.05. «Чтение нот с листа» - 24,5 часа ( по 0,5 часа в неделю; 5-6 классы)</w:t>
      </w:r>
    </w:p>
    <w:p w:rsidR="004C58B2" w:rsidRDefault="004C58B2" w:rsidP="00F123B5">
      <w:pPr>
        <w:jc w:val="both"/>
        <w:rPr>
          <w:sz w:val="28"/>
          <w:szCs w:val="28"/>
        </w:rPr>
      </w:pPr>
      <w:r>
        <w:rPr>
          <w:sz w:val="28"/>
          <w:szCs w:val="28"/>
        </w:rPr>
        <w:t>В.06. «Элементарная теория музыки» – 33 часа ( по 1 часу в неделю в 8 классе)</w:t>
      </w:r>
    </w:p>
    <w:p w:rsidR="004C58B2" w:rsidRDefault="004C58B2" w:rsidP="000D1C47">
      <w:pPr>
        <w:jc w:val="both"/>
        <w:rPr>
          <w:sz w:val="28"/>
          <w:szCs w:val="28"/>
        </w:rPr>
      </w:pPr>
      <w:r>
        <w:rPr>
          <w:sz w:val="28"/>
          <w:szCs w:val="28"/>
        </w:rPr>
        <w:t>В.07. «Дополнительный инструмент»</w:t>
      </w:r>
      <w:r w:rsidRPr="000D1C47">
        <w:rPr>
          <w:sz w:val="28"/>
          <w:szCs w:val="28"/>
        </w:rPr>
        <w:t xml:space="preserve"> </w:t>
      </w:r>
      <w:r>
        <w:rPr>
          <w:sz w:val="28"/>
          <w:szCs w:val="28"/>
        </w:rPr>
        <w:t>– 33 часа ( по 1 часу в неделю в 8 классе)</w:t>
      </w:r>
    </w:p>
    <w:p w:rsidR="004C58B2" w:rsidRDefault="004C58B2" w:rsidP="00F123B5">
      <w:pPr>
        <w:jc w:val="both"/>
        <w:rPr>
          <w:sz w:val="28"/>
          <w:szCs w:val="28"/>
        </w:rPr>
      </w:pPr>
      <w:r>
        <w:rPr>
          <w:sz w:val="28"/>
          <w:szCs w:val="28"/>
        </w:rPr>
        <w:t>В.08. «Ансамбль»</w:t>
      </w:r>
      <w:r w:rsidRPr="000D1C47">
        <w:rPr>
          <w:sz w:val="28"/>
          <w:szCs w:val="28"/>
        </w:rPr>
        <w:t xml:space="preserve"> </w:t>
      </w:r>
      <w:r>
        <w:rPr>
          <w:sz w:val="28"/>
          <w:szCs w:val="28"/>
        </w:rPr>
        <w:t>– 33 часа ( по 1 часу в неделю в 8 классе)</w:t>
      </w:r>
    </w:p>
    <w:p w:rsidR="004C58B2" w:rsidRDefault="004C58B2" w:rsidP="00F123B5">
      <w:pPr>
        <w:jc w:val="both"/>
        <w:rPr>
          <w:sz w:val="28"/>
          <w:szCs w:val="28"/>
        </w:rPr>
      </w:pPr>
      <w:r>
        <w:rPr>
          <w:sz w:val="28"/>
          <w:szCs w:val="28"/>
        </w:rPr>
        <w:t xml:space="preserve">          </w:t>
      </w:r>
      <w:r w:rsidRPr="00F123B5">
        <w:rPr>
          <w:sz w:val="28"/>
          <w:szCs w:val="28"/>
        </w:rPr>
        <w:t xml:space="preserve">Объем времени вариативной части, предусматриваемый школой на занятия обучающихся с присутствием преподавателя, составляет до 20 процентов от объема времени предметных областей обязательной части, предусмотренного на аудиторные занятия. </w:t>
      </w:r>
    </w:p>
    <w:p w:rsidR="004C58B2" w:rsidRDefault="004C58B2" w:rsidP="00F123B5">
      <w:pPr>
        <w:jc w:val="both"/>
        <w:rPr>
          <w:sz w:val="28"/>
          <w:szCs w:val="28"/>
        </w:rPr>
      </w:pPr>
      <w:r>
        <w:rPr>
          <w:sz w:val="28"/>
          <w:szCs w:val="28"/>
        </w:rPr>
        <w:t xml:space="preserve">            </w:t>
      </w:r>
      <w:r w:rsidRPr="00F123B5">
        <w:rPr>
          <w:sz w:val="28"/>
          <w:szCs w:val="28"/>
        </w:rPr>
        <w:t xml:space="preserve">При формировании вариативной части, а также введении в данный раздел индивидуальных занятий учтены исторические, национальные и региональные традиции подготовки </w:t>
      </w:r>
      <w:r>
        <w:rPr>
          <w:sz w:val="28"/>
          <w:szCs w:val="28"/>
        </w:rPr>
        <w:t xml:space="preserve">кадров в области музыкального </w:t>
      </w:r>
      <w:r w:rsidRPr="00F123B5">
        <w:rPr>
          <w:sz w:val="28"/>
          <w:szCs w:val="28"/>
        </w:rPr>
        <w:t xml:space="preserve"> искусства, а также имеющиеся финансовые ресурсы, предусмотренные на оплату труда педагогических работников. </w:t>
      </w:r>
    </w:p>
    <w:p w:rsidR="004C58B2" w:rsidRDefault="004C58B2" w:rsidP="00F123B5">
      <w:pPr>
        <w:jc w:val="both"/>
        <w:rPr>
          <w:sz w:val="28"/>
          <w:szCs w:val="28"/>
        </w:rPr>
      </w:pPr>
      <w:r w:rsidRPr="00F123B5">
        <w:rPr>
          <w:sz w:val="28"/>
          <w:szCs w:val="28"/>
        </w:rPr>
        <w:t xml:space="preserve">3.4. При изучении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 </w:t>
      </w:r>
    </w:p>
    <w:p w:rsidR="004C58B2" w:rsidRDefault="004C58B2" w:rsidP="00F123B5">
      <w:pPr>
        <w:jc w:val="both"/>
        <w:rPr>
          <w:sz w:val="28"/>
          <w:szCs w:val="28"/>
        </w:rPr>
      </w:pPr>
      <w:r w:rsidRPr="00F123B5">
        <w:rPr>
          <w:sz w:val="28"/>
          <w:szCs w:val="28"/>
        </w:rPr>
        <w:t>3.5. Объем максимальной учебной нагрузки обучающихся не превышает 26 часов в неделю. Аудиторная учебная нагрузка по всем учебным предметам учебного плана не превышает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Школы)</w:t>
      </w:r>
    </w:p>
    <w:p w:rsidR="004C58B2" w:rsidRDefault="004C58B2" w:rsidP="00F123B5">
      <w:pPr>
        <w:jc w:val="both"/>
        <w:rPr>
          <w:sz w:val="28"/>
          <w:szCs w:val="28"/>
        </w:rPr>
      </w:pPr>
    </w:p>
    <w:p w:rsidR="004C58B2" w:rsidRDefault="004C58B2" w:rsidP="00F123B5">
      <w:pPr>
        <w:jc w:val="both"/>
        <w:rPr>
          <w:sz w:val="28"/>
          <w:szCs w:val="28"/>
        </w:rPr>
      </w:pPr>
    </w:p>
    <w:p w:rsidR="004C58B2" w:rsidRDefault="004C58B2" w:rsidP="00F123B5">
      <w:pPr>
        <w:jc w:val="both"/>
        <w:rPr>
          <w:sz w:val="28"/>
          <w:szCs w:val="28"/>
        </w:rPr>
      </w:pPr>
    </w:p>
    <w:p w:rsidR="004C58B2" w:rsidRDefault="004C58B2" w:rsidP="00F123B5">
      <w:pPr>
        <w:jc w:val="both"/>
        <w:rPr>
          <w:b/>
          <w:sz w:val="28"/>
          <w:szCs w:val="28"/>
        </w:rPr>
      </w:pPr>
      <w:r w:rsidRPr="00F123B5">
        <w:rPr>
          <w:sz w:val="28"/>
          <w:szCs w:val="28"/>
        </w:rPr>
        <w:t xml:space="preserve"> </w:t>
      </w:r>
      <w:r w:rsidRPr="00120D54">
        <w:rPr>
          <w:b/>
          <w:sz w:val="28"/>
          <w:szCs w:val="28"/>
        </w:rPr>
        <w:t xml:space="preserve">IV. Перечень программ учебных предметов по дополнительной предпрофессиональной общеобразовательной программе в области музыкального искусства «Фортепиано» </w:t>
      </w:r>
    </w:p>
    <w:p w:rsidR="004C58B2" w:rsidRPr="00120D54" w:rsidRDefault="004C58B2" w:rsidP="00F123B5">
      <w:pPr>
        <w:jc w:val="both"/>
        <w:rPr>
          <w:b/>
          <w:sz w:val="28"/>
          <w:szCs w:val="28"/>
        </w:rPr>
      </w:pPr>
    </w:p>
    <w:p w:rsidR="004C58B2" w:rsidRDefault="004C58B2" w:rsidP="000D1C47">
      <w:pPr>
        <w:jc w:val="center"/>
        <w:rPr>
          <w:sz w:val="28"/>
          <w:szCs w:val="28"/>
        </w:rPr>
      </w:pPr>
      <w:r w:rsidRPr="000D1C47">
        <w:rPr>
          <w:b/>
          <w:sz w:val="28"/>
          <w:szCs w:val="28"/>
        </w:rPr>
        <w:t>Обязательная часть</w:t>
      </w:r>
    </w:p>
    <w:p w:rsidR="004C58B2" w:rsidRDefault="004C58B2" w:rsidP="00F123B5">
      <w:pPr>
        <w:jc w:val="both"/>
        <w:rPr>
          <w:sz w:val="28"/>
          <w:szCs w:val="28"/>
        </w:rPr>
      </w:pPr>
      <w:r w:rsidRPr="000D1C47">
        <w:rPr>
          <w:sz w:val="28"/>
          <w:szCs w:val="28"/>
          <w:u w:val="single"/>
        </w:rPr>
        <w:t>ПО.01. Музыкальное исполнительство</w:t>
      </w:r>
      <w:r w:rsidRPr="00F123B5">
        <w:rPr>
          <w:sz w:val="28"/>
          <w:szCs w:val="28"/>
        </w:rPr>
        <w:t xml:space="preserve">: </w:t>
      </w:r>
    </w:p>
    <w:p w:rsidR="004C58B2" w:rsidRDefault="004C58B2" w:rsidP="00F123B5">
      <w:pPr>
        <w:jc w:val="both"/>
        <w:rPr>
          <w:sz w:val="28"/>
          <w:szCs w:val="28"/>
        </w:rPr>
      </w:pPr>
      <w:r w:rsidRPr="00F123B5">
        <w:rPr>
          <w:sz w:val="28"/>
          <w:szCs w:val="28"/>
        </w:rPr>
        <w:t xml:space="preserve">ПО.01. УП.01. Специальность и чтение с листа </w:t>
      </w:r>
    </w:p>
    <w:p w:rsidR="004C58B2" w:rsidRDefault="004C58B2" w:rsidP="00F123B5">
      <w:pPr>
        <w:jc w:val="both"/>
        <w:rPr>
          <w:sz w:val="28"/>
          <w:szCs w:val="28"/>
        </w:rPr>
      </w:pPr>
      <w:r w:rsidRPr="00F123B5">
        <w:rPr>
          <w:sz w:val="28"/>
          <w:szCs w:val="28"/>
        </w:rPr>
        <w:t xml:space="preserve">ПО.01. УП.02. Ансамбль </w:t>
      </w:r>
    </w:p>
    <w:p w:rsidR="004C58B2" w:rsidRDefault="004C58B2" w:rsidP="00F123B5">
      <w:pPr>
        <w:jc w:val="both"/>
        <w:rPr>
          <w:sz w:val="28"/>
          <w:szCs w:val="28"/>
        </w:rPr>
      </w:pPr>
      <w:r w:rsidRPr="00F123B5">
        <w:rPr>
          <w:sz w:val="28"/>
          <w:szCs w:val="28"/>
        </w:rPr>
        <w:t>ПО.01. УП.03. Концертмейстерский класс</w:t>
      </w:r>
    </w:p>
    <w:p w:rsidR="004C58B2" w:rsidRDefault="004C58B2" w:rsidP="00F123B5">
      <w:pPr>
        <w:jc w:val="both"/>
        <w:rPr>
          <w:sz w:val="28"/>
          <w:szCs w:val="28"/>
        </w:rPr>
      </w:pPr>
      <w:r w:rsidRPr="00F123B5">
        <w:rPr>
          <w:sz w:val="28"/>
          <w:szCs w:val="28"/>
        </w:rPr>
        <w:t xml:space="preserve"> ПО.01. УП.04. Хоровой класс </w:t>
      </w:r>
    </w:p>
    <w:p w:rsidR="004C58B2" w:rsidRDefault="004C58B2" w:rsidP="00F123B5">
      <w:pPr>
        <w:jc w:val="both"/>
        <w:rPr>
          <w:sz w:val="28"/>
          <w:szCs w:val="28"/>
        </w:rPr>
      </w:pPr>
      <w:r w:rsidRPr="00F123B5">
        <w:rPr>
          <w:sz w:val="28"/>
          <w:szCs w:val="28"/>
        </w:rPr>
        <w:t xml:space="preserve">ПО.02. Теория и история музыки: </w:t>
      </w:r>
    </w:p>
    <w:p w:rsidR="004C58B2" w:rsidRDefault="004C58B2" w:rsidP="00F123B5">
      <w:pPr>
        <w:jc w:val="both"/>
        <w:rPr>
          <w:sz w:val="28"/>
          <w:szCs w:val="28"/>
        </w:rPr>
      </w:pPr>
      <w:r w:rsidRPr="00F123B5">
        <w:rPr>
          <w:sz w:val="28"/>
          <w:szCs w:val="28"/>
        </w:rPr>
        <w:t xml:space="preserve">ПО.02. УП.01. Сольфеджио </w:t>
      </w:r>
    </w:p>
    <w:p w:rsidR="004C58B2" w:rsidRDefault="004C58B2" w:rsidP="00F123B5">
      <w:pPr>
        <w:jc w:val="both"/>
        <w:rPr>
          <w:sz w:val="28"/>
          <w:szCs w:val="28"/>
        </w:rPr>
      </w:pPr>
      <w:r w:rsidRPr="00F123B5">
        <w:rPr>
          <w:sz w:val="28"/>
          <w:szCs w:val="28"/>
        </w:rPr>
        <w:t xml:space="preserve">ПО.02. УП.02. Слушание музыки </w:t>
      </w:r>
    </w:p>
    <w:p w:rsidR="004C58B2" w:rsidRDefault="004C58B2" w:rsidP="00F123B5">
      <w:pPr>
        <w:jc w:val="both"/>
        <w:rPr>
          <w:sz w:val="28"/>
          <w:szCs w:val="28"/>
        </w:rPr>
      </w:pPr>
      <w:r w:rsidRPr="00F123B5">
        <w:rPr>
          <w:sz w:val="28"/>
          <w:szCs w:val="28"/>
        </w:rPr>
        <w:t xml:space="preserve">ПО.02. УП.03. Музыкальная литература (зарубежная, отечественная) Вариативная часть </w:t>
      </w:r>
    </w:p>
    <w:p w:rsidR="004C58B2" w:rsidRDefault="004C58B2" w:rsidP="000D1C47">
      <w:pPr>
        <w:jc w:val="both"/>
        <w:rPr>
          <w:sz w:val="28"/>
          <w:szCs w:val="28"/>
        </w:rPr>
      </w:pPr>
      <w:r>
        <w:rPr>
          <w:sz w:val="28"/>
          <w:szCs w:val="28"/>
        </w:rPr>
        <w:t xml:space="preserve">В.01.Ритмика </w:t>
      </w:r>
    </w:p>
    <w:p w:rsidR="004C58B2" w:rsidRDefault="004C58B2" w:rsidP="000D1C47">
      <w:pPr>
        <w:jc w:val="both"/>
        <w:rPr>
          <w:sz w:val="28"/>
          <w:szCs w:val="28"/>
        </w:rPr>
      </w:pPr>
      <w:r>
        <w:rPr>
          <w:sz w:val="28"/>
          <w:szCs w:val="28"/>
        </w:rPr>
        <w:t xml:space="preserve">В.02. Музыкальная литература </w:t>
      </w:r>
    </w:p>
    <w:p w:rsidR="004C58B2" w:rsidRDefault="004C58B2" w:rsidP="000D1C47">
      <w:pPr>
        <w:jc w:val="both"/>
        <w:rPr>
          <w:sz w:val="28"/>
          <w:szCs w:val="28"/>
        </w:rPr>
      </w:pPr>
      <w:r>
        <w:rPr>
          <w:sz w:val="28"/>
          <w:szCs w:val="28"/>
        </w:rPr>
        <w:t xml:space="preserve">В.03. «Сольфеджио </w:t>
      </w:r>
    </w:p>
    <w:p w:rsidR="004C58B2" w:rsidRDefault="004C58B2" w:rsidP="000D1C47">
      <w:pPr>
        <w:jc w:val="both"/>
        <w:rPr>
          <w:sz w:val="28"/>
          <w:szCs w:val="28"/>
        </w:rPr>
      </w:pPr>
      <w:r>
        <w:rPr>
          <w:sz w:val="28"/>
          <w:szCs w:val="28"/>
        </w:rPr>
        <w:t xml:space="preserve">В.04. «Музицирование» </w:t>
      </w:r>
    </w:p>
    <w:p w:rsidR="004C58B2" w:rsidRDefault="004C58B2" w:rsidP="000D1C47">
      <w:pPr>
        <w:jc w:val="both"/>
        <w:rPr>
          <w:sz w:val="28"/>
          <w:szCs w:val="28"/>
        </w:rPr>
      </w:pPr>
      <w:r>
        <w:rPr>
          <w:sz w:val="28"/>
          <w:szCs w:val="28"/>
        </w:rPr>
        <w:t xml:space="preserve">В.05. «Чтение нот с листа» </w:t>
      </w:r>
    </w:p>
    <w:p w:rsidR="004C58B2" w:rsidRDefault="004C58B2" w:rsidP="000D1C47">
      <w:pPr>
        <w:jc w:val="both"/>
        <w:rPr>
          <w:sz w:val="28"/>
          <w:szCs w:val="28"/>
        </w:rPr>
      </w:pPr>
      <w:r>
        <w:rPr>
          <w:sz w:val="28"/>
          <w:szCs w:val="28"/>
        </w:rPr>
        <w:t xml:space="preserve">В.06. «Элементарная теория музыки» </w:t>
      </w:r>
    </w:p>
    <w:p w:rsidR="004C58B2" w:rsidRDefault="004C58B2" w:rsidP="000D1C47">
      <w:pPr>
        <w:jc w:val="both"/>
        <w:rPr>
          <w:sz w:val="28"/>
          <w:szCs w:val="28"/>
        </w:rPr>
      </w:pPr>
      <w:r>
        <w:rPr>
          <w:sz w:val="28"/>
          <w:szCs w:val="28"/>
        </w:rPr>
        <w:t>В.07. «Дополнительный инструмент»</w:t>
      </w:r>
      <w:r w:rsidRPr="000D1C47">
        <w:rPr>
          <w:sz w:val="28"/>
          <w:szCs w:val="28"/>
        </w:rPr>
        <w:t xml:space="preserve"> </w:t>
      </w:r>
    </w:p>
    <w:p w:rsidR="004C58B2" w:rsidRDefault="004C58B2" w:rsidP="00F123B5">
      <w:pPr>
        <w:jc w:val="both"/>
        <w:rPr>
          <w:sz w:val="28"/>
          <w:szCs w:val="28"/>
        </w:rPr>
      </w:pPr>
      <w:r>
        <w:rPr>
          <w:sz w:val="28"/>
          <w:szCs w:val="28"/>
        </w:rPr>
        <w:t>В.08. «Ансамбль»</w:t>
      </w:r>
      <w:r w:rsidRPr="000D1C47">
        <w:rPr>
          <w:sz w:val="28"/>
          <w:szCs w:val="28"/>
        </w:rPr>
        <w:t xml:space="preserve"> </w:t>
      </w:r>
    </w:p>
    <w:p w:rsidR="004C58B2" w:rsidRDefault="004C58B2" w:rsidP="000D1C47">
      <w:pPr>
        <w:jc w:val="center"/>
        <w:rPr>
          <w:b/>
          <w:sz w:val="28"/>
          <w:szCs w:val="28"/>
        </w:rPr>
      </w:pPr>
      <w:r w:rsidRPr="000D1C47">
        <w:rPr>
          <w:b/>
          <w:sz w:val="28"/>
          <w:szCs w:val="28"/>
        </w:rPr>
        <w:t>V. Система и критерии оценок промежуточной и итоговой аттестации результатов освоения ОП обучающимися</w:t>
      </w:r>
      <w:r>
        <w:rPr>
          <w:b/>
          <w:sz w:val="28"/>
          <w:szCs w:val="28"/>
        </w:rPr>
        <w:t>.</w:t>
      </w:r>
      <w:r w:rsidRPr="000D1C47">
        <w:rPr>
          <w:b/>
          <w:sz w:val="28"/>
          <w:szCs w:val="28"/>
        </w:rPr>
        <w:t xml:space="preserve"> </w:t>
      </w:r>
    </w:p>
    <w:p w:rsidR="004C58B2" w:rsidRDefault="004C58B2" w:rsidP="000D1C47">
      <w:pPr>
        <w:jc w:val="center"/>
        <w:rPr>
          <w:sz w:val="28"/>
          <w:szCs w:val="28"/>
        </w:rPr>
      </w:pPr>
      <w:r w:rsidRPr="000D1C47">
        <w:rPr>
          <w:b/>
          <w:sz w:val="28"/>
          <w:szCs w:val="28"/>
        </w:rPr>
        <w:t>Система и критерии оценок результатов освоения обучающимися программы «Фортепиано».</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Оценка качества реализации программы «Фортепиано» включает в себя </w:t>
      </w:r>
      <w:r w:rsidRPr="00983BB1">
        <w:rPr>
          <w:b/>
          <w:sz w:val="28"/>
          <w:szCs w:val="28"/>
        </w:rPr>
        <w:t>текущий контроль</w:t>
      </w:r>
      <w:r w:rsidRPr="00F123B5">
        <w:rPr>
          <w:sz w:val="28"/>
          <w:szCs w:val="28"/>
        </w:rPr>
        <w:t xml:space="preserve"> успеваемости, </w:t>
      </w:r>
      <w:r w:rsidRPr="00983BB1">
        <w:rPr>
          <w:b/>
          <w:sz w:val="28"/>
          <w:szCs w:val="28"/>
        </w:rPr>
        <w:t xml:space="preserve">промежуточную </w:t>
      </w:r>
      <w:r w:rsidRPr="00F123B5">
        <w:rPr>
          <w:sz w:val="28"/>
          <w:szCs w:val="28"/>
        </w:rPr>
        <w:t xml:space="preserve">и </w:t>
      </w:r>
      <w:r w:rsidRPr="00983BB1">
        <w:rPr>
          <w:b/>
          <w:sz w:val="28"/>
          <w:szCs w:val="28"/>
        </w:rPr>
        <w:t>итоговую аттестацию</w:t>
      </w:r>
      <w:r w:rsidRPr="00F123B5">
        <w:rPr>
          <w:sz w:val="28"/>
          <w:szCs w:val="28"/>
        </w:rPr>
        <w:t xml:space="preserve"> обучающихся. </w:t>
      </w:r>
    </w:p>
    <w:p w:rsidR="004C58B2" w:rsidRDefault="004C58B2" w:rsidP="00983BB1">
      <w:pPr>
        <w:jc w:val="both"/>
        <w:rPr>
          <w:sz w:val="28"/>
          <w:szCs w:val="28"/>
        </w:rPr>
      </w:pPr>
      <w:r>
        <w:rPr>
          <w:sz w:val="28"/>
          <w:szCs w:val="28"/>
        </w:rPr>
        <w:t xml:space="preserve">                   </w:t>
      </w:r>
      <w:r w:rsidRPr="00F123B5">
        <w:rPr>
          <w:sz w:val="28"/>
          <w:szCs w:val="28"/>
        </w:rPr>
        <w:t xml:space="preserve">В качестве средств </w:t>
      </w:r>
      <w:r w:rsidRPr="00983BB1">
        <w:rPr>
          <w:b/>
          <w:sz w:val="28"/>
          <w:szCs w:val="28"/>
        </w:rPr>
        <w:t>текущего контроля</w:t>
      </w:r>
      <w:r w:rsidRPr="00F123B5">
        <w:rPr>
          <w:sz w:val="28"/>
          <w:szCs w:val="28"/>
        </w:rPr>
        <w:t xml:space="preserve"> успеваемости Школой могут использоваться контрольные работы, устные опросы, письменные работы, тестирование, академические концерты, прослушива</w:t>
      </w:r>
      <w:r>
        <w:rPr>
          <w:sz w:val="28"/>
          <w:szCs w:val="28"/>
        </w:rPr>
        <w:t xml:space="preserve">ния, технические зачеты. </w:t>
      </w:r>
      <w:r w:rsidRPr="00F123B5">
        <w:rPr>
          <w:sz w:val="28"/>
          <w:szCs w:val="28"/>
        </w:rPr>
        <w:t xml:space="preserve"> </w:t>
      </w:r>
      <w:r w:rsidRPr="00983BB1">
        <w:rPr>
          <w:b/>
          <w:sz w:val="28"/>
          <w:szCs w:val="28"/>
        </w:rPr>
        <w:t>Текущий контроль</w:t>
      </w:r>
      <w:r w:rsidRPr="00F123B5">
        <w:rPr>
          <w:sz w:val="28"/>
          <w:szCs w:val="28"/>
        </w:rPr>
        <w:t xml:space="preserve"> успеваемости обучающихся проводится в счет аудиторного времени, предусмотренного на учебный предмет. </w:t>
      </w:r>
    </w:p>
    <w:p w:rsidR="004C58B2" w:rsidRDefault="004C58B2" w:rsidP="00983BB1">
      <w:pPr>
        <w:jc w:val="both"/>
        <w:rPr>
          <w:sz w:val="28"/>
          <w:szCs w:val="28"/>
        </w:rPr>
      </w:pPr>
      <w:r>
        <w:rPr>
          <w:sz w:val="28"/>
          <w:szCs w:val="28"/>
        </w:rPr>
        <w:t xml:space="preserve">            </w:t>
      </w:r>
      <w:r w:rsidRPr="00983BB1">
        <w:rPr>
          <w:b/>
          <w:sz w:val="28"/>
          <w:szCs w:val="28"/>
        </w:rPr>
        <w:t>Промежуточная аттестация</w:t>
      </w:r>
      <w:r w:rsidRPr="00F123B5">
        <w:rPr>
          <w:sz w:val="28"/>
          <w:szCs w:val="28"/>
        </w:rPr>
        <w:t xml:space="preserve"> проводится в форме контрольных уроков, зачетов и экзаменов. Контрольные уроки, зачѐты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 </w:t>
      </w:r>
    </w:p>
    <w:p w:rsidR="004C58B2" w:rsidRDefault="004C58B2" w:rsidP="00983BB1">
      <w:pPr>
        <w:jc w:val="center"/>
        <w:rPr>
          <w:sz w:val="28"/>
          <w:szCs w:val="28"/>
        </w:rPr>
      </w:pPr>
      <w:r w:rsidRPr="00F123B5">
        <w:rPr>
          <w:sz w:val="28"/>
          <w:szCs w:val="28"/>
        </w:rPr>
        <w:t xml:space="preserve">Система оценок в рамках </w:t>
      </w:r>
      <w:r w:rsidRPr="00983BB1">
        <w:rPr>
          <w:b/>
          <w:sz w:val="28"/>
          <w:szCs w:val="28"/>
        </w:rPr>
        <w:t>промежуточной аттестации</w:t>
      </w:r>
      <w:r w:rsidRPr="00F123B5">
        <w:rPr>
          <w:sz w:val="28"/>
          <w:szCs w:val="28"/>
        </w:rPr>
        <w:t xml:space="preserve"> и </w:t>
      </w:r>
      <w:r w:rsidRPr="00983BB1">
        <w:rPr>
          <w:b/>
          <w:sz w:val="28"/>
          <w:szCs w:val="28"/>
        </w:rPr>
        <w:t xml:space="preserve">итоговой аттестации </w:t>
      </w:r>
      <w:r w:rsidRPr="00F123B5">
        <w:rPr>
          <w:sz w:val="28"/>
          <w:szCs w:val="28"/>
        </w:rPr>
        <w:t xml:space="preserve">предполагает пятибальную шкалу в абсолютном значении: «5» - отлично; «4» - хорошо; «3» - удовлетворительно; «2»- неудовлетворительно. </w:t>
      </w:r>
    </w:p>
    <w:p w:rsidR="004C58B2" w:rsidRPr="00983BB1" w:rsidRDefault="004C58B2" w:rsidP="00983BB1">
      <w:pPr>
        <w:jc w:val="center"/>
        <w:rPr>
          <w:b/>
          <w:sz w:val="28"/>
          <w:szCs w:val="28"/>
        </w:rPr>
      </w:pPr>
      <w:r w:rsidRPr="00983BB1">
        <w:rPr>
          <w:b/>
          <w:sz w:val="28"/>
          <w:szCs w:val="28"/>
        </w:rPr>
        <w:t>Музыкальное исполнительство</w:t>
      </w:r>
    </w:p>
    <w:p w:rsidR="004C58B2" w:rsidRDefault="004C58B2" w:rsidP="00983BB1">
      <w:pPr>
        <w:jc w:val="both"/>
        <w:rPr>
          <w:sz w:val="28"/>
          <w:szCs w:val="28"/>
        </w:rPr>
      </w:pPr>
      <w:r>
        <w:rPr>
          <w:sz w:val="28"/>
          <w:szCs w:val="28"/>
        </w:rPr>
        <w:t xml:space="preserve">         </w:t>
      </w:r>
      <w:r w:rsidRPr="00983BB1">
        <w:rPr>
          <w:b/>
          <w:sz w:val="28"/>
          <w:szCs w:val="28"/>
        </w:rPr>
        <w:t>Оценка 5 («отлично»)</w:t>
      </w:r>
      <w:r w:rsidRPr="00F123B5">
        <w:rPr>
          <w:sz w:val="28"/>
          <w:szCs w:val="28"/>
        </w:rPr>
        <w:t xml:space="preserve"> выставляется за:</w:t>
      </w:r>
    </w:p>
    <w:p w:rsidR="004C58B2" w:rsidRDefault="004C58B2" w:rsidP="00983BB1">
      <w:pPr>
        <w:jc w:val="both"/>
        <w:rPr>
          <w:sz w:val="28"/>
          <w:szCs w:val="28"/>
        </w:rPr>
      </w:pPr>
      <w:r w:rsidRPr="00F123B5">
        <w:rPr>
          <w:sz w:val="28"/>
          <w:szCs w:val="28"/>
        </w:rPr>
        <w:t xml:space="preserve"> - технически безупречное исполнение программы, при котором исполнительская свобода служит раскрытию художественного содержания произведений; </w:t>
      </w:r>
    </w:p>
    <w:p w:rsidR="004C58B2" w:rsidRDefault="004C58B2" w:rsidP="00983BB1">
      <w:pPr>
        <w:jc w:val="both"/>
        <w:rPr>
          <w:sz w:val="28"/>
          <w:szCs w:val="28"/>
        </w:rPr>
      </w:pPr>
      <w:r w:rsidRPr="00F123B5">
        <w:rPr>
          <w:sz w:val="28"/>
          <w:szCs w:val="28"/>
        </w:rPr>
        <w:t>- артистичное поведение на сцене и увлечѐнность исполнением;</w:t>
      </w:r>
    </w:p>
    <w:p w:rsidR="004C58B2" w:rsidRDefault="004C58B2" w:rsidP="00983BB1">
      <w:pPr>
        <w:jc w:val="both"/>
        <w:rPr>
          <w:sz w:val="28"/>
          <w:szCs w:val="28"/>
        </w:rPr>
      </w:pPr>
      <w:r w:rsidRPr="00F123B5">
        <w:rPr>
          <w:sz w:val="28"/>
          <w:szCs w:val="28"/>
        </w:rPr>
        <w:t xml:space="preserve"> - художественное исполнение средств музыкальной выразительности в соответствии с содержанием музыкального произведения; </w:t>
      </w:r>
    </w:p>
    <w:p w:rsidR="004C58B2" w:rsidRDefault="004C58B2" w:rsidP="00983BB1">
      <w:pPr>
        <w:jc w:val="both"/>
        <w:rPr>
          <w:sz w:val="28"/>
          <w:szCs w:val="28"/>
        </w:rPr>
      </w:pPr>
      <w:r w:rsidRPr="00F123B5">
        <w:rPr>
          <w:sz w:val="28"/>
          <w:szCs w:val="28"/>
        </w:rPr>
        <w:t xml:space="preserve">- слуховой контроль собственного исполнения; - корректировку игры при необходимой ситуации; </w:t>
      </w:r>
    </w:p>
    <w:p w:rsidR="004C58B2" w:rsidRDefault="004C58B2" w:rsidP="00983BB1">
      <w:pPr>
        <w:jc w:val="both"/>
        <w:rPr>
          <w:sz w:val="28"/>
          <w:szCs w:val="28"/>
        </w:rPr>
      </w:pPr>
      <w:r w:rsidRPr="00F123B5">
        <w:rPr>
          <w:sz w:val="28"/>
          <w:szCs w:val="28"/>
        </w:rPr>
        <w:t xml:space="preserve">- свободное владение специфическими технологическими видами исполнения; </w:t>
      </w:r>
    </w:p>
    <w:p w:rsidR="004C58B2" w:rsidRDefault="004C58B2" w:rsidP="00983BB1">
      <w:pPr>
        <w:jc w:val="both"/>
        <w:rPr>
          <w:sz w:val="28"/>
          <w:szCs w:val="28"/>
        </w:rPr>
      </w:pPr>
      <w:r w:rsidRPr="00F123B5">
        <w:rPr>
          <w:sz w:val="28"/>
          <w:szCs w:val="28"/>
        </w:rPr>
        <w:t xml:space="preserve">- убедительное понимание чувства формы; </w:t>
      </w:r>
    </w:p>
    <w:p w:rsidR="004C58B2" w:rsidRDefault="004C58B2" w:rsidP="00983BB1">
      <w:pPr>
        <w:jc w:val="both"/>
        <w:rPr>
          <w:sz w:val="28"/>
          <w:szCs w:val="28"/>
        </w:rPr>
      </w:pPr>
      <w:r w:rsidRPr="00F123B5">
        <w:rPr>
          <w:sz w:val="28"/>
          <w:szCs w:val="28"/>
        </w:rPr>
        <w:t xml:space="preserve">- выразительность интонирования; - единство темпа; - ясность ритмической пульсации; </w:t>
      </w:r>
    </w:p>
    <w:p w:rsidR="004C58B2" w:rsidRDefault="004C58B2" w:rsidP="00983BB1">
      <w:pPr>
        <w:jc w:val="both"/>
        <w:rPr>
          <w:sz w:val="28"/>
          <w:szCs w:val="28"/>
        </w:rPr>
      </w:pPr>
      <w:r w:rsidRPr="00F123B5">
        <w:rPr>
          <w:sz w:val="28"/>
          <w:szCs w:val="28"/>
        </w:rPr>
        <w:t xml:space="preserve">- яркое динамическое разнообразие; </w:t>
      </w:r>
    </w:p>
    <w:p w:rsidR="004C58B2" w:rsidRDefault="004C58B2" w:rsidP="00983BB1">
      <w:pPr>
        <w:jc w:val="both"/>
        <w:rPr>
          <w:sz w:val="28"/>
          <w:szCs w:val="28"/>
        </w:rPr>
      </w:pPr>
      <w:r w:rsidRPr="00F123B5">
        <w:rPr>
          <w:sz w:val="28"/>
          <w:szCs w:val="28"/>
        </w:rPr>
        <w:t xml:space="preserve">- качественное звукоизвлечение; </w:t>
      </w:r>
    </w:p>
    <w:p w:rsidR="004C58B2" w:rsidRDefault="004C58B2" w:rsidP="00983BB1">
      <w:pPr>
        <w:jc w:val="both"/>
        <w:rPr>
          <w:sz w:val="28"/>
          <w:szCs w:val="28"/>
        </w:rPr>
      </w:pPr>
      <w:r w:rsidRPr="00F123B5">
        <w:rPr>
          <w:sz w:val="28"/>
          <w:szCs w:val="28"/>
        </w:rPr>
        <w:t xml:space="preserve">- индивидуальное отношение к исполняемому произведению для достижения наиболее убедительного воплощения художественного замысла. </w:t>
      </w:r>
    </w:p>
    <w:p w:rsidR="004C58B2" w:rsidRDefault="004C58B2" w:rsidP="00983BB1">
      <w:pPr>
        <w:jc w:val="both"/>
        <w:rPr>
          <w:sz w:val="28"/>
          <w:szCs w:val="28"/>
        </w:rPr>
      </w:pPr>
      <w:r w:rsidRPr="00983BB1">
        <w:rPr>
          <w:b/>
          <w:sz w:val="28"/>
          <w:szCs w:val="28"/>
        </w:rPr>
        <w:t>Оценка 4 (хорошо</w:t>
      </w:r>
      <w:r w:rsidRPr="00F123B5">
        <w:rPr>
          <w:sz w:val="28"/>
          <w:szCs w:val="28"/>
        </w:rPr>
        <w:t>) выставляется за:</w:t>
      </w:r>
    </w:p>
    <w:p w:rsidR="004C58B2" w:rsidRDefault="004C58B2" w:rsidP="00983BB1">
      <w:pPr>
        <w:jc w:val="both"/>
        <w:rPr>
          <w:sz w:val="28"/>
          <w:szCs w:val="28"/>
        </w:rPr>
      </w:pPr>
      <w:r w:rsidRPr="00F123B5">
        <w:rPr>
          <w:sz w:val="28"/>
          <w:szCs w:val="28"/>
        </w:rPr>
        <w:t xml:space="preserve"> - за техническую свободу, осмысленную и выразительную игру, но с незначительными погрешностями; </w:t>
      </w:r>
    </w:p>
    <w:p w:rsidR="004C58B2" w:rsidRDefault="004C58B2" w:rsidP="00983BB1">
      <w:pPr>
        <w:jc w:val="both"/>
        <w:rPr>
          <w:sz w:val="28"/>
          <w:szCs w:val="28"/>
        </w:rPr>
      </w:pPr>
      <w:r w:rsidRPr="00F123B5">
        <w:rPr>
          <w:sz w:val="28"/>
          <w:szCs w:val="28"/>
        </w:rPr>
        <w:t xml:space="preserve">- незначительную нестабильность психологического поведения на сцене; </w:t>
      </w:r>
    </w:p>
    <w:p w:rsidR="004C58B2" w:rsidRDefault="004C58B2" w:rsidP="00983BB1">
      <w:pPr>
        <w:jc w:val="both"/>
        <w:rPr>
          <w:sz w:val="28"/>
          <w:szCs w:val="28"/>
        </w:rPr>
      </w:pPr>
      <w:r w:rsidRPr="00F123B5">
        <w:rPr>
          <w:sz w:val="28"/>
          <w:szCs w:val="28"/>
        </w:rPr>
        <w:t xml:space="preserve">- исполнение программы наизусть, с небольшими техническими и </w:t>
      </w:r>
      <w:r>
        <w:rPr>
          <w:sz w:val="28"/>
          <w:szCs w:val="28"/>
        </w:rPr>
        <w:t xml:space="preserve">стилистическими неточностями; </w:t>
      </w:r>
    </w:p>
    <w:p w:rsidR="004C58B2" w:rsidRDefault="004C58B2" w:rsidP="00983BB1">
      <w:pPr>
        <w:jc w:val="both"/>
        <w:rPr>
          <w:sz w:val="28"/>
          <w:szCs w:val="28"/>
        </w:rPr>
      </w:pPr>
      <w:r w:rsidRPr="00F123B5">
        <w:rPr>
          <w:sz w:val="28"/>
          <w:szCs w:val="28"/>
        </w:rPr>
        <w:t xml:space="preserve"> - грамотное понимание формообразования произведения, музыкального языка, средств музыкальной выразительности; </w:t>
      </w:r>
    </w:p>
    <w:p w:rsidR="004C58B2" w:rsidRDefault="004C58B2" w:rsidP="00983BB1">
      <w:pPr>
        <w:jc w:val="both"/>
        <w:rPr>
          <w:sz w:val="28"/>
          <w:szCs w:val="28"/>
        </w:rPr>
      </w:pPr>
      <w:r w:rsidRPr="00F123B5">
        <w:rPr>
          <w:sz w:val="28"/>
          <w:szCs w:val="28"/>
        </w:rPr>
        <w:t xml:space="preserve">- недостаточный слуховой контроль собственного исполнения; - стабильность воспроизведения нотного текста; </w:t>
      </w:r>
    </w:p>
    <w:p w:rsidR="004C58B2" w:rsidRDefault="004C58B2" w:rsidP="00983BB1">
      <w:pPr>
        <w:jc w:val="both"/>
        <w:rPr>
          <w:sz w:val="28"/>
          <w:szCs w:val="28"/>
        </w:rPr>
      </w:pPr>
      <w:r w:rsidRPr="00F123B5">
        <w:rPr>
          <w:sz w:val="28"/>
          <w:szCs w:val="28"/>
        </w:rPr>
        <w:t xml:space="preserve">- выразительность интонирования; </w:t>
      </w:r>
    </w:p>
    <w:p w:rsidR="004C58B2" w:rsidRDefault="004C58B2" w:rsidP="00983BB1">
      <w:pPr>
        <w:jc w:val="both"/>
        <w:rPr>
          <w:sz w:val="28"/>
          <w:szCs w:val="28"/>
        </w:rPr>
      </w:pPr>
      <w:r w:rsidRPr="00F123B5">
        <w:rPr>
          <w:sz w:val="28"/>
          <w:szCs w:val="28"/>
        </w:rPr>
        <w:t xml:space="preserve">- попытка передачи динамического разнообразия; </w:t>
      </w:r>
    </w:p>
    <w:p w:rsidR="004C58B2" w:rsidRDefault="004C58B2" w:rsidP="00983BB1">
      <w:pPr>
        <w:jc w:val="both"/>
        <w:rPr>
          <w:sz w:val="28"/>
          <w:szCs w:val="28"/>
        </w:rPr>
      </w:pPr>
      <w:r w:rsidRPr="00F123B5">
        <w:rPr>
          <w:sz w:val="28"/>
          <w:szCs w:val="28"/>
        </w:rPr>
        <w:t xml:space="preserve">- единство темпа; </w:t>
      </w:r>
    </w:p>
    <w:p w:rsidR="004C58B2" w:rsidRDefault="004C58B2" w:rsidP="00983BB1">
      <w:pPr>
        <w:jc w:val="both"/>
        <w:rPr>
          <w:sz w:val="28"/>
          <w:szCs w:val="28"/>
        </w:rPr>
      </w:pPr>
      <w:r w:rsidRPr="00F123B5">
        <w:rPr>
          <w:sz w:val="28"/>
          <w:szCs w:val="28"/>
        </w:rPr>
        <w:t xml:space="preserve">- достаточное понимание характера и содержания исполняемого.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выставляется за:</w:t>
      </w:r>
    </w:p>
    <w:p w:rsidR="004C58B2" w:rsidRDefault="004C58B2" w:rsidP="00983BB1">
      <w:pPr>
        <w:jc w:val="both"/>
        <w:rPr>
          <w:sz w:val="28"/>
          <w:szCs w:val="28"/>
        </w:rPr>
      </w:pPr>
      <w:r w:rsidRPr="00F123B5">
        <w:rPr>
          <w:sz w:val="28"/>
          <w:szCs w:val="28"/>
        </w:rPr>
        <w:t xml:space="preserve"> - игру с ограниченными техническими возможностями, отсутствие свободы и пластичности игрового аппарата; </w:t>
      </w:r>
    </w:p>
    <w:p w:rsidR="004C58B2" w:rsidRDefault="004C58B2" w:rsidP="00983BB1">
      <w:pPr>
        <w:jc w:val="both"/>
        <w:rPr>
          <w:sz w:val="28"/>
          <w:szCs w:val="28"/>
        </w:rPr>
      </w:pPr>
      <w:r w:rsidRPr="00F123B5">
        <w:rPr>
          <w:sz w:val="28"/>
          <w:szCs w:val="28"/>
        </w:rPr>
        <w:t xml:space="preserve">- неустойчивое психологическое состояние на сцене; </w:t>
      </w:r>
    </w:p>
    <w:p w:rsidR="004C58B2" w:rsidRDefault="004C58B2" w:rsidP="00983BB1">
      <w:pPr>
        <w:jc w:val="both"/>
        <w:rPr>
          <w:sz w:val="28"/>
          <w:szCs w:val="28"/>
        </w:rPr>
      </w:pPr>
      <w:r w:rsidRPr="00F123B5">
        <w:rPr>
          <w:sz w:val="28"/>
          <w:szCs w:val="28"/>
        </w:rPr>
        <w:t>- исполнение программы наизусть с неточностями и ошибками;</w:t>
      </w:r>
    </w:p>
    <w:p w:rsidR="004C58B2" w:rsidRDefault="004C58B2" w:rsidP="00983BB1">
      <w:pPr>
        <w:jc w:val="both"/>
        <w:rPr>
          <w:sz w:val="28"/>
          <w:szCs w:val="28"/>
        </w:rPr>
      </w:pPr>
      <w:r w:rsidRPr="00F123B5">
        <w:rPr>
          <w:sz w:val="28"/>
          <w:szCs w:val="28"/>
        </w:rPr>
        <w:t xml:space="preserve"> - формальное прочтение авторского нотного текста без образного осмысления музыки; </w:t>
      </w:r>
    </w:p>
    <w:p w:rsidR="004C58B2" w:rsidRDefault="004C58B2" w:rsidP="00983BB1">
      <w:pPr>
        <w:jc w:val="both"/>
        <w:rPr>
          <w:sz w:val="28"/>
          <w:szCs w:val="28"/>
        </w:rPr>
      </w:pPr>
      <w:r w:rsidRPr="00F123B5">
        <w:rPr>
          <w:sz w:val="28"/>
          <w:szCs w:val="28"/>
        </w:rPr>
        <w:t>- слабый слуховой контроль собственного исполнения;</w:t>
      </w:r>
    </w:p>
    <w:p w:rsidR="004C58B2" w:rsidRDefault="004C58B2" w:rsidP="00983BB1">
      <w:pPr>
        <w:jc w:val="both"/>
        <w:rPr>
          <w:sz w:val="28"/>
          <w:szCs w:val="28"/>
        </w:rPr>
      </w:pPr>
      <w:r w:rsidRPr="00F123B5">
        <w:rPr>
          <w:sz w:val="28"/>
          <w:szCs w:val="28"/>
        </w:rPr>
        <w:t xml:space="preserve"> - ограниченное понимание динамических, аппликатурных, технологических задач; </w:t>
      </w:r>
    </w:p>
    <w:p w:rsidR="004C58B2" w:rsidRDefault="004C58B2" w:rsidP="00983BB1">
      <w:pPr>
        <w:jc w:val="both"/>
        <w:rPr>
          <w:sz w:val="28"/>
          <w:szCs w:val="28"/>
        </w:rPr>
      </w:pPr>
      <w:r w:rsidRPr="00F123B5">
        <w:rPr>
          <w:sz w:val="28"/>
          <w:szCs w:val="28"/>
        </w:rPr>
        <w:t xml:space="preserve">- темпо-ритмическая неорганизованность; </w:t>
      </w:r>
    </w:p>
    <w:p w:rsidR="004C58B2" w:rsidRDefault="004C58B2" w:rsidP="00983BB1">
      <w:pPr>
        <w:jc w:val="both"/>
        <w:rPr>
          <w:sz w:val="28"/>
          <w:szCs w:val="28"/>
        </w:rPr>
      </w:pPr>
      <w:r w:rsidRPr="00F123B5">
        <w:rPr>
          <w:sz w:val="28"/>
          <w:szCs w:val="28"/>
        </w:rPr>
        <w:t xml:space="preserve">- слабое реагирование на изменения фактуры, артикуляционных штрихов; - однообразие и монотонность звучания. </w:t>
      </w:r>
    </w:p>
    <w:p w:rsidR="004C58B2" w:rsidRDefault="004C58B2" w:rsidP="00983BB1">
      <w:pPr>
        <w:jc w:val="both"/>
        <w:rPr>
          <w:sz w:val="28"/>
          <w:szCs w:val="28"/>
        </w:rPr>
      </w:pPr>
      <w:r w:rsidRPr="00983BB1">
        <w:rPr>
          <w:b/>
          <w:sz w:val="28"/>
          <w:szCs w:val="28"/>
        </w:rPr>
        <w:t>Оценка 2 (неудовлетворительно)</w:t>
      </w:r>
      <w:r w:rsidRPr="00F123B5">
        <w:rPr>
          <w:sz w:val="28"/>
          <w:szCs w:val="28"/>
        </w:rPr>
        <w:t xml:space="preserve"> выставляется за: </w:t>
      </w:r>
    </w:p>
    <w:p w:rsidR="004C58B2" w:rsidRDefault="004C58B2" w:rsidP="00983BB1">
      <w:pPr>
        <w:jc w:val="both"/>
        <w:rPr>
          <w:sz w:val="28"/>
          <w:szCs w:val="28"/>
        </w:rPr>
      </w:pPr>
      <w:r w:rsidRPr="00F123B5">
        <w:rPr>
          <w:sz w:val="28"/>
          <w:szCs w:val="28"/>
        </w:rPr>
        <w:t xml:space="preserve">- отсутствие музыкальной образности в исполняемом произведении; </w:t>
      </w:r>
    </w:p>
    <w:p w:rsidR="004C58B2" w:rsidRDefault="004C58B2" w:rsidP="00983BB1">
      <w:pPr>
        <w:jc w:val="both"/>
        <w:rPr>
          <w:sz w:val="28"/>
          <w:szCs w:val="28"/>
        </w:rPr>
      </w:pPr>
      <w:r w:rsidRPr="00F123B5">
        <w:rPr>
          <w:sz w:val="28"/>
          <w:szCs w:val="28"/>
        </w:rPr>
        <w:t xml:space="preserve">- слабое знание программы наизусть, частые «срывы» и остановки при исполнении, ошибки в воспроизведении нотного текста; </w:t>
      </w:r>
    </w:p>
    <w:p w:rsidR="004C58B2" w:rsidRDefault="004C58B2" w:rsidP="00983BB1">
      <w:pPr>
        <w:jc w:val="both"/>
        <w:rPr>
          <w:sz w:val="28"/>
          <w:szCs w:val="28"/>
        </w:rPr>
      </w:pPr>
      <w:r w:rsidRPr="00F123B5">
        <w:rPr>
          <w:sz w:val="28"/>
          <w:szCs w:val="28"/>
        </w:rPr>
        <w:t xml:space="preserve">- грубые технические ошибки и плохое владение инструментом; - отсутствие слухового контроля собственного исполнения; </w:t>
      </w:r>
    </w:p>
    <w:p w:rsidR="004C58B2" w:rsidRDefault="004C58B2" w:rsidP="00983BB1">
      <w:pPr>
        <w:jc w:val="both"/>
        <w:rPr>
          <w:sz w:val="28"/>
          <w:szCs w:val="28"/>
        </w:rPr>
      </w:pPr>
      <w:r w:rsidRPr="00F123B5">
        <w:rPr>
          <w:sz w:val="28"/>
          <w:szCs w:val="28"/>
        </w:rPr>
        <w:t xml:space="preserve">- низкое качество звукоизвлечения и звуковедения; </w:t>
      </w:r>
    </w:p>
    <w:p w:rsidR="004C58B2" w:rsidRDefault="004C58B2" w:rsidP="00983BB1">
      <w:pPr>
        <w:jc w:val="both"/>
        <w:rPr>
          <w:sz w:val="28"/>
          <w:szCs w:val="28"/>
        </w:rPr>
      </w:pPr>
      <w:r w:rsidRPr="00F123B5">
        <w:rPr>
          <w:sz w:val="28"/>
          <w:szCs w:val="28"/>
        </w:rPr>
        <w:t xml:space="preserve">- отсутствие выразительного интонирования; </w:t>
      </w:r>
    </w:p>
    <w:p w:rsidR="004C58B2" w:rsidRDefault="004C58B2" w:rsidP="00983BB1">
      <w:pPr>
        <w:jc w:val="both"/>
        <w:rPr>
          <w:sz w:val="28"/>
          <w:szCs w:val="28"/>
        </w:rPr>
      </w:pPr>
      <w:r w:rsidRPr="00F123B5">
        <w:rPr>
          <w:sz w:val="28"/>
          <w:szCs w:val="28"/>
        </w:rPr>
        <w:t xml:space="preserve">- метро-ритмическая неустойчивость. </w:t>
      </w:r>
    </w:p>
    <w:p w:rsidR="004C58B2" w:rsidRPr="00983BB1" w:rsidRDefault="004C58B2" w:rsidP="00983BB1">
      <w:pPr>
        <w:jc w:val="center"/>
        <w:rPr>
          <w:b/>
          <w:sz w:val="28"/>
          <w:szCs w:val="28"/>
        </w:rPr>
      </w:pPr>
      <w:r w:rsidRPr="00983BB1">
        <w:rPr>
          <w:b/>
          <w:sz w:val="28"/>
          <w:szCs w:val="28"/>
        </w:rPr>
        <w:t>Теория и истории музыки</w:t>
      </w:r>
    </w:p>
    <w:p w:rsidR="004C58B2" w:rsidRPr="00983BB1" w:rsidRDefault="004C58B2" w:rsidP="00983BB1">
      <w:pPr>
        <w:jc w:val="center"/>
        <w:rPr>
          <w:b/>
          <w:sz w:val="28"/>
          <w:szCs w:val="28"/>
          <w:u w:val="single"/>
        </w:rPr>
      </w:pPr>
      <w:r w:rsidRPr="00983BB1">
        <w:rPr>
          <w:b/>
          <w:sz w:val="28"/>
          <w:szCs w:val="28"/>
          <w:u w:val="single"/>
        </w:rPr>
        <w:t>Сольфеджио</w:t>
      </w:r>
    </w:p>
    <w:p w:rsidR="004C58B2" w:rsidRDefault="004C58B2" w:rsidP="00983BB1">
      <w:pPr>
        <w:jc w:val="center"/>
        <w:rPr>
          <w:sz w:val="28"/>
          <w:szCs w:val="28"/>
        </w:rPr>
      </w:pPr>
      <w:r w:rsidRPr="00F123B5">
        <w:rPr>
          <w:sz w:val="28"/>
          <w:szCs w:val="28"/>
        </w:rPr>
        <w:t>Музыкальный диктант</w:t>
      </w:r>
    </w:p>
    <w:p w:rsidR="004C58B2" w:rsidRDefault="004C58B2" w:rsidP="00983BB1">
      <w:pPr>
        <w:jc w:val="both"/>
        <w:rPr>
          <w:sz w:val="28"/>
          <w:szCs w:val="28"/>
        </w:rPr>
      </w:pPr>
      <w:r w:rsidRPr="00983BB1">
        <w:rPr>
          <w:b/>
          <w:sz w:val="28"/>
          <w:szCs w:val="28"/>
        </w:rPr>
        <w:t>Оценка «5» (отлично):</w:t>
      </w:r>
      <w:r w:rsidRPr="00F123B5">
        <w:rPr>
          <w:sz w:val="28"/>
          <w:szCs w:val="28"/>
        </w:rPr>
        <w:t xml:space="preserve">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 </w:t>
      </w:r>
    </w:p>
    <w:p w:rsidR="004C58B2" w:rsidRDefault="004C58B2" w:rsidP="00983BB1">
      <w:pPr>
        <w:jc w:val="both"/>
        <w:rPr>
          <w:sz w:val="28"/>
          <w:szCs w:val="28"/>
        </w:rPr>
      </w:pPr>
      <w:r w:rsidRPr="00983BB1">
        <w:rPr>
          <w:b/>
          <w:sz w:val="28"/>
          <w:szCs w:val="28"/>
        </w:rPr>
        <w:t>Оценка «4» (хорошо):</w:t>
      </w:r>
      <w:r w:rsidRPr="00F123B5">
        <w:rPr>
          <w:sz w:val="28"/>
          <w:szCs w:val="28"/>
        </w:rPr>
        <w:t xml:space="preserve"> музыкальный диктант записан полностью в пределах отведенного времени и количества проигрываний, допущено 2 -3 ошибки в записи 16 мелодической линии, ритмического рисунка, либо небольшое количество недочетов.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музыкальный диктант записан полностью в пределах отведенного времени и количества проигрываний, допущено большое количество ошибок (4-8) в записи мелодической линии, ритмического рисунка, либо музыкальный диктант записан не полностью (но больше половины) </w:t>
      </w:r>
    </w:p>
    <w:p w:rsidR="004C58B2" w:rsidRDefault="004C58B2" w:rsidP="00983BB1">
      <w:pPr>
        <w:jc w:val="both"/>
        <w:rPr>
          <w:sz w:val="28"/>
          <w:szCs w:val="28"/>
        </w:rPr>
      </w:pPr>
      <w:r w:rsidRPr="00983BB1">
        <w:rPr>
          <w:b/>
          <w:sz w:val="28"/>
          <w:szCs w:val="28"/>
        </w:rPr>
        <w:t>Оценка «2» (неудовлетворительно</w:t>
      </w:r>
      <w:r w:rsidRPr="00F123B5">
        <w:rPr>
          <w:sz w:val="28"/>
          <w:szCs w:val="28"/>
        </w:rPr>
        <w:t xml:space="preserve">):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 </w:t>
      </w:r>
    </w:p>
    <w:p w:rsidR="004C58B2" w:rsidRPr="00983BB1" w:rsidRDefault="004C58B2" w:rsidP="00983BB1">
      <w:pPr>
        <w:jc w:val="center"/>
        <w:rPr>
          <w:b/>
          <w:sz w:val="28"/>
          <w:szCs w:val="28"/>
          <w:u w:val="single"/>
        </w:rPr>
      </w:pPr>
      <w:r w:rsidRPr="00983BB1">
        <w:rPr>
          <w:b/>
          <w:sz w:val="28"/>
          <w:szCs w:val="28"/>
          <w:u w:val="single"/>
        </w:rPr>
        <w:t>Чтение номера с листа,</w:t>
      </w:r>
      <w:r>
        <w:rPr>
          <w:b/>
          <w:sz w:val="28"/>
          <w:szCs w:val="28"/>
          <w:u w:val="single"/>
        </w:rPr>
        <w:t xml:space="preserve"> </w:t>
      </w:r>
      <w:r w:rsidRPr="00983BB1">
        <w:rPr>
          <w:b/>
          <w:sz w:val="28"/>
          <w:szCs w:val="28"/>
          <w:u w:val="single"/>
        </w:rPr>
        <w:t>пение выученного заранее номера</w:t>
      </w:r>
    </w:p>
    <w:p w:rsidR="004C58B2" w:rsidRDefault="004C58B2" w:rsidP="00983BB1">
      <w:pPr>
        <w:jc w:val="both"/>
        <w:rPr>
          <w:sz w:val="28"/>
          <w:szCs w:val="28"/>
        </w:rPr>
      </w:pPr>
      <w:r w:rsidRPr="00983BB1">
        <w:rPr>
          <w:b/>
          <w:sz w:val="28"/>
          <w:szCs w:val="28"/>
        </w:rPr>
        <w:t>Оценка «5» (отлично):</w:t>
      </w:r>
      <w:r w:rsidRPr="00F123B5">
        <w:rPr>
          <w:sz w:val="28"/>
          <w:szCs w:val="28"/>
        </w:rPr>
        <w:t xml:space="preserve"> - точное интонирование, осмысленность исполнения, легкий дирижерский жест. </w:t>
      </w:r>
    </w:p>
    <w:p w:rsidR="004C58B2" w:rsidRDefault="004C58B2" w:rsidP="00983BB1">
      <w:pPr>
        <w:jc w:val="both"/>
        <w:rPr>
          <w:sz w:val="28"/>
          <w:szCs w:val="28"/>
        </w:rPr>
      </w:pPr>
      <w:r w:rsidRPr="00983BB1">
        <w:rPr>
          <w:b/>
          <w:sz w:val="28"/>
          <w:szCs w:val="28"/>
        </w:rPr>
        <w:t>Оценка «4» (хорошо)</w:t>
      </w:r>
      <w:r w:rsidRPr="00F123B5">
        <w:rPr>
          <w:sz w:val="28"/>
          <w:szCs w:val="28"/>
        </w:rPr>
        <w:t xml:space="preserve">: - номер спет в целом хорошо, но имеется ряд неточностей в интонировании, а также в дирижировании.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 слабое интонирование; отсутствует всякая осмысленность исполнения; отсутствует четкость в дирижерском жесте. </w:t>
      </w:r>
    </w:p>
    <w:p w:rsidR="004C58B2" w:rsidRPr="00983BB1" w:rsidRDefault="004C58B2" w:rsidP="00983BB1">
      <w:pPr>
        <w:jc w:val="center"/>
        <w:rPr>
          <w:sz w:val="28"/>
          <w:szCs w:val="28"/>
          <w:u w:val="single"/>
        </w:rPr>
      </w:pPr>
      <w:r w:rsidRPr="00983BB1">
        <w:rPr>
          <w:sz w:val="28"/>
          <w:szCs w:val="28"/>
          <w:u w:val="single"/>
        </w:rPr>
        <w:t>Слуховой анализ</w:t>
      </w:r>
    </w:p>
    <w:p w:rsidR="004C58B2" w:rsidRDefault="004C58B2" w:rsidP="00983BB1">
      <w:pPr>
        <w:jc w:val="both"/>
        <w:rPr>
          <w:sz w:val="28"/>
          <w:szCs w:val="28"/>
        </w:rPr>
      </w:pPr>
      <w:r w:rsidRPr="00983BB1">
        <w:rPr>
          <w:b/>
          <w:sz w:val="28"/>
          <w:szCs w:val="28"/>
        </w:rPr>
        <w:t>Оценка «5» (отлично):</w:t>
      </w:r>
      <w:r w:rsidRPr="00F123B5">
        <w:rPr>
          <w:sz w:val="28"/>
          <w:szCs w:val="28"/>
        </w:rPr>
        <w:t xml:space="preserve"> определены все отклонения и модуляции (тональный план)для старших классов; выявлены все гармонические обороты</w:t>
      </w:r>
    </w:p>
    <w:p w:rsidR="004C58B2" w:rsidRDefault="004C58B2" w:rsidP="00983BB1">
      <w:pPr>
        <w:jc w:val="both"/>
        <w:rPr>
          <w:sz w:val="28"/>
          <w:szCs w:val="28"/>
        </w:rPr>
      </w:pPr>
      <w:r w:rsidRPr="00F123B5">
        <w:rPr>
          <w:sz w:val="28"/>
          <w:szCs w:val="28"/>
        </w:rPr>
        <w:t>- в целом и (отдельные) акк</w:t>
      </w:r>
      <w:r>
        <w:rPr>
          <w:sz w:val="28"/>
          <w:szCs w:val="28"/>
        </w:rPr>
        <w:t xml:space="preserve">орды (интервалы) - в частности; </w:t>
      </w:r>
    </w:p>
    <w:p w:rsidR="004C58B2" w:rsidRDefault="004C58B2" w:rsidP="00983BB1">
      <w:pPr>
        <w:jc w:val="both"/>
        <w:rPr>
          <w:sz w:val="28"/>
          <w:szCs w:val="28"/>
        </w:rPr>
      </w:pPr>
      <w:r>
        <w:rPr>
          <w:sz w:val="28"/>
          <w:szCs w:val="28"/>
        </w:rPr>
        <w:t xml:space="preserve">- </w:t>
      </w:r>
      <w:r w:rsidRPr="00F123B5">
        <w:rPr>
          <w:sz w:val="28"/>
          <w:szCs w:val="28"/>
        </w:rPr>
        <w:t xml:space="preserve">осмыслена форма музыкального отрывка, его характера. </w:t>
      </w:r>
    </w:p>
    <w:p w:rsidR="004C58B2" w:rsidRDefault="004C58B2" w:rsidP="00983BB1">
      <w:pPr>
        <w:jc w:val="both"/>
        <w:rPr>
          <w:b/>
          <w:sz w:val="28"/>
          <w:szCs w:val="28"/>
        </w:rPr>
      </w:pPr>
      <w:r w:rsidRPr="00983BB1">
        <w:rPr>
          <w:b/>
          <w:sz w:val="28"/>
          <w:szCs w:val="28"/>
        </w:rPr>
        <w:t>Оценка «4» (хорошо):</w:t>
      </w:r>
    </w:p>
    <w:p w:rsidR="004C58B2" w:rsidRDefault="004C58B2" w:rsidP="00983BB1">
      <w:pPr>
        <w:jc w:val="both"/>
        <w:rPr>
          <w:sz w:val="28"/>
          <w:szCs w:val="28"/>
        </w:rPr>
      </w:pPr>
      <w:r>
        <w:rPr>
          <w:b/>
          <w:sz w:val="28"/>
          <w:szCs w:val="28"/>
        </w:rPr>
        <w:t xml:space="preserve">- </w:t>
      </w:r>
      <w:r w:rsidRPr="00F123B5">
        <w:rPr>
          <w:sz w:val="28"/>
          <w:szCs w:val="28"/>
        </w:rPr>
        <w:t xml:space="preserve"> определен тональный план в общих чертах; </w:t>
      </w:r>
    </w:p>
    <w:p w:rsidR="004C58B2" w:rsidRDefault="004C58B2" w:rsidP="00983BB1">
      <w:pPr>
        <w:jc w:val="both"/>
        <w:rPr>
          <w:sz w:val="28"/>
          <w:szCs w:val="28"/>
        </w:rPr>
      </w:pPr>
      <w:r>
        <w:rPr>
          <w:sz w:val="28"/>
          <w:szCs w:val="28"/>
        </w:rPr>
        <w:t xml:space="preserve">- </w:t>
      </w:r>
      <w:r w:rsidRPr="00F123B5">
        <w:rPr>
          <w:sz w:val="28"/>
          <w:szCs w:val="28"/>
        </w:rPr>
        <w:t xml:space="preserve">выявлены практически все гармонические обороты, ряд аккордов (интервалов).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непонимание формы музыкального произведения, его характера; </w:t>
      </w:r>
    </w:p>
    <w:p w:rsidR="004C58B2" w:rsidRDefault="004C58B2" w:rsidP="00983BB1">
      <w:pPr>
        <w:jc w:val="both"/>
        <w:rPr>
          <w:sz w:val="28"/>
          <w:szCs w:val="28"/>
        </w:rPr>
      </w:pPr>
      <w:r>
        <w:rPr>
          <w:sz w:val="28"/>
          <w:szCs w:val="28"/>
        </w:rPr>
        <w:t xml:space="preserve">- </w:t>
      </w:r>
      <w:r w:rsidRPr="00F123B5">
        <w:rPr>
          <w:sz w:val="28"/>
          <w:szCs w:val="28"/>
        </w:rPr>
        <w:t xml:space="preserve">не определен тональный план, </w:t>
      </w:r>
    </w:p>
    <w:p w:rsidR="004C58B2" w:rsidRDefault="004C58B2" w:rsidP="00983BB1">
      <w:pPr>
        <w:jc w:val="both"/>
        <w:rPr>
          <w:sz w:val="28"/>
          <w:szCs w:val="28"/>
        </w:rPr>
      </w:pPr>
      <w:r>
        <w:rPr>
          <w:sz w:val="28"/>
          <w:szCs w:val="28"/>
        </w:rPr>
        <w:t xml:space="preserve">- </w:t>
      </w:r>
      <w:r w:rsidRPr="00F123B5">
        <w:rPr>
          <w:sz w:val="28"/>
          <w:szCs w:val="28"/>
        </w:rPr>
        <w:t xml:space="preserve">не </w:t>
      </w:r>
      <w:r>
        <w:rPr>
          <w:sz w:val="28"/>
          <w:szCs w:val="28"/>
        </w:rPr>
        <w:t xml:space="preserve">выявлены отклонения и модуляции </w:t>
      </w:r>
      <w:r w:rsidRPr="00F123B5">
        <w:rPr>
          <w:sz w:val="28"/>
          <w:szCs w:val="28"/>
        </w:rPr>
        <w:t xml:space="preserve">выявлены несколько гармонических оборотов, отдельные аккорды (интервалы). </w:t>
      </w:r>
    </w:p>
    <w:p w:rsidR="004C58B2" w:rsidRPr="00983BB1" w:rsidRDefault="004C58B2" w:rsidP="00983BB1">
      <w:pPr>
        <w:jc w:val="center"/>
        <w:rPr>
          <w:sz w:val="28"/>
          <w:szCs w:val="28"/>
          <w:u w:val="single"/>
        </w:rPr>
      </w:pPr>
      <w:r w:rsidRPr="00983BB1">
        <w:rPr>
          <w:sz w:val="28"/>
          <w:szCs w:val="28"/>
          <w:u w:val="single"/>
        </w:rPr>
        <w:t>Сольфеджирование, интонационные упражнения.</w:t>
      </w:r>
    </w:p>
    <w:p w:rsidR="004C58B2" w:rsidRDefault="004C58B2" w:rsidP="00983BB1">
      <w:pPr>
        <w:jc w:val="both"/>
        <w:rPr>
          <w:sz w:val="28"/>
          <w:szCs w:val="28"/>
        </w:rPr>
      </w:pPr>
      <w:r w:rsidRPr="00F123B5">
        <w:rPr>
          <w:sz w:val="28"/>
          <w:szCs w:val="28"/>
        </w:rPr>
        <w:t xml:space="preserve"> </w:t>
      </w:r>
      <w:r w:rsidRPr="00983BB1">
        <w:rPr>
          <w:b/>
          <w:sz w:val="28"/>
          <w:szCs w:val="28"/>
        </w:rPr>
        <w:t>Оценка «5» («отлично»):</w:t>
      </w:r>
      <w:r w:rsidRPr="00F123B5">
        <w:rPr>
          <w:sz w:val="28"/>
          <w:szCs w:val="28"/>
        </w:rPr>
        <w:t xml:space="preserve"> чистота интонирования, ритмическая точность, хороший </w:t>
      </w:r>
      <w:r>
        <w:rPr>
          <w:sz w:val="28"/>
          <w:szCs w:val="28"/>
        </w:rPr>
        <w:t xml:space="preserve">темп ответа, </w:t>
      </w:r>
      <w:r w:rsidRPr="00F123B5">
        <w:rPr>
          <w:sz w:val="28"/>
          <w:szCs w:val="28"/>
        </w:rPr>
        <w:t xml:space="preserve"> правильное дирижирование, демонстрация основных теоретических знаний </w:t>
      </w:r>
    </w:p>
    <w:p w:rsidR="004C58B2" w:rsidRDefault="004C58B2" w:rsidP="00983BB1">
      <w:pPr>
        <w:jc w:val="both"/>
        <w:rPr>
          <w:sz w:val="28"/>
          <w:szCs w:val="28"/>
        </w:rPr>
      </w:pPr>
      <w:r w:rsidRPr="00983BB1">
        <w:rPr>
          <w:b/>
          <w:sz w:val="28"/>
          <w:szCs w:val="28"/>
        </w:rPr>
        <w:t>Оценка «4» («хорошо»):</w:t>
      </w:r>
      <w:r w:rsidRPr="00F123B5">
        <w:rPr>
          <w:sz w:val="28"/>
          <w:szCs w:val="28"/>
        </w:rPr>
        <w:t xml:space="preserve"> недочеты в отдельных видах работы: небольшие погрешности в интонировании, не достаточная ритмическая точность, нарушения в темпе ответа, ошибки в дирижировании, ошибки в теоретических знаниях.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ошибки, плохое владение интонацией, не достаточная ритмическая точность, замедленный темп ответа, грубые ошибки в теоретических знаниях. </w:t>
      </w:r>
    </w:p>
    <w:p w:rsidR="004C58B2" w:rsidRDefault="004C58B2" w:rsidP="00983BB1">
      <w:pPr>
        <w:jc w:val="both"/>
        <w:rPr>
          <w:sz w:val="28"/>
          <w:szCs w:val="28"/>
        </w:rPr>
      </w:pPr>
      <w:r w:rsidRPr="00983BB1">
        <w:rPr>
          <w:b/>
          <w:sz w:val="28"/>
          <w:szCs w:val="28"/>
        </w:rPr>
        <w:t>Оценка «2» («неудовлетворительно»):</w:t>
      </w:r>
      <w:r w:rsidRPr="00F123B5">
        <w:rPr>
          <w:sz w:val="28"/>
          <w:szCs w:val="28"/>
        </w:rPr>
        <w:t xml:space="preserve"> грубые ошибки, не владение интонацией, ритмическая неточность, медленный темп ответа, отсутствие теоретических знаний. </w:t>
      </w:r>
    </w:p>
    <w:p w:rsidR="004C58B2" w:rsidRPr="00983BB1" w:rsidRDefault="004C58B2" w:rsidP="00983BB1">
      <w:pPr>
        <w:jc w:val="center"/>
        <w:rPr>
          <w:sz w:val="28"/>
          <w:szCs w:val="28"/>
          <w:u w:val="single"/>
        </w:rPr>
      </w:pPr>
      <w:r w:rsidRPr="00983BB1">
        <w:rPr>
          <w:sz w:val="28"/>
          <w:szCs w:val="28"/>
          <w:u w:val="single"/>
        </w:rPr>
        <w:t>Ритмические навыки</w:t>
      </w:r>
    </w:p>
    <w:p w:rsidR="004C58B2" w:rsidRDefault="004C58B2" w:rsidP="00983BB1">
      <w:pPr>
        <w:jc w:val="both"/>
        <w:rPr>
          <w:sz w:val="28"/>
          <w:szCs w:val="28"/>
        </w:rPr>
      </w:pPr>
      <w:r w:rsidRPr="00983BB1">
        <w:rPr>
          <w:b/>
          <w:sz w:val="28"/>
          <w:szCs w:val="28"/>
        </w:rPr>
        <w:t>Оценка «5» («отлично»):</w:t>
      </w:r>
      <w:r w:rsidRPr="00F123B5">
        <w:rPr>
          <w:sz w:val="28"/>
          <w:szCs w:val="28"/>
        </w:rPr>
        <w:t xml:space="preserve"> владение навыками вычленения, осмысления и исполнения метроритмических соотношений в изучаемых произведениях; </w:t>
      </w:r>
      <w:r w:rsidRPr="00983BB1">
        <w:rPr>
          <w:b/>
          <w:sz w:val="28"/>
          <w:szCs w:val="28"/>
        </w:rPr>
        <w:t>Оценка «4» («хорошо»):</w:t>
      </w:r>
      <w:r w:rsidRPr="00F123B5">
        <w:rPr>
          <w:sz w:val="28"/>
          <w:szCs w:val="28"/>
        </w:rPr>
        <w:t xml:space="preserve"> владение навыками вычленения, осмысления и исполнения метроритмических соотношений в изучаемых произведениях; </w:t>
      </w:r>
      <w:r w:rsidRPr="00983BB1">
        <w:rPr>
          <w:b/>
          <w:sz w:val="28"/>
          <w:szCs w:val="28"/>
        </w:rPr>
        <w:t>Оценка «3» («удовлетворительно»):</w:t>
      </w:r>
      <w:r w:rsidRPr="00F123B5">
        <w:rPr>
          <w:sz w:val="28"/>
          <w:szCs w:val="28"/>
        </w:rPr>
        <w:t xml:space="preserve"> слабое владение навыками вычленения, осмысления и исполнения метроритмических соотношений в изучаемых произведениях; </w:t>
      </w:r>
    </w:p>
    <w:p w:rsidR="004C58B2" w:rsidRDefault="004C58B2" w:rsidP="00983BB1">
      <w:pPr>
        <w:jc w:val="both"/>
        <w:rPr>
          <w:sz w:val="28"/>
          <w:szCs w:val="28"/>
        </w:rPr>
      </w:pPr>
      <w:r w:rsidRPr="00983BB1">
        <w:rPr>
          <w:b/>
          <w:sz w:val="28"/>
          <w:szCs w:val="28"/>
        </w:rPr>
        <w:t>Оценка «2» («неудовлетворительно»):</w:t>
      </w:r>
      <w:r w:rsidRPr="00F123B5">
        <w:rPr>
          <w:sz w:val="28"/>
          <w:szCs w:val="28"/>
        </w:rPr>
        <w:t xml:space="preserve"> не владение навыками вычленения, осмысления и исполнения метроритмических соотношений в изучаемых произведениях. </w:t>
      </w:r>
    </w:p>
    <w:p w:rsidR="004C58B2" w:rsidRPr="00983BB1" w:rsidRDefault="004C58B2" w:rsidP="00983BB1">
      <w:pPr>
        <w:jc w:val="center"/>
        <w:rPr>
          <w:i/>
          <w:sz w:val="28"/>
          <w:szCs w:val="28"/>
        </w:rPr>
      </w:pPr>
      <w:r w:rsidRPr="00983BB1">
        <w:rPr>
          <w:i/>
          <w:sz w:val="28"/>
          <w:szCs w:val="28"/>
        </w:rPr>
        <w:t>Творческие навыки</w:t>
      </w:r>
    </w:p>
    <w:p w:rsidR="004C58B2" w:rsidRDefault="004C58B2" w:rsidP="00983BB1">
      <w:pPr>
        <w:jc w:val="both"/>
        <w:rPr>
          <w:sz w:val="28"/>
          <w:szCs w:val="28"/>
        </w:rPr>
      </w:pPr>
      <w:r w:rsidRPr="00983BB1">
        <w:rPr>
          <w:b/>
          <w:sz w:val="28"/>
          <w:szCs w:val="28"/>
        </w:rPr>
        <w:t xml:space="preserve"> Оценка «5» («отлично»):</w:t>
      </w:r>
      <w:r w:rsidRPr="00F123B5">
        <w:rPr>
          <w:sz w:val="28"/>
          <w:szCs w:val="28"/>
        </w:rPr>
        <w:t xml:space="preserve"> умение самостоятельно применять полученные знания и умения в творческой деятельности; </w:t>
      </w:r>
    </w:p>
    <w:p w:rsidR="004C58B2" w:rsidRDefault="004C58B2" w:rsidP="00983BB1">
      <w:pPr>
        <w:jc w:val="both"/>
        <w:rPr>
          <w:sz w:val="28"/>
          <w:szCs w:val="28"/>
        </w:rPr>
      </w:pPr>
      <w:r w:rsidRPr="00983BB1">
        <w:rPr>
          <w:b/>
          <w:sz w:val="28"/>
          <w:szCs w:val="28"/>
        </w:rPr>
        <w:t>Оценка «4» («хорошо»):</w:t>
      </w:r>
      <w:r w:rsidRPr="00F123B5">
        <w:rPr>
          <w:sz w:val="28"/>
          <w:szCs w:val="28"/>
        </w:rPr>
        <w:t xml:space="preserve"> умение самостоятельно применять полученные знания и умения в творческой деятельности;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не умение самостоятельно применять полученные знания и умения в творческой деятельности; </w:t>
      </w:r>
    </w:p>
    <w:p w:rsidR="004C58B2" w:rsidRDefault="004C58B2" w:rsidP="00983BB1">
      <w:pPr>
        <w:jc w:val="center"/>
        <w:rPr>
          <w:sz w:val="28"/>
          <w:szCs w:val="28"/>
        </w:rPr>
      </w:pPr>
      <w:r w:rsidRPr="00983BB1">
        <w:rPr>
          <w:b/>
          <w:sz w:val="28"/>
          <w:szCs w:val="28"/>
        </w:rPr>
        <w:t>Оценка «2» («неудовлетворительно»):</w:t>
      </w:r>
      <w:r w:rsidRPr="00F123B5">
        <w:rPr>
          <w:sz w:val="28"/>
          <w:szCs w:val="28"/>
        </w:rPr>
        <w:t xml:space="preserve"> не умение самостоятельно применять полученные знания и умения в творческой деятельности. </w:t>
      </w:r>
      <w:r w:rsidRPr="00983BB1">
        <w:rPr>
          <w:sz w:val="28"/>
          <w:szCs w:val="28"/>
          <w:u w:val="single"/>
        </w:rPr>
        <w:t>Теоретические сведения</w:t>
      </w:r>
    </w:p>
    <w:p w:rsidR="004C58B2" w:rsidRDefault="004C58B2" w:rsidP="00983BB1">
      <w:pPr>
        <w:jc w:val="both"/>
        <w:rPr>
          <w:sz w:val="28"/>
          <w:szCs w:val="28"/>
        </w:rPr>
      </w:pPr>
      <w:r w:rsidRPr="00983BB1">
        <w:rPr>
          <w:b/>
          <w:sz w:val="28"/>
          <w:szCs w:val="28"/>
        </w:rPr>
        <w:t>Оценка «5» (отлично):</w:t>
      </w:r>
      <w:r>
        <w:rPr>
          <w:sz w:val="28"/>
          <w:szCs w:val="28"/>
        </w:rPr>
        <w:t xml:space="preserve"> </w:t>
      </w:r>
      <w:r w:rsidRPr="00F123B5">
        <w:rPr>
          <w:sz w:val="28"/>
          <w:szCs w:val="28"/>
        </w:rPr>
        <w:t xml:space="preserve"> свободное владение теоретическими сведениями, умение безошибочно и быстро выполнить предложенное педагогом задание </w:t>
      </w:r>
      <w:r w:rsidRPr="00983BB1">
        <w:rPr>
          <w:b/>
          <w:sz w:val="28"/>
          <w:szCs w:val="28"/>
        </w:rPr>
        <w:t>Оценка «4» (хорошо)</w:t>
      </w:r>
      <w:r w:rsidRPr="00F123B5">
        <w:rPr>
          <w:sz w:val="28"/>
          <w:szCs w:val="28"/>
        </w:rPr>
        <w:t xml:space="preserve">: некоторые ошибки в теоретических знаниях, неточное выполнение предложенного педагогом задания.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плохая ориентация в элементарной теории, неумение выполнить в полном объеме предложенное задание. </w:t>
      </w:r>
      <w:r w:rsidRPr="00983BB1">
        <w:rPr>
          <w:b/>
          <w:sz w:val="28"/>
          <w:szCs w:val="28"/>
        </w:rPr>
        <w:t>Оценка «2»(«неудовлетворительно»):</w:t>
      </w:r>
      <w:r w:rsidRPr="00F123B5">
        <w:rPr>
          <w:sz w:val="28"/>
          <w:szCs w:val="28"/>
        </w:rPr>
        <w:t xml:space="preserve"> незнание элементарной теории, неумение выполнить предложенное задание. </w:t>
      </w:r>
    </w:p>
    <w:p w:rsidR="004C58B2" w:rsidRPr="00983BB1" w:rsidRDefault="004C58B2" w:rsidP="00983BB1">
      <w:pPr>
        <w:jc w:val="center"/>
        <w:rPr>
          <w:b/>
          <w:sz w:val="28"/>
          <w:szCs w:val="28"/>
          <w:u w:val="single"/>
        </w:rPr>
      </w:pPr>
      <w:r w:rsidRPr="00983BB1">
        <w:rPr>
          <w:b/>
          <w:sz w:val="28"/>
          <w:szCs w:val="28"/>
          <w:u w:val="single"/>
        </w:rPr>
        <w:t>Музыкальная литература</w:t>
      </w:r>
    </w:p>
    <w:p w:rsidR="004C58B2" w:rsidRDefault="004C58B2" w:rsidP="00983BB1">
      <w:pPr>
        <w:jc w:val="both"/>
        <w:rPr>
          <w:sz w:val="28"/>
          <w:szCs w:val="28"/>
        </w:rPr>
      </w:pPr>
      <w:r w:rsidRPr="00983BB1">
        <w:rPr>
          <w:b/>
          <w:sz w:val="28"/>
          <w:szCs w:val="28"/>
        </w:rPr>
        <w:t>Оценка «5» (отлично):</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знание музыкального, исторического и теоретического материала на уровне требований программы; </w:t>
      </w:r>
    </w:p>
    <w:p w:rsidR="004C58B2" w:rsidRDefault="004C58B2" w:rsidP="00983BB1">
      <w:pPr>
        <w:jc w:val="both"/>
        <w:rPr>
          <w:sz w:val="28"/>
          <w:szCs w:val="28"/>
        </w:rPr>
      </w:pPr>
      <w:r>
        <w:rPr>
          <w:sz w:val="28"/>
          <w:szCs w:val="28"/>
        </w:rPr>
        <w:t xml:space="preserve">- </w:t>
      </w:r>
      <w:r w:rsidRPr="00F123B5">
        <w:rPr>
          <w:sz w:val="28"/>
          <w:szCs w:val="28"/>
        </w:rPr>
        <w:t xml:space="preserve">владение музыкальной терминологией; </w:t>
      </w:r>
    </w:p>
    <w:p w:rsidR="004C58B2" w:rsidRDefault="004C58B2" w:rsidP="00983BB1">
      <w:pPr>
        <w:jc w:val="both"/>
        <w:rPr>
          <w:sz w:val="28"/>
          <w:szCs w:val="28"/>
        </w:rPr>
      </w:pPr>
      <w:r>
        <w:rPr>
          <w:sz w:val="28"/>
          <w:szCs w:val="28"/>
        </w:rPr>
        <w:t xml:space="preserve">- </w:t>
      </w:r>
      <w:r w:rsidRPr="00F123B5">
        <w:rPr>
          <w:sz w:val="28"/>
          <w:szCs w:val="28"/>
        </w:rPr>
        <w:t xml:space="preserve">умение охарактеризовать содержание и выразительные средства музыки. </w:t>
      </w:r>
    </w:p>
    <w:p w:rsidR="004C58B2" w:rsidRDefault="004C58B2" w:rsidP="00983BB1">
      <w:pPr>
        <w:jc w:val="both"/>
        <w:rPr>
          <w:sz w:val="28"/>
          <w:szCs w:val="28"/>
        </w:rPr>
      </w:pPr>
      <w:r w:rsidRPr="00983BB1">
        <w:rPr>
          <w:b/>
          <w:sz w:val="28"/>
          <w:szCs w:val="28"/>
        </w:rPr>
        <w:t>Оценка «4» (хорошо</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знание музыкального, исторического и теоретического материала на уровне требований программы; </w:t>
      </w:r>
    </w:p>
    <w:p w:rsidR="004C58B2" w:rsidRDefault="004C58B2" w:rsidP="00983BB1">
      <w:pPr>
        <w:jc w:val="both"/>
        <w:rPr>
          <w:sz w:val="28"/>
          <w:szCs w:val="28"/>
        </w:rPr>
      </w:pPr>
      <w:r>
        <w:rPr>
          <w:sz w:val="28"/>
          <w:szCs w:val="28"/>
        </w:rPr>
        <w:t xml:space="preserve">- </w:t>
      </w:r>
      <w:r w:rsidRPr="00F123B5">
        <w:rPr>
          <w:sz w:val="28"/>
          <w:szCs w:val="28"/>
        </w:rPr>
        <w:t xml:space="preserve">владение музыкальной терминологией; </w:t>
      </w:r>
    </w:p>
    <w:p w:rsidR="004C58B2" w:rsidRDefault="004C58B2" w:rsidP="00983BB1">
      <w:pPr>
        <w:jc w:val="both"/>
        <w:rPr>
          <w:sz w:val="28"/>
          <w:szCs w:val="28"/>
        </w:rPr>
      </w:pPr>
      <w:r>
        <w:rPr>
          <w:sz w:val="28"/>
          <w:szCs w:val="28"/>
        </w:rPr>
        <w:t xml:space="preserve">- </w:t>
      </w:r>
      <w:r w:rsidRPr="00F123B5">
        <w:rPr>
          <w:sz w:val="28"/>
          <w:szCs w:val="28"/>
        </w:rPr>
        <w:t xml:space="preserve">не достаточное умение охарактеризовать содержание и выразительные средства музыки; </w:t>
      </w:r>
    </w:p>
    <w:p w:rsidR="004C58B2" w:rsidRDefault="004C58B2" w:rsidP="00983BB1">
      <w:pPr>
        <w:jc w:val="both"/>
        <w:rPr>
          <w:sz w:val="28"/>
          <w:szCs w:val="28"/>
        </w:rPr>
      </w:pPr>
      <w:r>
        <w:rPr>
          <w:sz w:val="28"/>
          <w:szCs w:val="28"/>
        </w:rPr>
        <w:t xml:space="preserve">- </w:t>
      </w:r>
      <w:r w:rsidRPr="00F123B5">
        <w:rPr>
          <w:sz w:val="28"/>
          <w:szCs w:val="28"/>
        </w:rPr>
        <w:t xml:space="preserve">неточности в узнавании музыкального материала. </w:t>
      </w:r>
    </w:p>
    <w:p w:rsidR="004C58B2" w:rsidRDefault="004C58B2" w:rsidP="00983BB1">
      <w:pPr>
        <w:jc w:val="both"/>
        <w:rPr>
          <w:sz w:val="28"/>
          <w:szCs w:val="28"/>
        </w:rPr>
      </w:pPr>
      <w:r w:rsidRPr="00983BB1">
        <w:rPr>
          <w:b/>
          <w:sz w:val="28"/>
          <w:szCs w:val="28"/>
        </w:rPr>
        <w:t>Оценка «3» (удовлетворительно):</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не полные знания музыкального, исторического и теоретического материала; </w:t>
      </w:r>
    </w:p>
    <w:p w:rsidR="004C58B2" w:rsidRDefault="004C58B2" w:rsidP="00983BB1">
      <w:pPr>
        <w:jc w:val="both"/>
        <w:rPr>
          <w:sz w:val="28"/>
          <w:szCs w:val="28"/>
        </w:rPr>
      </w:pPr>
      <w:r>
        <w:rPr>
          <w:sz w:val="28"/>
          <w:szCs w:val="28"/>
        </w:rPr>
        <w:t xml:space="preserve">- </w:t>
      </w:r>
      <w:r w:rsidRPr="00F123B5">
        <w:rPr>
          <w:sz w:val="28"/>
          <w:szCs w:val="28"/>
        </w:rPr>
        <w:t xml:space="preserve">неуверенное владение музыкальной терминологией; </w:t>
      </w:r>
    </w:p>
    <w:p w:rsidR="004C58B2" w:rsidRDefault="004C58B2" w:rsidP="00983BB1">
      <w:pPr>
        <w:jc w:val="both"/>
        <w:rPr>
          <w:sz w:val="28"/>
          <w:szCs w:val="28"/>
        </w:rPr>
      </w:pPr>
      <w:r>
        <w:rPr>
          <w:sz w:val="28"/>
          <w:szCs w:val="28"/>
        </w:rPr>
        <w:t xml:space="preserve">- </w:t>
      </w:r>
      <w:r w:rsidRPr="00F123B5">
        <w:rPr>
          <w:sz w:val="28"/>
          <w:szCs w:val="28"/>
        </w:rPr>
        <w:t xml:space="preserve">слабое умение охарактеризовать содержание и выразительные средства музыки; </w:t>
      </w:r>
    </w:p>
    <w:p w:rsidR="004C58B2" w:rsidRDefault="004C58B2" w:rsidP="00983BB1">
      <w:pPr>
        <w:jc w:val="both"/>
        <w:rPr>
          <w:sz w:val="28"/>
          <w:szCs w:val="28"/>
        </w:rPr>
      </w:pPr>
      <w:r>
        <w:rPr>
          <w:sz w:val="28"/>
          <w:szCs w:val="28"/>
        </w:rPr>
        <w:t xml:space="preserve">- </w:t>
      </w:r>
      <w:r w:rsidRPr="00F123B5">
        <w:rPr>
          <w:sz w:val="28"/>
          <w:szCs w:val="28"/>
        </w:rPr>
        <w:t xml:space="preserve">плохое владение музыкальным материалом. </w:t>
      </w:r>
    </w:p>
    <w:p w:rsidR="004C58B2" w:rsidRDefault="004C58B2" w:rsidP="00983BB1">
      <w:pPr>
        <w:jc w:val="both"/>
        <w:rPr>
          <w:sz w:val="28"/>
          <w:szCs w:val="28"/>
        </w:rPr>
      </w:pPr>
      <w:r w:rsidRPr="00983BB1">
        <w:rPr>
          <w:b/>
          <w:sz w:val="28"/>
          <w:szCs w:val="28"/>
        </w:rPr>
        <w:t>Оценка «2» («неудовлетворительно»):</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незнание музыкального, исторического и теоретического материала на уровне требований программы; </w:t>
      </w:r>
    </w:p>
    <w:p w:rsidR="004C58B2" w:rsidRDefault="004C58B2" w:rsidP="00983BB1">
      <w:pPr>
        <w:jc w:val="both"/>
        <w:rPr>
          <w:sz w:val="28"/>
          <w:szCs w:val="28"/>
        </w:rPr>
      </w:pPr>
      <w:r>
        <w:rPr>
          <w:sz w:val="28"/>
          <w:szCs w:val="28"/>
        </w:rPr>
        <w:t xml:space="preserve">- </w:t>
      </w:r>
      <w:r w:rsidRPr="00F123B5">
        <w:rPr>
          <w:sz w:val="28"/>
          <w:szCs w:val="28"/>
        </w:rPr>
        <w:t xml:space="preserve">не владение музыкальной терминологией; </w:t>
      </w:r>
    </w:p>
    <w:p w:rsidR="004C58B2" w:rsidRDefault="004C58B2" w:rsidP="00983BB1">
      <w:pPr>
        <w:jc w:val="both"/>
        <w:rPr>
          <w:sz w:val="28"/>
          <w:szCs w:val="28"/>
        </w:rPr>
      </w:pPr>
      <w:r>
        <w:rPr>
          <w:sz w:val="28"/>
          <w:szCs w:val="28"/>
        </w:rPr>
        <w:t xml:space="preserve">- </w:t>
      </w:r>
      <w:r w:rsidRPr="00F123B5">
        <w:rPr>
          <w:sz w:val="28"/>
          <w:szCs w:val="28"/>
        </w:rPr>
        <w:t xml:space="preserve">не умение охарактеризовать содержание и выразительные средства музыки. </w:t>
      </w:r>
    </w:p>
    <w:p w:rsidR="004C58B2" w:rsidRPr="00373F46" w:rsidRDefault="004C58B2" w:rsidP="00373F46">
      <w:pPr>
        <w:jc w:val="center"/>
        <w:rPr>
          <w:b/>
          <w:sz w:val="28"/>
          <w:szCs w:val="28"/>
        </w:rPr>
      </w:pPr>
      <w:r w:rsidRPr="00373F46">
        <w:rPr>
          <w:b/>
          <w:sz w:val="28"/>
          <w:szCs w:val="28"/>
        </w:rPr>
        <w:t>Слушание музыки</w:t>
      </w:r>
    </w:p>
    <w:p w:rsidR="004C58B2" w:rsidRDefault="004C58B2" w:rsidP="00983BB1">
      <w:pPr>
        <w:jc w:val="both"/>
        <w:rPr>
          <w:sz w:val="28"/>
          <w:szCs w:val="28"/>
        </w:rPr>
      </w:pPr>
      <w:r w:rsidRPr="00373F46">
        <w:rPr>
          <w:b/>
          <w:sz w:val="28"/>
          <w:szCs w:val="28"/>
        </w:rPr>
        <w:t xml:space="preserve"> Оценка «5» (отлично):</w:t>
      </w:r>
      <w:r w:rsidRPr="00F123B5">
        <w:rPr>
          <w:sz w:val="28"/>
          <w:szCs w:val="28"/>
        </w:rPr>
        <w:t xml:space="preserve"> </w:t>
      </w:r>
    </w:p>
    <w:p w:rsidR="004C58B2" w:rsidRDefault="004C58B2" w:rsidP="00983BB1">
      <w:pPr>
        <w:jc w:val="both"/>
        <w:rPr>
          <w:sz w:val="28"/>
          <w:szCs w:val="28"/>
        </w:rPr>
      </w:pPr>
      <w:r>
        <w:rPr>
          <w:sz w:val="28"/>
          <w:szCs w:val="28"/>
        </w:rPr>
        <w:t>-</w:t>
      </w:r>
      <w:r w:rsidRPr="00F123B5">
        <w:rPr>
          <w:sz w:val="28"/>
          <w:szCs w:val="28"/>
        </w:rPr>
        <w:t xml:space="preserve">умение определить характер и образный строй произведения; </w:t>
      </w:r>
    </w:p>
    <w:p w:rsidR="004C58B2" w:rsidRDefault="004C58B2" w:rsidP="00983BB1">
      <w:pPr>
        <w:jc w:val="both"/>
        <w:rPr>
          <w:sz w:val="28"/>
          <w:szCs w:val="28"/>
        </w:rPr>
      </w:pPr>
      <w:r>
        <w:rPr>
          <w:sz w:val="28"/>
          <w:szCs w:val="28"/>
        </w:rPr>
        <w:t>-</w:t>
      </w:r>
      <w:r w:rsidRPr="00F123B5">
        <w:rPr>
          <w:sz w:val="28"/>
          <w:szCs w:val="28"/>
        </w:rPr>
        <w:t>умение выявить в</w:t>
      </w:r>
      <w:r>
        <w:rPr>
          <w:sz w:val="28"/>
          <w:szCs w:val="28"/>
        </w:rPr>
        <w:t xml:space="preserve">ыразительные средства музыки; </w:t>
      </w:r>
    </w:p>
    <w:p w:rsidR="004C58B2" w:rsidRDefault="004C58B2" w:rsidP="00983BB1">
      <w:pPr>
        <w:jc w:val="both"/>
        <w:rPr>
          <w:sz w:val="28"/>
          <w:szCs w:val="28"/>
        </w:rPr>
      </w:pPr>
      <w:r>
        <w:rPr>
          <w:sz w:val="28"/>
          <w:szCs w:val="28"/>
        </w:rPr>
        <w:t>-</w:t>
      </w:r>
      <w:r w:rsidRPr="00F123B5">
        <w:rPr>
          <w:sz w:val="28"/>
          <w:szCs w:val="28"/>
        </w:rPr>
        <w:t xml:space="preserve"> узнавать тембры музыкальных инструментов; </w:t>
      </w:r>
    </w:p>
    <w:p w:rsidR="004C58B2" w:rsidRDefault="004C58B2" w:rsidP="00983BB1">
      <w:pPr>
        <w:jc w:val="both"/>
        <w:rPr>
          <w:sz w:val="28"/>
          <w:szCs w:val="28"/>
        </w:rPr>
      </w:pPr>
      <w:r>
        <w:rPr>
          <w:sz w:val="28"/>
          <w:szCs w:val="28"/>
        </w:rPr>
        <w:t>-</w:t>
      </w:r>
      <w:r w:rsidRPr="00F123B5">
        <w:rPr>
          <w:sz w:val="28"/>
          <w:szCs w:val="28"/>
        </w:rPr>
        <w:t xml:space="preserve">понимать стиль музыки и знать основные музыкальные жанры; </w:t>
      </w:r>
    </w:p>
    <w:p w:rsidR="004C58B2" w:rsidRDefault="004C58B2" w:rsidP="00983BB1">
      <w:pPr>
        <w:jc w:val="both"/>
        <w:rPr>
          <w:sz w:val="28"/>
          <w:szCs w:val="28"/>
        </w:rPr>
      </w:pPr>
      <w:r>
        <w:rPr>
          <w:sz w:val="28"/>
          <w:szCs w:val="28"/>
        </w:rPr>
        <w:t xml:space="preserve">- </w:t>
      </w:r>
      <w:r w:rsidRPr="00F123B5">
        <w:rPr>
          <w:sz w:val="28"/>
          <w:szCs w:val="28"/>
        </w:rPr>
        <w:t xml:space="preserve">различать основные типы музыкальной фактуры и музыкальной формы (от периода до сложной трехчастной формы). </w:t>
      </w:r>
    </w:p>
    <w:p w:rsidR="004C58B2" w:rsidRDefault="004C58B2" w:rsidP="00983BB1">
      <w:pPr>
        <w:jc w:val="both"/>
        <w:rPr>
          <w:sz w:val="28"/>
          <w:szCs w:val="28"/>
        </w:rPr>
      </w:pPr>
      <w:r w:rsidRPr="00373F46">
        <w:rPr>
          <w:b/>
          <w:sz w:val="28"/>
          <w:szCs w:val="28"/>
        </w:rPr>
        <w:t>Оценка «4» (хорошо):</w:t>
      </w:r>
      <w:r w:rsidRPr="00F123B5">
        <w:rPr>
          <w:sz w:val="28"/>
          <w:szCs w:val="28"/>
        </w:rPr>
        <w:t xml:space="preserve"> </w:t>
      </w:r>
    </w:p>
    <w:p w:rsidR="004C58B2" w:rsidRDefault="004C58B2" w:rsidP="00983BB1">
      <w:pPr>
        <w:jc w:val="both"/>
        <w:rPr>
          <w:sz w:val="28"/>
          <w:szCs w:val="28"/>
        </w:rPr>
      </w:pPr>
      <w:r>
        <w:rPr>
          <w:sz w:val="28"/>
          <w:szCs w:val="28"/>
        </w:rPr>
        <w:t>-</w:t>
      </w:r>
      <w:r w:rsidRPr="00F123B5">
        <w:rPr>
          <w:sz w:val="28"/>
          <w:szCs w:val="28"/>
        </w:rPr>
        <w:t xml:space="preserve">нечеткое определение характера и образного строя произведения; </w:t>
      </w:r>
    </w:p>
    <w:p w:rsidR="004C58B2" w:rsidRDefault="004C58B2" w:rsidP="00983BB1">
      <w:pPr>
        <w:jc w:val="both"/>
        <w:rPr>
          <w:sz w:val="28"/>
          <w:szCs w:val="28"/>
        </w:rPr>
      </w:pPr>
      <w:r>
        <w:rPr>
          <w:sz w:val="28"/>
          <w:szCs w:val="28"/>
        </w:rPr>
        <w:t xml:space="preserve">- </w:t>
      </w:r>
      <w:r w:rsidRPr="00F123B5">
        <w:rPr>
          <w:sz w:val="28"/>
          <w:szCs w:val="28"/>
        </w:rPr>
        <w:t xml:space="preserve">неполное выявление выразительных средств музыки; </w:t>
      </w:r>
    </w:p>
    <w:p w:rsidR="004C58B2" w:rsidRDefault="004C58B2" w:rsidP="00983BB1">
      <w:pPr>
        <w:jc w:val="both"/>
        <w:rPr>
          <w:sz w:val="28"/>
          <w:szCs w:val="28"/>
        </w:rPr>
      </w:pPr>
      <w:r>
        <w:rPr>
          <w:sz w:val="28"/>
          <w:szCs w:val="28"/>
        </w:rPr>
        <w:t xml:space="preserve">- </w:t>
      </w:r>
      <w:r w:rsidRPr="00F123B5">
        <w:rPr>
          <w:sz w:val="28"/>
          <w:szCs w:val="28"/>
        </w:rPr>
        <w:t>знание основных музыкальных жанров не в полной мере;</w:t>
      </w:r>
    </w:p>
    <w:p w:rsidR="004C58B2" w:rsidRDefault="004C58B2" w:rsidP="00983BB1">
      <w:pPr>
        <w:jc w:val="both"/>
        <w:rPr>
          <w:sz w:val="28"/>
          <w:szCs w:val="28"/>
        </w:rPr>
      </w:pPr>
      <w:r>
        <w:rPr>
          <w:sz w:val="28"/>
          <w:szCs w:val="28"/>
        </w:rPr>
        <w:t xml:space="preserve">- </w:t>
      </w:r>
      <w:r w:rsidRPr="00F123B5">
        <w:rPr>
          <w:sz w:val="28"/>
          <w:szCs w:val="28"/>
        </w:rPr>
        <w:t xml:space="preserve"> недостаточное представление о звучании того или иного тембра музыкального инструмента. </w:t>
      </w:r>
    </w:p>
    <w:p w:rsidR="004C58B2" w:rsidRDefault="004C58B2" w:rsidP="00983BB1">
      <w:pPr>
        <w:jc w:val="both"/>
        <w:rPr>
          <w:sz w:val="28"/>
          <w:szCs w:val="28"/>
        </w:rPr>
      </w:pPr>
      <w:r w:rsidRPr="00373F46">
        <w:rPr>
          <w:b/>
          <w:sz w:val="28"/>
          <w:szCs w:val="28"/>
        </w:rPr>
        <w:t>Оценка «3» (удовлетворительно):</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плохое выявление выразительных средств музыки; </w:t>
      </w:r>
    </w:p>
    <w:p w:rsidR="004C58B2" w:rsidRDefault="004C58B2" w:rsidP="00983BB1">
      <w:pPr>
        <w:jc w:val="both"/>
        <w:rPr>
          <w:sz w:val="28"/>
          <w:szCs w:val="28"/>
        </w:rPr>
      </w:pPr>
      <w:r>
        <w:rPr>
          <w:sz w:val="28"/>
          <w:szCs w:val="28"/>
        </w:rPr>
        <w:t xml:space="preserve">- </w:t>
      </w:r>
      <w:r w:rsidRPr="00F123B5">
        <w:rPr>
          <w:sz w:val="28"/>
          <w:szCs w:val="28"/>
        </w:rPr>
        <w:t xml:space="preserve">плохое узнавание тембров музыкальных инструментов; </w:t>
      </w:r>
    </w:p>
    <w:p w:rsidR="004C58B2" w:rsidRDefault="004C58B2" w:rsidP="00983BB1">
      <w:pPr>
        <w:jc w:val="both"/>
        <w:rPr>
          <w:sz w:val="28"/>
          <w:szCs w:val="28"/>
        </w:rPr>
      </w:pPr>
      <w:r>
        <w:rPr>
          <w:sz w:val="28"/>
          <w:szCs w:val="28"/>
        </w:rPr>
        <w:t xml:space="preserve">- </w:t>
      </w:r>
      <w:r w:rsidRPr="00F123B5">
        <w:rPr>
          <w:sz w:val="28"/>
          <w:szCs w:val="28"/>
        </w:rPr>
        <w:t xml:space="preserve">отсутствие навыка в понимании стиля музыки и узнавании основных музыкальных жанров; </w:t>
      </w:r>
    </w:p>
    <w:p w:rsidR="004C58B2" w:rsidRDefault="004C58B2" w:rsidP="00983BB1">
      <w:pPr>
        <w:jc w:val="both"/>
        <w:rPr>
          <w:sz w:val="28"/>
          <w:szCs w:val="28"/>
        </w:rPr>
      </w:pPr>
      <w:r>
        <w:rPr>
          <w:sz w:val="28"/>
          <w:szCs w:val="28"/>
        </w:rPr>
        <w:t xml:space="preserve">- </w:t>
      </w:r>
      <w:r w:rsidRPr="00F123B5">
        <w:rPr>
          <w:sz w:val="28"/>
          <w:szCs w:val="28"/>
        </w:rPr>
        <w:t xml:space="preserve">слабое выявление основных типов музыкальной фактуры и музыкальной формы. </w:t>
      </w:r>
    </w:p>
    <w:p w:rsidR="004C58B2" w:rsidRPr="00373F46" w:rsidRDefault="004C58B2" w:rsidP="00373F46">
      <w:pPr>
        <w:jc w:val="center"/>
        <w:rPr>
          <w:b/>
          <w:sz w:val="28"/>
          <w:szCs w:val="28"/>
        </w:rPr>
      </w:pPr>
      <w:r w:rsidRPr="00373F46">
        <w:rPr>
          <w:b/>
          <w:sz w:val="28"/>
          <w:szCs w:val="28"/>
        </w:rPr>
        <w:t>Элементарная теория музыки</w:t>
      </w:r>
    </w:p>
    <w:p w:rsidR="004C58B2" w:rsidRDefault="004C58B2" w:rsidP="00983BB1">
      <w:pPr>
        <w:jc w:val="both"/>
        <w:rPr>
          <w:sz w:val="28"/>
          <w:szCs w:val="28"/>
        </w:rPr>
      </w:pPr>
      <w:r w:rsidRPr="00373F46">
        <w:rPr>
          <w:b/>
          <w:sz w:val="28"/>
          <w:szCs w:val="28"/>
        </w:rPr>
        <w:t>Оценка «5» (отлично):</w:t>
      </w:r>
      <w:r w:rsidRPr="00F123B5">
        <w:rPr>
          <w:sz w:val="28"/>
          <w:szCs w:val="28"/>
        </w:rPr>
        <w:t xml:space="preserve"> </w:t>
      </w:r>
    </w:p>
    <w:p w:rsidR="004C58B2" w:rsidRDefault="004C58B2" w:rsidP="00983BB1">
      <w:pPr>
        <w:jc w:val="both"/>
        <w:rPr>
          <w:sz w:val="28"/>
          <w:szCs w:val="28"/>
        </w:rPr>
      </w:pPr>
      <w:r w:rsidRPr="00F123B5">
        <w:rPr>
          <w:sz w:val="28"/>
          <w:szCs w:val="28"/>
        </w:rPr>
        <w:t xml:space="preserve">- свободное владение теоретическими сведениями; </w:t>
      </w:r>
    </w:p>
    <w:p w:rsidR="004C58B2" w:rsidRDefault="004C58B2" w:rsidP="00983BB1">
      <w:pPr>
        <w:jc w:val="both"/>
        <w:rPr>
          <w:sz w:val="28"/>
          <w:szCs w:val="28"/>
        </w:rPr>
      </w:pPr>
      <w:r w:rsidRPr="00F123B5">
        <w:rPr>
          <w:sz w:val="28"/>
          <w:szCs w:val="28"/>
        </w:rPr>
        <w:t xml:space="preserve">- владение практическими навыками в полном объеме, предусмотренном программой; </w:t>
      </w:r>
    </w:p>
    <w:p w:rsidR="004C58B2" w:rsidRDefault="004C58B2" w:rsidP="00983BB1">
      <w:pPr>
        <w:jc w:val="both"/>
        <w:rPr>
          <w:sz w:val="28"/>
          <w:szCs w:val="28"/>
        </w:rPr>
      </w:pPr>
      <w:r w:rsidRPr="00F123B5">
        <w:rPr>
          <w:sz w:val="28"/>
          <w:szCs w:val="28"/>
        </w:rPr>
        <w:t xml:space="preserve">- умение безошибочно и быстро выполнить предложенное педагогом задание. </w:t>
      </w:r>
    </w:p>
    <w:p w:rsidR="004C58B2" w:rsidRDefault="004C58B2" w:rsidP="00983BB1">
      <w:pPr>
        <w:jc w:val="both"/>
        <w:rPr>
          <w:sz w:val="28"/>
          <w:szCs w:val="28"/>
        </w:rPr>
      </w:pPr>
      <w:r w:rsidRPr="00373F46">
        <w:rPr>
          <w:b/>
          <w:sz w:val="28"/>
          <w:szCs w:val="28"/>
        </w:rPr>
        <w:t>Оценка «4» (хорошо):</w:t>
      </w:r>
      <w:r w:rsidRPr="00F123B5">
        <w:rPr>
          <w:sz w:val="28"/>
          <w:szCs w:val="28"/>
        </w:rPr>
        <w:t xml:space="preserve"> </w:t>
      </w:r>
    </w:p>
    <w:p w:rsidR="004C58B2" w:rsidRDefault="004C58B2" w:rsidP="00983BB1">
      <w:pPr>
        <w:jc w:val="both"/>
        <w:rPr>
          <w:sz w:val="28"/>
          <w:szCs w:val="28"/>
        </w:rPr>
      </w:pPr>
      <w:r w:rsidRPr="00F123B5">
        <w:rPr>
          <w:sz w:val="28"/>
          <w:szCs w:val="28"/>
        </w:rPr>
        <w:t xml:space="preserve">- хорошие теоретические знания и владение практическими навыками в полном объеме, предусмотренном программой; </w:t>
      </w:r>
    </w:p>
    <w:p w:rsidR="004C58B2" w:rsidRDefault="004C58B2" w:rsidP="00983BB1">
      <w:pPr>
        <w:jc w:val="both"/>
        <w:rPr>
          <w:sz w:val="28"/>
          <w:szCs w:val="28"/>
        </w:rPr>
      </w:pPr>
      <w:r w:rsidRPr="00F123B5">
        <w:rPr>
          <w:sz w:val="28"/>
          <w:szCs w:val="28"/>
        </w:rPr>
        <w:t xml:space="preserve">- допускаемые ошибки и погрешности в теоретических знаниях и практических заданиях не являются существенными и не затрагивают основных понятий и навыков. </w:t>
      </w:r>
    </w:p>
    <w:p w:rsidR="004C58B2" w:rsidRDefault="004C58B2" w:rsidP="00983BB1">
      <w:pPr>
        <w:jc w:val="both"/>
        <w:rPr>
          <w:sz w:val="28"/>
          <w:szCs w:val="28"/>
        </w:rPr>
      </w:pPr>
      <w:r w:rsidRPr="00373F46">
        <w:rPr>
          <w:b/>
          <w:sz w:val="28"/>
          <w:szCs w:val="28"/>
        </w:rPr>
        <w:t>Оценка «3» (удовлетворительно):</w:t>
      </w:r>
      <w:r w:rsidRPr="00F123B5">
        <w:rPr>
          <w:sz w:val="28"/>
          <w:szCs w:val="28"/>
        </w:rPr>
        <w:t xml:space="preserve"> </w:t>
      </w:r>
    </w:p>
    <w:p w:rsidR="004C58B2" w:rsidRDefault="004C58B2" w:rsidP="00983BB1">
      <w:pPr>
        <w:jc w:val="both"/>
        <w:rPr>
          <w:sz w:val="28"/>
          <w:szCs w:val="28"/>
        </w:rPr>
      </w:pPr>
      <w:r w:rsidRPr="00F123B5">
        <w:rPr>
          <w:sz w:val="28"/>
          <w:szCs w:val="28"/>
        </w:rPr>
        <w:t xml:space="preserve">- слабая ориентация в элементарной теории; </w:t>
      </w:r>
    </w:p>
    <w:p w:rsidR="004C58B2" w:rsidRDefault="004C58B2" w:rsidP="00983BB1">
      <w:pPr>
        <w:jc w:val="both"/>
        <w:rPr>
          <w:sz w:val="28"/>
          <w:szCs w:val="28"/>
        </w:rPr>
      </w:pPr>
      <w:r w:rsidRPr="00F123B5">
        <w:rPr>
          <w:sz w:val="28"/>
          <w:szCs w:val="28"/>
        </w:rPr>
        <w:t>- частичное владение предусмотренных программой практических навыков;</w:t>
      </w:r>
    </w:p>
    <w:p w:rsidR="004C58B2" w:rsidRDefault="004C58B2" w:rsidP="00983BB1">
      <w:pPr>
        <w:jc w:val="both"/>
        <w:rPr>
          <w:sz w:val="28"/>
          <w:szCs w:val="28"/>
        </w:rPr>
      </w:pPr>
      <w:r w:rsidRPr="00F123B5">
        <w:rPr>
          <w:sz w:val="28"/>
          <w:szCs w:val="28"/>
        </w:rPr>
        <w:t xml:space="preserve"> - неумение выполнить в полном объеме предложенное задание. </w:t>
      </w:r>
    </w:p>
    <w:p w:rsidR="004C58B2" w:rsidRDefault="004C58B2" w:rsidP="00983BB1">
      <w:pPr>
        <w:jc w:val="both"/>
        <w:rPr>
          <w:sz w:val="28"/>
          <w:szCs w:val="28"/>
        </w:rPr>
      </w:pPr>
      <w:r w:rsidRPr="00373F46">
        <w:rPr>
          <w:b/>
          <w:sz w:val="28"/>
          <w:szCs w:val="28"/>
        </w:rPr>
        <w:t>Оценка «2»(«неудовлетворительно»):</w:t>
      </w:r>
      <w:r w:rsidRPr="00F123B5">
        <w:rPr>
          <w:sz w:val="28"/>
          <w:szCs w:val="28"/>
        </w:rPr>
        <w:t xml:space="preserve"> -</w:t>
      </w:r>
    </w:p>
    <w:p w:rsidR="004C58B2" w:rsidRDefault="004C58B2" w:rsidP="00983BB1">
      <w:pPr>
        <w:jc w:val="both"/>
        <w:rPr>
          <w:sz w:val="28"/>
          <w:szCs w:val="28"/>
        </w:rPr>
      </w:pPr>
      <w:r w:rsidRPr="00F123B5">
        <w:rPr>
          <w:sz w:val="28"/>
          <w:szCs w:val="28"/>
        </w:rPr>
        <w:t xml:space="preserve"> незнание элементарной теории, неумение выполнить практическое задание. Коллективноемузицирование </w:t>
      </w:r>
    </w:p>
    <w:p w:rsidR="004C58B2" w:rsidRPr="00373F46" w:rsidRDefault="004C58B2" w:rsidP="00373F46">
      <w:pPr>
        <w:jc w:val="center"/>
        <w:rPr>
          <w:b/>
          <w:sz w:val="28"/>
          <w:szCs w:val="28"/>
        </w:rPr>
      </w:pPr>
      <w:r w:rsidRPr="00373F46">
        <w:rPr>
          <w:b/>
          <w:sz w:val="28"/>
          <w:szCs w:val="28"/>
        </w:rPr>
        <w:t>Хоры.</w:t>
      </w:r>
    </w:p>
    <w:p w:rsidR="004C58B2" w:rsidRDefault="004C58B2" w:rsidP="00983BB1">
      <w:pPr>
        <w:jc w:val="both"/>
        <w:rPr>
          <w:sz w:val="28"/>
          <w:szCs w:val="28"/>
        </w:rPr>
      </w:pPr>
      <w:r w:rsidRPr="00373F46">
        <w:rPr>
          <w:b/>
          <w:sz w:val="28"/>
          <w:szCs w:val="28"/>
        </w:rPr>
        <w:t>Оценка «5» (отлично):</w:t>
      </w:r>
      <w:r>
        <w:rPr>
          <w:sz w:val="28"/>
          <w:szCs w:val="28"/>
        </w:rPr>
        <w:t xml:space="preserve"> </w:t>
      </w:r>
    </w:p>
    <w:p w:rsidR="004C58B2" w:rsidRDefault="004C58B2" w:rsidP="00983BB1">
      <w:pPr>
        <w:jc w:val="both"/>
        <w:rPr>
          <w:sz w:val="28"/>
          <w:szCs w:val="28"/>
        </w:rPr>
      </w:pPr>
      <w:r w:rsidRPr="00F123B5">
        <w:rPr>
          <w:sz w:val="28"/>
          <w:szCs w:val="28"/>
        </w:rPr>
        <w:t xml:space="preserve"> - продемонстрирована согласованность работы всех групп и солирующих инструментов, выступление яркое, текст оркестровой партитуры исполнен точно, есть звуковой баланс и взаимопонимание участников коллектива и его руководителя. </w:t>
      </w:r>
    </w:p>
    <w:p w:rsidR="004C58B2" w:rsidRDefault="004C58B2" w:rsidP="00983BB1">
      <w:pPr>
        <w:jc w:val="both"/>
        <w:rPr>
          <w:sz w:val="28"/>
          <w:szCs w:val="28"/>
        </w:rPr>
      </w:pPr>
      <w:r w:rsidRPr="00373F46">
        <w:rPr>
          <w:b/>
          <w:sz w:val="28"/>
          <w:szCs w:val="28"/>
        </w:rPr>
        <w:t>Оценка «4» (хорошо):</w:t>
      </w:r>
      <w:r w:rsidRPr="00F123B5">
        <w:rPr>
          <w:sz w:val="28"/>
          <w:szCs w:val="28"/>
        </w:rPr>
        <w:t xml:space="preserve"> </w:t>
      </w:r>
    </w:p>
    <w:p w:rsidR="004C58B2" w:rsidRDefault="004C58B2" w:rsidP="00983BB1">
      <w:pPr>
        <w:jc w:val="both"/>
        <w:rPr>
          <w:sz w:val="28"/>
          <w:szCs w:val="28"/>
        </w:rPr>
      </w:pPr>
      <w:r w:rsidRPr="00F123B5">
        <w:rPr>
          <w:sz w:val="28"/>
          <w:szCs w:val="28"/>
        </w:rPr>
        <w:t xml:space="preserve">- хорошее исполнение с ясным художественно-музыкальным намерением, не все технически проработано, есть определенное количество погрешностей. </w:t>
      </w:r>
    </w:p>
    <w:p w:rsidR="004C58B2" w:rsidRDefault="004C58B2" w:rsidP="00983BB1">
      <w:pPr>
        <w:jc w:val="both"/>
        <w:rPr>
          <w:sz w:val="28"/>
          <w:szCs w:val="28"/>
        </w:rPr>
      </w:pPr>
      <w:r>
        <w:rPr>
          <w:sz w:val="28"/>
          <w:szCs w:val="28"/>
        </w:rPr>
        <w:t>- е</w:t>
      </w:r>
      <w:r w:rsidRPr="00F123B5">
        <w:rPr>
          <w:sz w:val="28"/>
          <w:szCs w:val="28"/>
        </w:rPr>
        <w:t xml:space="preserve">сть предположение, что репетиционный период был недостаточно основательным. </w:t>
      </w:r>
    </w:p>
    <w:p w:rsidR="004C58B2" w:rsidRDefault="004C58B2" w:rsidP="00983BB1">
      <w:pPr>
        <w:jc w:val="both"/>
        <w:rPr>
          <w:sz w:val="28"/>
          <w:szCs w:val="28"/>
        </w:rPr>
      </w:pPr>
      <w:r w:rsidRPr="00373F46">
        <w:rPr>
          <w:b/>
          <w:sz w:val="28"/>
          <w:szCs w:val="28"/>
        </w:rPr>
        <w:t>Оценка «3» (удовлетворительно):</w:t>
      </w:r>
      <w:r w:rsidRPr="00F123B5">
        <w:rPr>
          <w:sz w:val="28"/>
          <w:szCs w:val="28"/>
        </w:rPr>
        <w:t xml:space="preserve"> - слабое, невыразительное выступление, технически вялое. Есть серьезные погрешности в тексте отдельных партий, звуковой баланс не соблюден, есть расхождения в темпах между отдельными партиями. </w:t>
      </w:r>
    </w:p>
    <w:p w:rsidR="004C58B2" w:rsidRDefault="004C58B2" w:rsidP="00983BB1">
      <w:pPr>
        <w:jc w:val="both"/>
        <w:rPr>
          <w:sz w:val="28"/>
          <w:szCs w:val="28"/>
        </w:rPr>
      </w:pPr>
      <w:r w:rsidRPr="00373F46">
        <w:rPr>
          <w:b/>
          <w:sz w:val="28"/>
          <w:szCs w:val="28"/>
        </w:rPr>
        <w:t>Оценка «2» (неудовлетворительно):</w:t>
      </w:r>
      <w:r w:rsidRPr="00F123B5">
        <w:rPr>
          <w:sz w:val="28"/>
          <w:szCs w:val="28"/>
        </w:rPr>
        <w:t xml:space="preserve"> - комплекс недостатков в исполнении произведений из –за отсутствия домашних занятий, плохой посещаемости аудиторных занятий. </w:t>
      </w:r>
    </w:p>
    <w:p w:rsidR="004C58B2" w:rsidRDefault="004C58B2" w:rsidP="00983BB1">
      <w:pPr>
        <w:jc w:val="both"/>
        <w:rPr>
          <w:sz w:val="28"/>
          <w:szCs w:val="28"/>
        </w:rPr>
      </w:pPr>
      <w:r>
        <w:rPr>
          <w:sz w:val="28"/>
          <w:szCs w:val="28"/>
        </w:rPr>
        <w:t xml:space="preserve">                    </w:t>
      </w:r>
      <w:r w:rsidRPr="00F123B5">
        <w:rPr>
          <w:sz w:val="28"/>
          <w:szCs w:val="28"/>
        </w:rPr>
        <w:t xml:space="preserve">В соответствии с уставом школы оценки контроля успеваемости по данному предмету могут выставляться со знаком «–» или «+». Это касается контроля текущей успеваемости и промежуточной аттестации. При поведении итоговой аттестации предусмотрена пятибалльная система (без «– » и «+»). </w:t>
      </w:r>
    </w:p>
    <w:p w:rsidR="004C58B2" w:rsidRPr="00373F46" w:rsidRDefault="004C58B2" w:rsidP="00983BB1">
      <w:pPr>
        <w:jc w:val="both"/>
        <w:rPr>
          <w:b/>
          <w:sz w:val="28"/>
          <w:szCs w:val="28"/>
        </w:rPr>
      </w:pPr>
      <w:r w:rsidRPr="00373F46">
        <w:rPr>
          <w:b/>
          <w:sz w:val="28"/>
          <w:szCs w:val="28"/>
        </w:rPr>
        <w:t xml:space="preserve">VI. Программа творческой, методической и культурно- просветительской деятельности МОУДОД «Вохомская ДШИ». </w:t>
      </w:r>
    </w:p>
    <w:p w:rsidR="004C58B2" w:rsidRDefault="004C58B2" w:rsidP="00983BB1">
      <w:pPr>
        <w:jc w:val="both"/>
        <w:rPr>
          <w:sz w:val="28"/>
          <w:szCs w:val="28"/>
        </w:rPr>
      </w:pPr>
      <w:r w:rsidRPr="00373F46">
        <w:rPr>
          <w:b/>
          <w:sz w:val="28"/>
          <w:szCs w:val="28"/>
        </w:rPr>
        <w:t xml:space="preserve">6.1. Педагогические работники Школы должны осуществлять творческую, культурно –просветительскую и методическую работу. </w:t>
      </w:r>
      <w:r w:rsidRPr="00F123B5">
        <w:rPr>
          <w:sz w:val="28"/>
          <w:szCs w:val="28"/>
        </w:rP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Школа должна создать комфортную развивающую образовательную среду, обеспечивающую возможность:</w:t>
      </w:r>
    </w:p>
    <w:p w:rsidR="004C58B2" w:rsidRDefault="004C58B2" w:rsidP="00983BB1">
      <w:pPr>
        <w:jc w:val="both"/>
        <w:rPr>
          <w:sz w:val="28"/>
          <w:szCs w:val="28"/>
        </w:rPr>
      </w:pPr>
      <w:r w:rsidRPr="00F123B5">
        <w:rPr>
          <w:sz w:val="28"/>
          <w:szCs w:val="28"/>
        </w:rPr>
        <w:t xml:space="preserve"> - выявления и развития одаренных детей в области музыкального искусства; - организации творческой деятельности обучающихся путем проведения творческих мероприятий (конкурсов, фестивалей, мастер- классов, олимпиад, концертов, творческих вечеров, театрализованных представлений и др.); </w:t>
      </w:r>
    </w:p>
    <w:p w:rsidR="004C58B2" w:rsidRDefault="004C58B2" w:rsidP="00983BB1">
      <w:pPr>
        <w:jc w:val="both"/>
        <w:rPr>
          <w:sz w:val="28"/>
          <w:szCs w:val="28"/>
        </w:rPr>
      </w:pPr>
      <w:r w:rsidRPr="00F123B5">
        <w:rPr>
          <w:sz w:val="28"/>
          <w:szCs w:val="28"/>
        </w:rPr>
        <w:t>- организации посещений обучающимися учреждений культуры и организаций (филармоний, выставочных з</w:t>
      </w:r>
      <w:r>
        <w:rPr>
          <w:sz w:val="28"/>
          <w:szCs w:val="28"/>
        </w:rPr>
        <w:t xml:space="preserve">алов, театров, музеев и др.); </w:t>
      </w:r>
    </w:p>
    <w:p w:rsidR="004C58B2" w:rsidRDefault="004C58B2" w:rsidP="00983BB1">
      <w:pPr>
        <w:jc w:val="both"/>
        <w:rPr>
          <w:sz w:val="28"/>
          <w:szCs w:val="28"/>
        </w:rPr>
      </w:pPr>
      <w:r w:rsidRPr="00F123B5">
        <w:rPr>
          <w:sz w:val="28"/>
          <w:szCs w:val="28"/>
        </w:rPr>
        <w:t xml:space="preserve"> - 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 </w:t>
      </w:r>
    </w:p>
    <w:p w:rsidR="004C58B2" w:rsidRDefault="004C58B2" w:rsidP="00983BB1">
      <w:pPr>
        <w:jc w:val="both"/>
        <w:rPr>
          <w:sz w:val="28"/>
          <w:szCs w:val="28"/>
        </w:rPr>
      </w:pPr>
      <w:r w:rsidRPr="00F123B5">
        <w:rPr>
          <w:sz w:val="28"/>
          <w:szCs w:val="28"/>
        </w:rPr>
        <w:t>- 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w:t>
      </w:r>
    </w:p>
    <w:p w:rsidR="004C58B2" w:rsidRDefault="004C58B2" w:rsidP="00983BB1">
      <w:pPr>
        <w:jc w:val="both"/>
        <w:rPr>
          <w:sz w:val="28"/>
          <w:szCs w:val="28"/>
        </w:rPr>
      </w:pPr>
      <w:r w:rsidRPr="00F123B5">
        <w:rPr>
          <w:sz w:val="28"/>
          <w:szCs w:val="28"/>
        </w:rPr>
        <w:t xml:space="preserve"> - эффективной самостоятельной работы обучающихся при поддержке педагогических работников и родителей (законных представителей) обучающихся; </w:t>
      </w:r>
    </w:p>
    <w:p w:rsidR="004C58B2" w:rsidRDefault="004C58B2" w:rsidP="00983BB1">
      <w:pPr>
        <w:jc w:val="both"/>
        <w:rPr>
          <w:sz w:val="28"/>
          <w:szCs w:val="28"/>
        </w:rPr>
      </w:pPr>
      <w:r w:rsidRPr="00F123B5">
        <w:rPr>
          <w:sz w:val="28"/>
          <w:szCs w:val="28"/>
        </w:rPr>
        <w:t xml:space="preserve">- построения содержания программы "Фортепиано" с учетом индивидуального развития детей, а также тех или иных особенностей субъекта Российской Федерации; </w:t>
      </w:r>
    </w:p>
    <w:p w:rsidR="004C58B2" w:rsidRDefault="004C58B2" w:rsidP="00983BB1">
      <w:pPr>
        <w:jc w:val="both"/>
        <w:rPr>
          <w:sz w:val="28"/>
          <w:szCs w:val="28"/>
        </w:rPr>
      </w:pPr>
      <w:r w:rsidRPr="00F123B5">
        <w:rPr>
          <w:sz w:val="28"/>
          <w:szCs w:val="28"/>
        </w:rPr>
        <w:t>- эффективного управления ОУ.</w:t>
      </w:r>
    </w:p>
    <w:p w:rsidR="004C58B2" w:rsidRDefault="004C58B2" w:rsidP="00983BB1">
      <w:pPr>
        <w:jc w:val="both"/>
        <w:rPr>
          <w:sz w:val="28"/>
          <w:szCs w:val="28"/>
        </w:rPr>
      </w:pPr>
      <w:r w:rsidRPr="00373F46">
        <w:rPr>
          <w:b/>
          <w:sz w:val="28"/>
          <w:szCs w:val="28"/>
        </w:rPr>
        <w:t xml:space="preserve"> 6.2. Программа творческой и культурно – просветительской деятельности.</w:t>
      </w:r>
      <w:r w:rsidRPr="00F123B5">
        <w:rPr>
          <w:sz w:val="28"/>
          <w:szCs w:val="28"/>
        </w:rPr>
        <w:t xml:space="preserve"> 6.2.1. Целями творческой и культурно-просветительской деятельности Школы является развитие творческих способностей обучающихся, приобщение их к культурным традициям Российской Федерации, лучшим мировым культурным образцам отечественного и зарубежного искусства, пропаганда ценностей мировой культуры среди различных слоѐв населения, приобщение их к духовным ценностям. </w:t>
      </w:r>
    </w:p>
    <w:p w:rsidR="004C58B2" w:rsidRPr="00373F46" w:rsidRDefault="004C58B2" w:rsidP="00983BB1">
      <w:pPr>
        <w:jc w:val="both"/>
        <w:rPr>
          <w:b/>
          <w:sz w:val="28"/>
          <w:szCs w:val="28"/>
        </w:rPr>
      </w:pPr>
      <w:r w:rsidRPr="00373F46">
        <w:rPr>
          <w:b/>
          <w:sz w:val="28"/>
          <w:szCs w:val="28"/>
        </w:rPr>
        <w:t xml:space="preserve">Задачи: </w:t>
      </w:r>
    </w:p>
    <w:p w:rsidR="004C58B2" w:rsidRDefault="004C58B2" w:rsidP="00983BB1">
      <w:pPr>
        <w:jc w:val="both"/>
        <w:rPr>
          <w:sz w:val="28"/>
          <w:szCs w:val="28"/>
        </w:rPr>
      </w:pPr>
      <w:r w:rsidRPr="00F123B5">
        <w:rPr>
          <w:sz w:val="28"/>
          <w:szCs w:val="28"/>
        </w:rPr>
        <w:t xml:space="preserve">- обеспечение необходимых условий для личностного развития, профессионального самоопределения и творческого труда детей; </w:t>
      </w:r>
    </w:p>
    <w:p w:rsidR="004C58B2" w:rsidRDefault="004C58B2" w:rsidP="00983BB1">
      <w:pPr>
        <w:jc w:val="both"/>
        <w:rPr>
          <w:sz w:val="28"/>
          <w:szCs w:val="28"/>
        </w:rPr>
      </w:pPr>
      <w:r w:rsidRPr="00F123B5">
        <w:rPr>
          <w:sz w:val="28"/>
          <w:szCs w:val="28"/>
        </w:rPr>
        <w:t xml:space="preserve">- апробация и овладение новыми музыкальными технологиями в концертной деятельности; </w:t>
      </w:r>
    </w:p>
    <w:p w:rsidR="004C58B2" w:rsidRDefault="004C58B2" w:rsidP="00983BB1">
      <w:pPr>
        <w:jc w:val="both"/>
        <w:rPr>
          <w:sz w:val="28"/>
          <w:szCs w:val="28"/>
        </w:rPr>
      </w:pPr>
      <w:r w:rsidRPr="00F123B5">
        <w:rPr>
          <w:sz w:val="28"/>
          <w:szCs w:val="28"/>
        </w:rPr>
        <w:t>- поддержка высокого уровня исполнительского мастерства детских и педагогических творче</w:t>
      </w:r>
      <w:r>
        <w:rPr>
          <w:sz w:val="28"/>
          <w:szCs w:val="28"/>
        </w:rPr>
        <w:t>ских коллективов МОУДОД «Вохомская ДШИ»</w:t>
      </w:r>
      <w:r w:rsidRPr="00F123B5">
        <w:rPr>
          <w:sz w:val="28"/>
          <w:szCs w:val="28"/>
        </w:rPr>
        <w:t xml:space="preserve">; </w:t>
      </w:r>
    </w:p>
    <w:p w:rsidR="004C58B2" w:rsidRDefault="004C58B2" w:rsidP="00983BB1">
      <w:pPr>
        <w:jc w:val="both"/>
        <w:rPr>
          <w:sz w:val="28"/>
          <w:szCs w:val="28"/>
        </w:rPr>
      </w:pPr>
      <w:r w:rsidRPr="00F123B5">
        <w:rPr>
          <w:sz w:val="28"/>
          <w:szCs w:val="28"/>
        </w:rPr>
        <w:t xml:space="preserve">- пропаганда лучших образцов мировой музыкальной классики, народного и эстрадного искусства средствами детско – юношеского концертного исполнительства; - организация содержательного досуга учащихся ДШИ, детей и подростков города; - социальное партнерство с образовательными учреждениями города, района, области. </w:t>
      </w:r>
    </w:p>
    <w:p w:rsidR="004C58B2" w:rsidRDefault="004C58B2" w:rsidP="00983BB1">
      <w:pPr>
        <w:jc w:val="both"/>
        <w:rPr>
          <w:sz w:val="28"/>
          <w:szCs w:val="28"/>
        </w:rPr>
      </w:pPr>
      <w:r w:rsidRPr="00F123B5">
        <w:rPr>
          <w:sz w:val="28"/>
          <w:szCs w:val="28"/>
        </w:rPr>
        <w:t>6.2.2. Содержание программы творческой и культурно – просветительско</w:t>
      </w:r>
      <w:r>
        <w:rPr>
          <w:sz w:val="28"/>
          <w:szCs w:val="28"/>
        </w:rPr>
        <w:t xml:space="preserve">й деятельности направлено на: </w:t>
      </w:r>
    </w:p>
    <w:p w:rsidR="004C58B2" w:rsidRDefault="004C58B2" w:rsidP="00983BB1">
      <w:pPr>
        <w:jc w:val="both"/>
        <w:rPr>
          <w:sz w:val="28"/>
          <w:szCs w:val="28"/>
        </w:rPr>
      </w:pPr>
      <w:r w:rsidRPr="00F123B5">
        <w:rPr>
          <w:sz w:val="28"/>
          <w:szCs w:val="28"/>
        </w:rPr>
        <w:t xml:space="preserve"> - развитие мотивации личности обучающегося к познанию и творчеству;</w:t>
      </w:r>
    </w:p>
    <w:p w:rsidR="004C58B2" w:rsidRDefault="004C58B2" w:rsidP="00983BB1">
      <w:pPr>
        <w:jc w:val="both"/>
        <w:rPr>
          <w:sz w:val="28"/>
          <w:szCs w:val="28"/>
        </w:rPr>
      </w:pPr>
      <w:r w:rsidRPr="00F123B5">
        <w:rPr>
          <w:sz w:val="28"/>
          <w:szCs w:val="28"/>
        </w:rPr>
        <w:t xml:space="preserve"> - обеспечение эмоционального благополучия обучающегося;</w:t>
      </w:r>
    </w:p>
    <w:p w:rsidR="004C58B2" w:rsidRDefault="004C58B2" w:rsidP="00983BB1">
      <w:pPr>
        <w:jc w:val="both"/>
        <w:rPr>
          <w:sz w:val="28"/>
          <w:szCs w:val="28"/>
        </w:rPr>
      </w:pPr>
      <w:r w:rsidRPr="00F123B5">
        <w:rPr>
          <w:sz w:val="28"/>
          <w:szCs w:val="28"/>
        </w:rPr>
        <w:t xml:space="preserve"> - приобщение обучающихся к общечеловеческим и культурным ценностям;</w:t>
      </w:r>
    </w:p>
    <w:p w:rsidR="004C58B2" w:rsidRDefault="004C58B2" w:rsidP="00983BB1">
      <w:pPr>
        <w:jc w:val="both"/>
        <w:rPr>
          <w:sz w:val="28"/>
          <w:szCs w:val="28"/>
        </w:rPr>
      </w:pPr>
      <w:r w:rsidRPr="00F123B5">
        <w:rPr>
          <w:sz w:val="28"/>
          <w:szCs w:val="28"/>
        </w:rPr>
        <w:t xml:space="preserve"> - совершенствование исполнительского мастерства учащихся, посредством участия в конкурных и концертных мероприятиях; </w:t>
      </w:r>
    </w:p>
    <w:p w:rsidR="004C58B2" w:rsidRDefault="004C58B2" w:rsidP="00983BB1">
      <w:pPr>
        <w:jc w:val="both"/>
        <w:rPr>
          <w:sz w:val="28"/>
          <w:szCs w:val="28"/>
        </w:rPr>
      </w:pPr>
      <w:r w:rsidRPr="00F123B5">
        <w:rPr>
          <w:sz w:val="28"/>
          <w:szCs w:val="28"/>
        </w:rPr>
        <w:t xml:space="preserve">- профилактику асоциального поведения; - взаимодействие преподавателя с семьей. </w:t>
      </w:r>
    </w:p>
    <w:p w:rsidR="004C58B2" w:rsidRDefault="004C58B2" w:rsidP="00983BB1">
      <w:pPr>
        <w:jc w:val="both"/>
        <w:rPr>
          <w:sz w:val="28"/>
          <w:szCs w:val="28"/>
        </w:rPr>
      </w:pPr>
      <w:r w:rsidRPr="00F123B5">
        <w:rPr>
          <w:sz w:val="28"/>
          <w:szCs w:val="28"/>
        </w:rPr>
        <w:t xml:space="preserve">6.2.3. Основные направления творческой и культурно- просветительской деятельности. </w:t>
      </w:r>
      <w:r w:rsidRPr="00373F46">
        <w:rPr>
          <w:b/>
          <w:sz w:val="28"/>
          <w:szCs w:val="28"/>
        </w:rPr>
        <w:t>Общешкольные, территориальные, областные</w:t>
      </w:r>
      <w:r>
        <w:rPr>
          <w:b/>
          <w:sz w:val="28"/>
          <w:szCs w:val="28"/>
        </w:rPr>
        <w:t xml:space="preserve">, российские , международные </w:t>
      </w:r>
      <w:r w:rsidRPr="00373F46">
        <w:rPr>
          <w:b/>
          <w:sz w:val="28"/>
          <w:szCs w:val="28"/>
        </w:rPr>
        <w:t xml:space="preserve"> мероприятия</w:t>
      </w:r>
      <w:r w:rsidRPr="00F123B5">
        <w:rPr>
          <w:sz w:val="28"/>
          <w:szCs w:val="28"/>
        </w:rPr>
        <w:t xml:space="preserve">: - участие в конкурсах исполнительского мастерства различного уровня, мастер –классах, творческих проектах; </w:t>
      </w:r>
    </w:p>
    <w:p w:rsidR="004C58B2" w:rsidRDefault="004C58B2" w:rsidP="00983BB1">
      <w:pPr>
        <w:jc w:val="both"/>
        <w:rPr>
          <w:sz w:val="28"/>
          <w:szCs w:val="28"/>
        </w:rPr>
      </w:pPr>
      <w:r w:rsidRPr="00F123B5">
        <w:rPr>
          <w:sz w:val="28"/>
          <w:szCs w:val="28"/>
        </w:rPr>
        <w:t>- участие в тематических вечерах отчетных концертах школы;</w:t>
      </w:r>
    </w:p>
    <w:p w:rsidR="004C58B2" w:rsidRDefault="004C58B2" w:rsidP="00983BB1">
      <w:pPr>
        <w:jc w:val="both"/>
        <w:rPr>
          <w:sz w:val="28"/>
          <w:szCs w:val="28"/>
        </w:rPr>
      </w:pPr>
      <w:r w:rsidRPr="00F123B5">
        <w:rPr>
          <w:sz w:val="28"/>
          <w:szCs w:val="28"/>
        </w:rPr>
        <w:t xml:space="preserve"> - участие во внеклассных мероприятиях; </w:t>
      </w:r>
    </w:p>
    <w:p w:rsidR="004C58B2" w:rsidRDefault="004C58B2" w:rsidP="00983BB1">
      <w:pPr>
        <w:jc w:val="both"/>
        <w:rPr>
          <w:sz w:val="28"/>
          <w:szCs w:val="28"/>
        </w:rPr>
      </w:pPr>
      <w:r w:rsidRPr="00F123B5">
        <w:rPr>
          <w:sz w:val="28"/>
          <w:szCs w:val="28"/>
        </w:rPr>
        <w:t>- посещение концертных и теа</w:t>
      </w:r>
      <w:r>
        <w:rPr>
          <w:sz w:val="28"/>
          <w:szCs w:val="28"/>
        </w:rPr>
        <w:t>трализованных мероприятий поселка</w:t>
      </w:r>
      <w:r w:rsidRPr="00F123B5">
        <w:rPr>
          <w:sz w:val="28"/>
          <w:szCs w:val="28"/>
        </w:rPr>
        <w:t xml:space="preserve">, </w:t>
      </w:r>
      <w:r>
        <w:rPr>
          <w:sz w:val="28"/>
          <w:szCs w:val="28"/>
        </w:rPr>
        <w:t xml:space="preserve">района, </w:t>
      </w:r>
      <w:r w:rsidRPr="00F123B5">
        <w:rPr>
          <w:sz w:val="28"/>
          <w:szCs w:val="28"/>
        </w:rPr>
        <w:t xml:space="preserve">области. </w:t>
      </w:r>
    </w:p>
    <w:p w:rsidR="004C58B2" w:rsidRPr="00373F46" w:rsidRDefault="004C58B2" w:rsidP="00983BB1">
      <w:pPr>
        <w:jc w:val="both"/>
        <w:rPr>
          <w:b/>
          <w:sz w:val="28"/>
          <w:szCs w:val="28"/>
        </w:rPr>
      </w:pPr>
      <w:r w:rsidRPr="00373F46">
        <w:rPr>
          <w:b/>
          <w:sz w:val="28"/>
          <w:szCs w:val="28"/>
        </w:rPr>
        <w:t xml:space="preserve">Праздничные мероприятия: </w:t>
      </w:r>
    </w:p>
    <w:p w:rsidR="004C58B2" w:rsidRDefault="004C58B2" w:rsidP="00983BB1">
      <w:pPr>
        <w:jc w:val="both"/>
        <w:rPr>
          <w:sz w:val="28"/>
          <w:szCs w:val="28"/>
        </w:rPr>
      </w:pPr>
      <w:r w:rsidRPr="00F123B5">
        <w:rPr>
          <w:sz w:val="28"/>
          <w:szCs w:val="28"/>
        </w:rPr>
        <w:t>- участие в концертных, театрализованных, музыкально – развлекательных программах, таких как «Первые шаги в музыке», «Малыши- малышам»</w:t>
      </w:r>
      <w:r>
        <w:rPr>
          <w:sz w:val="28"/>
          <w:szCs w:val="28"/>
        </w:rPr>
        <w:t>, «Посвящение в первоклассники»</w:t>
      </w:r>
      <w:r w:rsidRPr="00F123B5">
        <w:rPr>
          <w:sz w:val="28"/>
          <w:szCs w:val="28"/>
        </w:rPr>
        <w:t xml:space="preserve"> и др. - участие в тематических вечерах</w:t>
      </w:r>
      <w:r>
        <w:rPr>
          <w:sz w:val="28"/>
          <w:szCs w:val="28"/>
        </w:rPr>
        <w:t xml:space="preserve"> -«Новогодняя елка», «Выпускной вечер», «День самоуправления» и др.</w:t>
      </w:r>
      <w:r w:rsidRPr="00F123B5">
        <w:rPr>
          <w:sz w:val="28"/>
          <w:szCs w:val="28"/>
        </w:rPr>
        <w:t xml:space="preserve"> участие и посещение лекций, музыкальных бесед, концертов солистов, детских и преподавательских исполнительских коллективов. </w:t>
      </w:r>
    </w:p>
    <w:p w:rsidR="004C58B2" w:rsidRPr="00373F46" w:rsidRDefault="004C58B2" w:rsidP="00983BB1">
      <w:pPr>
        <w:jc w:val="both"/>
        <w:rPr>
          <w:b/>
          <w:sz w:val="28"/>
          <w:szCs w:val="28"/>
        </w:rPr>
      </w:pPr>
      <w:r w:rsidRPr="00373F46">
        <w:rPr>
          <w:b/>
          <w:sz w:val="28"/>
          <w:szCs w:val="28"/>
        </w:rPr>
        <w:t xml:space="preserve">Работа с родителями: </w:t>
      </w:r>
    </w:p>
    <w:p w:rsidR="004C58B2" w:rsidRDefault="004C58B2" w:rsidP="00983BB1">
      <w:pPr>
        <w:jc w:val="both"/>
        <w:rPr>
          <w:sz w:val="28"/>
          <w:szCs w:val="28"/>
        </w:rPr>
      </w:pPr>
      <w:r w:rsidRPr="00F123B5">
        <w:rPr>
          <w:sz w:val="28"/>
          <w:szCs w:val="28"/>
        </w:rPr>
        <w:t>- просветительская работа среди родителей по вопросам художественно –эстетического образования и воспитания детей в форме родительских соб</w:t>
      </w:r>
      <w:r>
        <w:rPr>
          <w:sz w:val="28"/>
          <w:szCs w:val="28"/>
        </w:rPr>
        <w:t xml:space="preserve">раний, тематических бесед,  </w:t>
      </w:r>
      <w:r w:rsidRPr="00F123B5">
        <w:rPr>
          <w:sz w:val="28"/>
          <w:szCs w:val="28"/>
        </w:rPr>
        <w:t xml:space="preserve">встреч с интересными людьми, концертных мероприятий школы. </w:t>
      </w:r>
    </w:p>
    <w:p w:rsidR="004C58B2" w:rsidRPr="004140CB" w:rsidRDefault="004C58B2" w:rsidP="00983BB1">
      <w:pPr>
        <w:jc w:val="both"/>
        <w:rPr>
          <w:b/>
          <w:sz w:val="28"/>
          <w:szCs w:val="28"/>
        </w:rPr>
      </w:pPr>
      <w:r w:rsidRPr="004140CB">
        <w:rPr>
          <w:b/>
          <w:sz w:val="28"/>
          <w:szCs w:val="28"/>
        </w:rPr>
        <w:t xml:space="preserve">Информационная работа: </w:t>
      </w:r>
    </w:p>
    <w:p w:rsidR="004C58B2" w:rsidRDefault="004C58B2" w:rsidP="00983BB1">
      <w:pPr>
        <w:jc w:val="both"/>
        <w:rPr>
          <w:sz w:val="28"/>
          <w:szCs w:val="28"/>
        </w:rPr>
      </w:pPr>
      <w:r w:rsidRPr="00F123B5">
        <w:rPr>
          <w:sz w:val="28"/>
          <w:szCs w:val="28"/>
        </w:rPr>
        <w:t xml:space="preserve">- разработка сценариев музыкальных праздников, концертов; </w:t>
      </w:r>
    </w:p>
    <w:p w:rsidR="004C58B2" w:rsidRDefault="004C58B2" w:rsidP="00983BB1">
      <w:pPr>
        <w:jc w:val="both"/>
        <w:rPr>
          <w:sz w:val="28"/>
          <w:szCs w:val="28"/>
        </w:rPr>
      </w:pPr>
      <w:r w:rsidRPr="00F123B5">
        <w:rPr>
          <w:sz w:val="28"/>
          <w:szCs w:val="28"/>
        </w:rPr>
        <w:t xml:space="preserve">- публикации в средствах массовой информации, на сайте школы; </w:t>
      </w:r>
    </w:p>
    <w:p w:rsidR="004C58B2" w:rsidRDefault="004C58B2" w:rsidP="00983BB1">
      <w:pPr>
        <w:jc w:val="both"/>
        <w:rPr>
          <w:sz w:val="28"/>
          <w:szCs w:val="28"/>
        </w:rPr>
      </w:pPr>
      <w:r w:rsidRPr="00F123B5">
        <w:rPr>
          <w:sz w:val="28"/>
          <w:szCs w:val="28"/>
        </w:rPr>
        <w:t xml:space="preserve">- оформление классных и школьных стендов с фотографиями и итогами проведенных мероприятий; </w:t>
      </w:r>
    </w:p>
    <w:p w:rsidR="004C58B2" w:rsidRDefault="004C58B2" w:rsidP="00983BB1">
      <w:pPr>
        <w:jc w:val="both"/>
        <w:rPr>
          <w:sz w:val="28"/>
          <w:szCs w:val="28"/>
        </w:rPr>
      </w:pPr>
      <w:r w:rsidRPr="00F123B5">
        <w:rPr>
          <w:sz w:val="28"/>
          <w:szCs w:val="28"/>
        </w:rPr>
        <w:t xml:space="preserve">- работа по повышению статуса и имиджа образовательного учреждения; </w:t>
      </w:r>
    </w:p>
    <w:p w:rsidR="004C58B2" w:rsidRDefault="004C58B2" w:rsidP="00983BB1">
      <w:pPr>
        <w:jc w:val="both"/>
        <w:rPr>
          <w:sz w:val="28"/>
          <w:szCs w:val="28"/>
        </w:rPr>
      </w:pPr>
      <w:r w:rsidRPr="00F123B5">
        <w:rPr>
          <w:sz w:val="28"/>
          <w:szCs w:val="28"/>
        </w:rPr>
        <w:t xml:space="preserve">- социальное партнерство. </w:t>
      </w:r>
    </w:p>
    <w:p w:rsidR="004C58B2" w:rsidRDefault="004C58B2" w:rsidP="00983BB1">
      <w:pPr>
        <w:jc w:val="both"/>
        <w:rPr>
          <w:sz w:val="28"/>
          <w:szCs w:val="28"/>
        </w:rPr>
      </w:pPr>
      <w:r w:rsidRPr="00F123B5">
        <w:rPr>
          <w:sz w:val="28"/>
          <w:szCs w:val="28"/>
        </w:rPr>
        <w:t>6.2.4 В Школе создана ситуация успеха для развития способностей каждого обучающегося, условий для творческой самореализации преподавателей.</w:t>
      </w:r>
    </w:p>
    <w:p w:rsidR="004C58B2" w:rsidRDefault="004C58B2" w:rsidP="00983BB1">
      <w:pPr>
        <w:jc w:val="both"/>
        <w:rPr>
          <w:sz w:val="28"/>
          <w:szCs w:val="28"/>
        </w:rPr>
      </w:pPr>
      <w:r>
        <w:rPr>
          <w:sz w:val="28"/>
          <w:szCs w:val="28"/>
        </w:rPr>
        <w:t xml:space="preserve">                   </w:t>
      </w:r>
      <w:r w:rsidRPr="00F123B5">
        <w:rPr>
          <w:sz w:val="28"/>
          <w:szCs w:val="28"/>
        </w:rPr>
        <w:t>С целью реализации творческой и культурно-просветительской деятельности в Школе созданы учебные тво</w:t>
      </w:r>
      <w:r>
        <w:rPr>
          <w:sz w:val="28"/>
          <w:szCs w:val="28"/>
        </w:rPr>
        <w:t xml:space="preserve">рческие коллективы (ансамбли, </w:t>
      </w:r>
      <w:r w:rsidRPr="00F123B5">
        <w:rPr>
          <w:sz w:val="28"/>
          <w:szCs w:val="28"/>
        </w:rPr>
        <w:t xml:space="preserve"> оркестр, хоры, вокальные группы</w:t>
      </w:r>
      <w:r>
        <w:rPr>
          <w:sz w:val="28"/>
          <w:szCs w:val="28"/>
        </w:rPr>
        <w:t>, песенно – танцевальный фольклорный коллектив «Верейка»</w:t>
      </w:r>
      <w:r w:rsidRPr="00F123B5">
        <w:rPr>
          <w:sz w:val="28"/>
          <w:szCs w:val="28"/>
        </w:rPr>
        <w:t xml:space="preserve">). Всем обучающимся отделения фортепиано предоставлено право участия в творческих коллективах. </w:t>
      </w:r>
    </w:p>
    <w:p w:rsidR="004C58B2" w:rsidRDefault="004C58B2" w:rsidP="00983BB1">
      <w:pPr>
        <w:jc w:val="both"/>
        <w:rPr>
          <w:sz w:val="28"/>
          <w:szCs w:val="28"/>
        </w:rPr>
      </w:pPr>
      <w:r>
        <w:rPr>
          <w:sz w:val="28"/>
          <w:szCs w:val="28"/>
        </w:rPr>
        <w:t xml:space="preserve">                    </w:t>
      </w:r>
      <w:r w:rsidRPr="00F123B5">
        <w:rPr>
          <w:sz w:val="28"/>
          <w:szCs w:val="28"/>
        </w:rPr>
        <w:t>В преподавательских исполнительских коллективах реализуют свои исполнительские потребности преподаватели отделе</w:t>
      </w:r>
      <w:r>
        <w:rPr>
          <w:sz w:val="28"/>
          <w:szCs w:val="28"/>
        </w:rPr>
        <w:t>ния фортепиано: инструментальные ансамбли,  вокальные ансамбли.</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 xml:space="preserve">Деятельность коллективов регулируется локальными актами Школы и осуществляется в рамках как учебного, так и внеучебного времени. Школа обеспечивает наиболее благоприятные условия для творческих коллективов с их индивидуальным развитием и неповторимым своеобразием, объединенных системной деятельностью по освоению музыкального искусства, образующих единое образовательное пространство, благотворно воздействующее на детей, родителей, педагогов и жителей социума. </w:t>
      </w:r>
    </w:p>
    <w:p w:rsidR="004C58B2" w:rsidRPr="004140CB" w:rsidRDefault="004C58B2" w:rsidP="00983BB1">
      <w:pPr>
        <w:jc w:val="both"/>
        <w:rPr>
          <w:b/>
          <w:sz w:val="28"/>
          <w:szCs w:val="28"/>
        </w:rPr>
      </w:pPr>
      <w:r w:rsidRPr="004140CB">
        <w:rPr>
          <w:b/>
          <w:sz w:val="28"/>
          <w:szCs w:val="28"/>
        </w:rPr>
        <w:t xml:space="preserve">6.3. Программа методической деятельности </w:t>
      </w:r>
    </w:p>
    <w:p w:rsidR="004C58B2" w:rsidRDefault="004C58B2" w:rsidP="00983BB1">
      <w:pPr>
        <w:jc w:val="both"/>
        <w:rPr>
          <w:sz w:val="28"/>
          <w:szCs w:val="28"/>
        </w:rPr>
      </w:pPr>
      <w:r w:rsidRPr="00F123B5">
        <w:rPr>
          <w:sz w:val="28"/>
          <w:szCs w:val="28"/>
        </w:rPr>
        <w:t xml:space="preserve">6.3.1. Методическая работа – основной вид образовательной деятельности, представляющий собой совокупность мероприятий проводимых администрацией школы, преподавателями в целях овладения методами и приемами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 </w:t>
      </w:r>
    </w:p>
    <w:p w:rsidR="004C58B2" w:rsidRDefault="004C58B2" w:rsidP="00983BB1">
      <w:pPr>
        <w:jc w:val="both"/>
        <w:rPr>
          <w:sz w:val="28"/>
          <w:szCs w:val="28"/>
        </w:rPr>
      </w:pPr>
      <w:r w:rsidRPr="004140CB">
        <w:rPr>
          <w:b/>
          <w:sz w:val="28"/>
          <w:szCs w:val="28"/>
        </w:rPr>
        <w:t>Цель методической работы</w:t>
      </w:r>
      <w:r w:rsidRPr="00F123B5">
        <w:rPr>
          <w:sz w:val="28"/>
          <w:szCs w:val="28"/>
        </w:rPr>
        <w:t xml:space="preserve"> – создание единого образовательного пространства, обеспечивающего «сквозное» решение педагогических задач и индивидуализирующее образовательный путь учащегося в условиях обучения по предпрофессиональным программам. </w:t>
      </w:r>
    </w:p>
    <w:p w:rsidR="004C58B2" w:rsidRPr="004140CB" w:rsidRDefault="004C58B2" w:rsidP="00983BB1">
      <w:pPr>
        <w:jc w:val="both"/>
        <w:rPr>
          <w:b/>
          <w:sz w:val="28"/>
          <w:szCs w:val="28"/>
        </w:rPr>
      </w:pPr>
      <w:r w:rsidRPr="004140CB">
        <w:rPr>
          <w:b/>
          <w:sz w:val="28"/>
          <w:szCs w:val="28"/>
        </w:rPr>
        <w:t xml:space="preserve">Задачи: </w:t>
      </w:r>
    </w:p>
    <w:p w:rsidR="004C58B2" w:rsidRDefault="004C58B2" w:rsidP="00983BB1">
      <w:pPr>
        <w:jc w:val="both"/>
        <w:rPr>
          <w:sz w:val="28"/>
          <w:szCs w:val="28"/>
        </w:rPr>
      </w:pPr>
      <w:r w:rsidRPr="00F123B5">
        <w:rPr>
          <w:sz w:val="28"/>
          <w:szCs w:val="28"/>
        </w:rPr>
        <w:t xml:space="preserve">- обеспечение качественных изменений в организации и содержании методической работы; </w:t>
      </w:r>
    </w:p>
    <w:p w:rsidR="004C58B2" w:rsidRDefault="004C58B2" w:rsidP="00983BB1">
      <w:pPr>
        <w:jc w:val="both"/>
        <w:rPr>
          <w:sz w:val="28"/>
          <w:szCs w:val="28"/>
        </w:rPr>
      </w:pPr>
      <w:r w:rsidRPr="00F123B5">
        <w:rPr>
          <w:sz w:val="28"/>
          <w:szCs w:val="28"/>
        </w:rPr>
        <w:t>-предоставление каждому участнику образовательного процесса возможности самоутверждения в наиболее значимых для него сферах, обеспечение личного роста;</w:t>
      </w:r>
    </w:p>
    <w:p w:rsidR="004C58B2" w:rsidRDefault="004C58B2" w:rsidP="00983BB1">
      <w:pPr>
        <w:jc w:val="both"/>
        <w:rPr>
          <w:sz w:val="28"/>
          <w:szCs w:val="28"/>
        </w:rPr>
      </w:pPr>
      <w:r w:rsidRPr="00F123B5">
        <w:rPr>
          <w:sz w:val="28"/>
          <w:szCs w:val="28"/>
        </w:rPr>
        <w:t xml:space="preserve"> - повышение педагогического мастерства, распространение, обобщение и внедрение передового педагогического опыта; </w:t>
      </w:r>
    </w:p>
    <w:p w:rsidR="004C58B2" w:rsidRDefault="004C58B2" w:rsidP="00983BB1">
      <w:pPr>
        <w:jc w:val="both"/>
        <w:rPr>
          <w:sz w:val="28"/>
          <w:szCs w:val="28"/>
        </w:rPr>
      </w:pPr>
      <w:r w:rsidRPr="00F123B5">
        <w:rPr>
          <w:sz w:val="28"/>
          <w:szCs w:val="28"/>
        </w:rPr>
        <w:t xml:space="preserve">- повышение педагогической квалификации работников учреждения; </w:t>
      </w:r>
    </w:p>
    <w:p w:rsidR="004C58B2" w:rsidRDefault="004C58B2" w:rsidP="00983BB1">
      <w:pPr>
        <w:jc w:val="both"/>
        <w:rPr>
          <w:sz w:val="28"/>
          <w:szCs w:val="28"/>
        </w:rPr>
      </w:pPr>
      <w:r w:rsidRPr="00F123B5">
        <w:rPr>
          <w:sz w:val="28"/>
          <w:szCs w:val="28"/>
        </w:rPr>
        <w:t xml:space="preserve">- формирование у преподавателей потребности к занятию самообразованием через участие в творческих группах, аттестацию, проведение творческих отчетов, открытых уроков; </w:t>
      </w:r>
    </w:p>
    <w:p w:rsidR="004C58B2" w:rsidRDefault="004C58B2" w:rsidP="00983BB1">
      <w:pPr>
        <w:jc w:val="both"/>
        <w:rPr>
          <w:sz w:val="28"/>
          <w:szCs w:val="28"/>
        </w:rPr>
      </w:pPr>
      <w:r w:rsidRPr="00F123B5">
        <w:rPr>
          <w:sz w:val="28"/>
          <w:szCs w:val="28"/>
        </w:rPr>
        <w:t xml:space="preserve">- повышение качества образования посредством использования в работе новых информационных, музыкально –педагогических технологий; </w:t>
      </w:r>
    </w:p>
    <w:p w:rsidR="004C58B2" w:rsidRDefault="004C58B2" w:rsidP="00983BB1">
      <w:pPr>
        <w:jc w:val="both"/>
        <w:rPr>
          <w:sz w:val="28"/>
          <w:szCs w:val="28"/>
        </w:rPr>
      </w:pPr>
      <w:r w:rsidRPr="00F123B5">
        <w:rPr>
          <w:sz w:val="28"/>
          <w:szCs w:val="28"/>
        </w:rPr>
        <w:t>- создание условий для раскрытия способностей и тво</w:t>
      </w:r>
      <w:r>
        <w:rPr>
          <w:sz w:val="28"/>
          <w:szCs w:val="28"/>
        </w:rPr>
        <w:t xml:space="preserve">рческого потенциала учащихся; </w:t>
      </w:r>
      <w:r w:rsidRPr="00F123B5">
        <w:rPr>
          <w:sz w:val="28"/>
          <w:szCs w:val="28"/>
        </w:rPr>
        <w:t xml:space="preserve"> оптимизация форм распространения опыта школы (публикации, презентации, СМИ и т.д.); </w:t>
      </w:r>
    </w:p>
    <w:p w:rsidR="004C58B2" w:rsidRDefault="004C58B2" w:rsidP="00983BB1">
      <w:pPr>
        <w:jc w:val="both"/>
        <w:rPr>
          <w:sz w:val="28"/>
          <w:szCs w:val="28"/>
        </w:rPr>
      </w:pPr>
      <w:r w:rsidRPr="00F123B5">
        <w:rPr>
          <w:sz w:val="28"/>
          <w:szCs w:val="28"/>
        </w:rPr>
        <w:t xml:space="preserve">6.3.2. Основные направления: </w:t>
      </w:r>
    </w:p>
    <w:p w:rsidR="004C58B2" w:rsidRDefault="004C58B2" w:rsidP="00983BB1">
      <w:pPr>
        <w:jc w:val="both"/>
        <w:rPr>
          <w:sz w:val="28"/>
          <w:szCs w:val="28"/>
        </w:rPr>
      </w:pPr>
      <w:r w:rsidRPr="004140CB">
        <w:rPr>
          <w:b/>
          <w:sz w:val="28"/>
          <w:szCs w:val="28"/>
        </w:rPr>
        <w:t>1 направление</w:t>
      </w:r>
      <w:r w:rsidRPr="00F123B5">
        <w:rPr>
          <w:sz w:val="28"/>
          <w:szCs w:val="28"/>
        </w:rPr>
        <w:t xml:space="preserve"> – аналитическое, с целью подготовки педагогического коллектива к эффективной деятельности, включает в себя: </w:t>
      </w:r>
    </w:p>
    <w:p w:rsidR="004C58B2" w:rsidRDefault="004C58B2" w:rsidP="00983BB1">
      <w:pPr>
        <w:jc w:val="both"/>
        <w:rPr>
          <w:sz w:val="28"/>
          <w:szCs w:val="28"/>
        </w:rPr>
      </w:pPr>
      <w:r w:rsidRPr="00F123B5">
        <w:rPr>
          <w:sz w:val="28"/>
          <w:szCs w:val="28"/>
        </w:rPr>
        <w:t xml:space="preserve">- изучение потребностей педагогических кадров в повышении квалификации; - анализ информации о результатах диагностических и мониторинговых исследований учебно-воспитательного процесса; </w:t>
      </w:r>
    </w:p>
    <w:p w:rsidR="004C58B2" w:rsidRDefault="004C58B2" w:rsidP="00983BB1">
      <w:pPr>
        <w:jc w:val="both"/>
        <w:rPr>
          <w:sz w:val="28"/>
          <w:szCs w:val="28"/>
        </w:rPr>
      </w:pPr>
      <w:r w:rsidRPr="00F123B5">
        <w:rPr>
          <w:sz w:val="28"/>
          <w:szCs w:val="28"/>
        </w:rPr>
        <w:t>- анализ эффективности пов</w:t>
      </w:r>
      <w:r>
        <w:rPr>
          <w:sz w:val="28"/>
          <w:szCs w:val="28"/>
        </w:rPr>
        <w:t xml:space="preserve">ышения квалификации педагогов. </w:t>
      </w:r>
    </w:p>
    <w:p w:rsidR="004C58B2" w:rsidRDefault="004C58B2" w:rsidP="00983BB1">
      <w:pPr>
        <w:jc w:val="both"/>
        <w:rPr>
          <w:sz w:val="28"/>
          <w:szCs w:val="28"/>
        </w:rPr>
      </w:pPr>
      <w:r w:rsidRPr="004140CB">
        <w:rPr>
          <w:b/>
          <w:sz w:val="28"/>
          <w:szCs w:val="28"/>
        </w:rPr>
        <w:t>2 направление</w:t>
      </w:r>
      <w:r w:rsidRPr="00F123B5">
        <w:rPr>
          <w:sz w:val="28"/>
          <w:szCs w:val="28"/>
        </w:rPr>
        <w:t xml:space="preserve"> – организационно-педагогическое, направлено на обеспечение непрерывности профессионального образования преподавателей, состоящее из следующих компонентов: </w:t>
      </w:r>
    </w:p>
    <w:p w:rsidR="004C58B2" w:rsidRDefault="004C58B2" w:rsidP="00983BB1">
      <w:pPr>
        <w:jc w:val="both"/>
        <w:rPr>
          <w:sz w:val="28"/>
          <w:szCs w:val="28"/>
        </w:rPr>
      </w:pPr>
      <w:r w:rsidRPr="00F123B5">
        <w:rPr>
          <w:sz w:val="28"/>
          <w:szCs w:val="28"/>
        </w:rPr>
        <w:t xml:space="preserve">- планирование и проведение методических мероприятий на школьном, территориальном уровнях; </w:t>
      </w:r>
    </w:p>
    <w:p w:rsidR="004C58B2" w:rsidRDefault="004C58B2" w:rsidP="00983BB1">
      <w:pPr>
        <w:jc w:val="both"/>
        <w:rPr>
          <w:sz w:val="28"/>
          <w:szCs w:val="28"/>
        </w:rPr>
      </w:pPr>
      <w:r w:rsidRPr="00F123B5">
        <w:rPr>
          <w:sz w:val="28"/>
          <w:szCs w:val="28"/>
        </w:rPr>
        <w:t>- организация и координация работы методического совета;</w:t>
      </w:r>
    </w:p>
    <w:p w:rsidR="004C58B2" w:rsidRDefault="004C58B2" w:rsidP="00983BB1">
      <w:pPr>
        <w:jc w:val="both"/>
        <w:rPr>
          <w:sz w:val="28"/>
          <w:szCs w:val="28"/>
        </w:rPr>
      </w:pPr>
      <w:r w:rsidRPr="00F123B5">
        <w:rPr>
          <w:sz w:val="28"/>
          <w:szCs w:val="28"/>
        </w:rPr>
        <w:t xml:space="preserve"> -формирование банка педагогической информации (нормативно- правовой, научно-методической, методической и др.); </w:t>
      </w:r>
    </w:p>
    <w:p w:rsidR="004C58B2" w:rsidRDefault="004C58B2" w:rsidP="00983BB1">
      <w:pPr>
        <w:jc w:val="both"/>
        <w:rPr>
          <w:sz w:val="28"/>
          <w:szCs w:val="28"/>
        </w:rPr>
      </w:pPr>
      <w:r w:rsidRPr="00F123B5">
        <w:rPr>
          <w:sz w:val="28"/>
          <w:szCs w:val="28"/>
        </w:rPr>
        <w:t xml:space="preserve">- организация взаимодействия с ССУЗами, ВУЗами; </w:t>
      </w:r>
    </w:p>
    <w:p w:rsidR="004C58B2" w:rsidRDefault="004C58B2" w:rsidP="00983BB1">
      <w:pPr>
        <w:jc w:val="both"/>
        <w:rPr>
          <w:sz w:val="28"/>
          <w:szCs w:val="28"/>
        </w:rPr>
      </w:pPr>
      <w:r>
        <w:rPr>
          <w:sz w:val="28"/>
          <w:szCs w:val="28"/>
        </w:rPr>
        <w:t xml:space="preserve">- </w:t>
      </w:r>
      <w:r w:rsidRPr="00F123B5">
        <w:rPr>
          <w:sz w:val="28"/>
          <w:szCs w:val="28"/>
        </w:rPr>
        <w:t xml:space="preserve"> семинаров-практикумов, презентации опытов, направленные на трансляцию и обмен практическим опытом педагогических работников в аспекте решения актуальных проблем в музыкальном образовании. </w:t>
      </w:r>
    </w:p>
    <w:p w:rsidR="004C58B2" w:rsidRDefault="004C58B2" w:rsidP="00983BB1">
      <w:pPr>
        <w:jc w:val="both"/>
        <w:rPr>
          <w:sz w:val="28"/>
          <w:szCs w:val="28"/>
        </w:rPr>
      </w:pPr>
      <w:r w:rsidRPr="004140CB">
        <w:rPr>
          <w:b/>
          <w:sz w:val="28"/>
          <w:szCs w:val="28"/>
        </w:rPr>
        <w:t>3 направление</w:t>
      </w:r>
      <w:r w:rsidRPr="00F123B5">
        <w:rPr>
          <w:sz w:val="28"/>
          <w:szCs w:val="28"/>
        </w:rPr>
        <w:t xml:space="preserve"> – учебно-методическое, направленное на методическое сопровождение деятельности преподавателей по созданию условий эффективной педагогической деятельности: </w:t>
      </w:r>
    </w:p>
    <w:p w:rsidR="004C58B2" w:rsidRDefault="004C58B2" w:rsidP="00983BB1">
      <w:pPr>
        <w:jc w:val="both"/>
        <w:rPr>
          <w:sz w:val="28"/>
          <w:szCs w:val="28"/>
        </w:rPr>
      </w:pPr>
      <w:r w:rsidRPr="00F123B5">
        <w:rPr>
          <w:sz w:val="28"/>
          <w:szCs w:val="28"/>
        </w:rPr>
        <w:t>- прогнозирование;</w:t>
      </w:r>
    </w:p>
    <w:p w:rsidR="004C58B2" w:rsidRDefault="004C58B2" w:rsidP="00983BB1">
      <w:pPr>
        <w:jc w:val="both"/>
        <w:rPr>
          <w:sz w:val="28"/>
          <w:szCs w:val="28"/>
        </w:rPr>
      </w:pPr>
      <w:r w:rsidRPr="00F123B5">
        <w:rPr>
          <w:sz w:val="28"/>
          <w:szCs w:val="28"/>
        </w:rPr>
        <w:t xml:space="preserve"> - выявление и распространение образцов педагогической деятельности;</w:t>
      </w:r>
    </w:p>
    <w:p w:rsidR="004C58B2" w:rsidRDefault="004C58B2" w:rsidP="00983BB1">
      <w:pPr>
        <w:jc w:val="both"/>
        <w:rPr>
          <w:sz w:val="28"/>
          <w:szCs w:val="28"/>
        </w:rPr>
      </w:pPr>
      <w:r w:rsidRPr="00F123B5">
        <w:rPr>
          <w:sz w:val="28"/>
          <w:szCs w:val="28"/>
        </w:rPr>
        <w:t xml:space="preserve"> - составление учебных, учебно-тематических планов и программ по предметам; </w:t>
      </w:r>
    </w:p>
    <w:p w:rsidR="004C58B2" w:rsidRDefault="004C58B2" w:rsidP="00983BB1">
      <w:pPr>
        <w:jc w:val="both"/>
        <w:rPr>
          <w:sz w:val="28"/>
          <w:szCs w:val="28"/>
        </w:rPr>
      </w:pPr>
      <w:r w:rsidRPr="00F123B5">
        <w:rPr>
          <w:sz w:val="28"/>
          <w:szCs w:val="28"/>
        </w:rPr>
        <w:t>- участие в аттестации педагогических работников.</w:t>
      </w:r>
    </w:p>
    <w:p w:rsidR="004C58B2" w:rsidRDefault="004C58B2" w:rsidP="00983BB1">
      <w:pPr>
        <w:jc w:val="both"/>
        <w:rPr>
          <w:sz w:val="28"/>
          <w:szCs w:val="28"/>
        </w:rPr>
      </w:pPr>
      <w:r>
        <w:rPr>
          <w:sz w:val="28"/>
          <w:szCs w:val="28"/>
        </w:rPr>
        <w:t xml:space="preserve">                 </w:t>
      </w:r>
      <w:r w:rsidRPr="00F123B5">
        <w:rPr>
          <w:sz w:val="28"/>
          <w:szCs w:val="28"/>
        </w:rPr>
        <w:t xml:space="preserve"> Вся методическая работа ведется по планам и направлена на качественное обеспечение образовательного процесса и успешную его реализацию, а также на повышение квалификации и профессионализма преподавателей. </w:t>
      </w:r>
    </w:p>
    <w:p w:rsidR="004C58B2" w:rsidRDefault="004C58B2" w:rsidP="00983BB1">
      <w:pPr>
        <w:jc w:val="both"/>
        <w:rPr>
          <w:sz w:val="28"/>
          <w:szCs w:val="28"/>
        </w:rPr>
      </w:pPr>
      <w:r w:rsidRPr="00F123B5">
        <w:rPr>
          <w:sz w:val="28"/>
          <w:szCs w:val="28"/>
        </w:rPr>
        <w:t xml:space="preserve">Планы: </w:t>
      </w:r>
    </w:p>
    <w:p w:rsidR="004C58B2" w:rsidRDefault="004C58B2" w:rsidP="00983BB1">
      <w:pPr>
        <w:jc w:val="both"/>
        <w:rPr>
          <w:sz w:val="28"/>
          <w:szCs w:val="28"/>
        </w:rPr>
      </w:pPr>
      <w:r w:rsidRPr="00F123B5">
        <w:rPr>
          <w:sz w:val="28"/>
          <w:szCs w:val="28"/>
        </w:rPr>
        <w:t xml:space="preserve">План работы методических объединений </w:t>
      </w:r>
      <w:r>
        <w:rPr>
          <w:sz w:val="28"/>
          <w:szCs w:val="28"/>
        </w:rPr>
        <w:t>(комиссий, отделений)</w:t>
      </w:r>
    </w:p>
    <w:p w:rsidR="004C58B2" w:rsidRDefault="004C58B2" w:rsidP="00983BB1">
      <w:pPr>
        <w:jc w:val="both"/>
        <w:rPr>
          <w:sz w:val="28"/>
          <w:szCs w:val="28"/>
        </w:rPr>
      </w:pPr>
      <w:r w:rsidRPr="00F123B5">
        <w:rPr>
          <w:sz w:val="28"/>
          <w:szCs w:val="28"/>
        </w:rPr>
        <w:t xml:space="preserve">План проведения методических мероприятий (открытый урок, доклад, презентация). </w:t>
      </w:r>
    </w:p>
    <w:p w:rsidR="004C58B2" w:rsidRDefault="004C58B2" w:rsidP="00983BB1">
      <w:pPr>
        <w:jc w:val="both"/>
        <w:rPr>
          <w:sz w:val="28"/>
          <w:szCs w:val="28"/>
        </w:rPr>
      </w:pPr>
      <w:r w:rsidRPr="00F123B5">
        <w:rPr>
          <w:sz w:val="28"/>
          <w:szCs w:val="28"/>
        </w:rPr>
        <w:t>6.4. Профессиональное развитие и повышение квалификаци</w:t>
      </w:r>
      <w:r>
        <w:rPr>
          <w:sz w:val="28"/>
          <w:szCs w:val="28"/>
        </w:rPr>
        <w:t xml:space="preserve">и педагогических работников. </w:t>
      </w:r>
      <w:r w:rsidRPr="00F123B5">
        <w:rPr>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работников обеспечивается освоением дополнительных профессиональных ОП в объеме не менее 72-х часов, не реже чем один раз в пять лет в ОУ, имеющих лицензию на осуществление образовательной деятельности. </w:t>
      </w:r>
    </w:p>
    <w:p w:rsidR="004C58B2" w:rsidRDefault="004C58B2" w:rsidP="00983BB1">
      <w:pPr>
        <w:jc w:val="both"/>
        <w:rPr>
          <w:sz w:val="28"/>
          <w:szCs w:val="28"/>
        </w:rPr>
      </w:pPr>
      <w:r>
        <w:rPr>
          <w:sz w:val="28"/>
          <w:szCs w:val="28"/>
        </w:rPr>
        <w:t xml:space="preserve">                </w:t>
      </w:r>
      <w:r w:rsidRPr="00F123B5">
        <w:rPr>
          <w:sz w:val="28"/>
          <w:szCs w:val="28"/>
        </w:rPr>
        <w:t>Обеспечение непрерывности профессионального роста преподавателей, состоит из следующих компонентов:</w:t>
      </w:r>
    </w:p>
    <w:p w:rsidR="004C58B2" w:rsidRDefault="004C58B2" w:rsidP="00983BB1">
      <w:pPr>
        <w:jc w:val="both"/>
        <w:rPr>
          <w:sz w:val="28"/>
          <w:szCs w:val="28"/>
        </w:rPr>
      </w:pPr>
      <w:r w:rsidRPr="00F123B5">
        <w:rPr>
          <w:sz w:val="28"/>
          <w:szCs w:val="28"/>
        </w:rPr>
        <w:t xml:space="preserve"> - планирование и проведение методических мероприятий на школьном, территориальном уровнях; </w:t>
      </w:r>
    </w:p>
    <w:p w:rsidR="004C58B2" w:rsidRDefault="004C58B2" w:rsidP="00983BB1">
      <w:pPr>
        <w:jc w:val="both"/>
        <w:rPr>
          <w:sz w:val="28"/>
          <w:szCs w:val="28"/>
        </w:rPr>
      </w:pPr>
      <w:r w:rsidRPr="00F123B5">
        <w:rPr>
          <w:sz w:val="28"/>
          <w:szCs w:val="28"/>
        </w:rPr>
        <w:t>- участие в областных, всероссийских семинарах и конференциях;</w:t>
      </w:r>
    </w:p>
    <w:p w:rsidR="004C58B2" w:rsidRDefault="004C58B2" w:rsidP="00983BB1">
      <w:pPr>
        <w:jc w:val="both"/>
        <w:rPr>
          <w:sz w:val="28"/>
          <w:szCs w:val="28"/>
        </w:rPr>
      </w:pPr>
      <w:r w:rsidRPr="00F123B5">
        <w:rPr>
          <w:sz w:val="28"/>
          <w:szCs w:val="28"/>
        </w:rPr>
        <w:t xml:space="preserve"> - организация и координация работы Методического совета; </w:t>
      </w:r>
    </w:p>
    <w:p w:rsidR="004C58B2" w:rsidRDefault="004C58B2" w:rsidP="00983BB1">
      <w:pPr>
        <w:jc w:val="both"/>
        <w:rPr>
          <w:sz w:val="28"/>
          <w:szCs w:val="28"/>
        </w:rPr>
      </w:pPr>
      <w:r w:rsidRPr="00F123B5">
        <w:rPr>
          <w:sz w:val="28"/>
          <w:szCs w:val="28"/>
        </w:rPr>
        <w:t xml:space="preserve">- организация наставнической деятельности; </w:t>
      </w:r>
    </w:p>
    <w:p w:rsidR="004C58B2" w:rsidRDefault="004C58B2" w:rsidP="00983BB1">
      <w:pPr>
        <w:jc w:val="both"/>
        <w:rPr>
          <w:sz w:val="28"/>
          <w:szCs w:val="28"/>
        </w:rPr>
      </w:pPr>
      <w:r w:rsidRPr="00F123B5">
        <w:rPr>
          <w:sz w:val="28"/>
          <w:szCs w:val="28"/>
        </w:rPr>
        <w:t xml:space="preserve">- формирование банка педагогической информации (нормативно- правовой, научно-методической, методической и др.); </w:t>
      </w:r>
    </w:p>
    <w:p w:rsidR="004C58B2" w:rsidRDefault="004C58B2" w:rsidP="00983BB1">
      <w:pPr>
        <w:jc w:val="both"/>
        <w:rPr>
          <w:sz w:val="28"/>
          <w:szCs w:val="28"/>
        </w:rPr>
      </w:pPr>
      <w:r w:rsidRPr="00F123B5">
        <w:rPr>
          <w:sz w:val="28"/>
          <w:szCs w:val="28"/>
        </w:rPr>
        <w:t>- организация взаимодействия с ССУЗами, ВУЗами, участие в мастер –классах; - подготовка и проведение, семинаров-практикумов, презентации опытов, направленные на трансляцию и обмен практическим опытом педагогических работников в аспекте решения актуальных проблем в музыкальном образовании;</w:t>
      </w:r>
    </w:p>
    <w:p w:rsidR="004C58B2" w:rsidRDefault="004C58B2" w:rsidP="00983BB1">
      <w:pPr>
        <w:jc w:val="both"/>
        <w:rPr>
          <w:sz w:val="28"/>
          <w:szCs w:val="28"/>
        </w:rPr>
      </w:pPr>
      <w:r w:rsidRPr="00F123B5">
        <w:rPr>
          <w:sz w:val="28"/>
          <w:szCs w:val="28"/>
        </w:rPr>
        <w:t xml:space="preserve"> - аттестация педагогических работников; </w:t>
      </w:r>
    </w:p>
    <w:p w:rsidR="004C58B2" w:rsidRDefault="004C58B2" w:rsidP="00983BB1">
      <w:pPr>
        <w:jc w:val="both"/>
        <w:rPr>
          <w:sz w:val="28"/>
          <w:szCs w:val="28"/>
        </w:rPr>
      </w:pPr>
      <w:r w:rsidRPr="00F123B5">
        <w:rPr>
          <w:sz w:val="28"/>
          <w:szCs w:val="28"/>
        </w:rPr>
        <w:t xml:space="preserve">- творческая деятельность преподавателей. </w:t>
      </w:r>
    </w:p>
    <w:p w:rsidR="004C58B2" w:rsidRDefault="004C58B2" w:rsidP="00983BB1">
      <w:pPr>
        <w:jc w:val="both"/>
        <w:rPr>
          <w:sz w:val="28"/>
          <w:szCs w:val="28"/>
        </w:rPr>
      </w:pPr>
      <w:r w:rsidRPr="00331D06">
        <w:rPr>
          <w:b/>
          <w:sz w:val="28"/>
          <w:szCs w:val="28"/>
        </w:rPr>
        <w:t>6.5. Прогнозируемый результат</w:t>
      </w:r>
      <w:r w:rsidRPr="00F123B5">
        <w:rPr>
          <w:sz w:val="28"/>
          <w:szCs w:val="28"/>
        </w:rPr>
        <w:t xml:space="preserve"> </w:t>
      </w:r>
    </w:p>
    <w:p w:rsidR="004C58B2" w:rsidRDefault="004C58B2" w:rsidP="00983BB1">
      <w:pPr>
        <w:jc w:val="both"/>
        <w:rPr>
          <w:sz w:val="28"/>
          <w:szCs w:val="28"/>
        </w:rPr>
      </w:pPr>
      <w:r>
        <w:rPr>
          <w:sz w:val="28"/>
          <w:szCs w:val="28"/>
        </w:rPr>
        <w:t xml:space="preserve">                  </w:t>
      </w:r>
      <w:r w:rsidRPr="00F123B5">
        <w:rPr>
          <w:sz w:val="28"/>
          <w:szCs w:val="28"/>
        </w:rPr>
        <w:t>Создание в школе ситуации успеха для развития способностей каждого обучающегося, условий для непрерывного повышения уровня профессиональной компетентности преподавателей и совершенствования их творческой и педагогической деятельности, внедрение новых образовательных технологий, в том числе развивающих, здоровьесберегающих, информационных приведут к обновлению содержания образования и технологии обучения в условиях современного социального заказа, повысят качество образования и авторитет школы.</w:t>
      </w:r>
    </w:p>
    <w:p w:rsidR="004C58B2" w:rsidRDefault="004C58B2" w:rsidP="00983BB1">
      <w:pPr>
        <w:jc w:val="both"/>
        <w:rPr>
          <w:sz w:val="28"/>
          <w:szCs w:val="28"/>
        </w:rPr>
      </w:pPr>
      <w:r>
        <w:rPr>
          <w:sz w:val="28"/>
          <w:szCs w:val="28"/>
        </w:rPr>
        <w:t xml:space="preserve">                     </w:t>
      </w:r>
      <w:r w:rsidRPr="00F123B5">
        <w:rPr>
          <w:sz w:val="28"/>
          <w:szCs w:val="28"/>
        </w:rPr>
        <w:t xml:space="preserve"> </w:t>
      </w:r>
      <w:r>
        <w:rPr>
          <w:sz w:val="28"/>
          <w:szCs w:val="28"/>
        </w:rPr>
        <w:t xml:space="preserve"> </w:t>
      </w:r>
      <w:r w:rsidRPr="00F123B5">
        <w:rPr>
          <w:sz w:val="28"/>
          <w:szCs w:val="28"/>
        </w:rPr>
        <w:t xml:space="preserve">Разработанная Школой программа "Фортепиано" обеспечит достижение обучающимися результатов освоения дополнительной предпрофессиональной общеобразовательной программы "Фортепиано" в соответствии с ФГТ. </w:t>
      </w:r>
    </w:p>
    <w:p w:rsidR="004C58B2" w:rsidRDefault="004C58B2" w:rsidP="00983BB1">
      <w:pPr>
        <w:jc w:val="both"/>
        <w:rPr>
          <w:sz w:val="28"/>
          <w:szCs w:val="28"/>
        </w:rPr>
      </w:pPr>
    </w:p>
    <w:p w:rsidR="004C58B2" w:rsidRDefault="004C58B2" w:rsidP="00983BB1">
      <w:pPr>
        <w:jc w:val="both"/>
        <w:rPr>
          <w:sz w:val="28"/>
          <w:szCs w:val="28"/>
        </w:rPr>
      </w:pPr>
    </w:p>
    <w:p w:rsidR="004C58B2" w:rsidRDefault="004C58B2" w:rsidP="00983BB1">
      <w:pPr>
        <w:jc w:val="both"/>
        <w:rPr>
          <w:sz w:val="28"/>
          <w:szCs w:val="28"/>
        </w:rPr>
      </w:pPr>
    </w:p>
    <w:p w:rsidR="004C58B2" w:rsidRDefault="004C58B2" w:rsidP="00983BB1">
      <w:pPr>
        <w:jc w:val="both"/>
        <w:rPr>
          <w:sz w:val="28"/>
          <w:szCs w:val="28"/>
        </w:rPr>
      </w:pPr>
      <w:r w:rsidRPr="00331D06">
        <w:rPr>
          <w:b/>
          <w:sz w:val="28"/>
          <w:szCs w:val="28"/>
        </w:rPr>
        <w:t>VII. Требования к условиям реализации программы «Фортепиано»</w:t>
      </w:r>
      <w:r w:rsidRPr="00F123B5">
        <w:rPr>
          <w:sz w:val="28"/>
          <w:szCs w:val="28"/>
        </w:rPr>
        <w:t xml:space="preserve"> </w:t>
      </w:r>
    </w:p>
    <w:p w:rsidR="004C58B2" w:rsidRDefault="004C58B2" w:rsidP="00983BB1">
      <w:pPr>
        <w:jc w:val="both"/>
        <w:rPr>
          <w:sz w:val="28"/>
          <w:szCs w:val="28"/>
        </w:rPr>
      </w:pPr>
      <w:r w:rsidRPr="00F123B5">
        <w:rPr>
          <w:sz w:val="28"/>
          <w:szCs w:val="28"/>
        </w:rPr>
        <w:t>7.1.Требования к условиям реализации программы «Фортепиано» представляют собой систему требований к у</w:t>
      </w:r>
      <w:r>
        <w:rPr>
          <w:sz w:val="28"/>
          <w:szCs w:val="28"/>
        </w:rPr>
        <w:t xml:space="preserve">чебно-методическим, кадровым, </w:t>
      </w:r>
      <w:r w:rsidRPr="00F123B5">
        <w:rPr>
          <w:sz w:val="28"/>
          <w:szCs w:val="28"/>
        </w:rPr>
        <w:t xml:space="preserve"> финансовым, материально-техническим и иным условиям реализации программы «Фортепиано» с целью достижения планируемых результатов освоения данной ОП. </w:t>
      </w:r>
    </w:p>
    <w:p w:rsidR="004C58B2" w:rsidRDefault="004C58B2" w:rsidP="00983BB1">
      <w:pPr>
        <w:jc w:val="both"/>
        <w:rPr>
          <w:sz w:val="28"/>
          <w:szCs w:val="28"/>
        </w:rPr>
      </w:pPr>
      <w:r w:rsidRPr="00F123B5">
        <w:rPr>
          <w:sz w:val="28"/>
          <w:szCs w:val="28"/>
        </w:rPr>
        <w:t xml:space="preserve">7.2. 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 нравственного развития, эстетического воспитания и художественного становления личности Школа должна создать комфортную развивающую образовательную среду, обеспечивающую возможность: </w:t>
      </w:r>
    </w:p>
    <w:p w:rsidR="004C58B2" w:rsidRDefault="004C58B2" w:rsidP="00983BB1">
      <w:pPr>
        <w:jc w:val="both"/>
        <w:rPr>
          <w:sz w:val="28"/>
          <w:szCs w:val="28"/>
        </w:rPr>
      </w:pPr>
      <w:r w:rsidRPr="00F123B5">
        <w:rPr>
          <w:sz w:val="28"/>
          <w:szCs w:val="28"/>
        </w:rPr>
        <w:t xml:space="preserve">- выявления и развития одаренных детей в области музыкального искусства; - организации творческой деятельности обучающихся путем проведения творческих мероприятий (конкурсов, фестивалей, мастер- классов, олимпиад, концертов, творческих вечеров, театрализованных представлений и др.); </w:t>
      </w:r>
    </w:p>
    <w:p w:rsidR="004C58B2" w:rsidRDefault="004C58B2" w:rsidP="00983BB1">
      <w:pPr>
        <w:jc w:val="both"/>
        <w:rPr>
          <w:sz w:val="28"/>
          <w:szCs w:val="28"/>
        </w:rPr>
      </w:pPr>
      <w:r w:rsidRPr="00F123B5">
        <w:rPr>
          <w:sz w:val="28"/>
          <w:szCs w:val="28"/>
        </w:rPr>
        <w:t xml:space="preserve">- организации посещений обучающимися учреждений культуры и организаций (филармоний, выставочных залов, театров, музеев и др.); </w:t>
      </w:r>
    </w:p>
    <w:p w:rsidR="004C58B2" w:rsidRDefault="004C58B2" w:rsidP="00983BB1">
      <w:pPr>
        <w:jc w:val="both"/>
        <w:rPr>
          <w:sz w:val="28"/>
          <w:szCs w:val="28"/>
        </w:rPr>
      </w:pPr>
      <w:r w:rsidRPr="00F123B5">
        <w:rPr>
          <w:sz w:val="28"/>
          <w:szCs w:val="28"/>
        </w:rPr>
        <w:t xml:space="preserve">- организации творческой и культурно-просветительской деятельности совместно с другими образовательными учреждениями, ОУ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 </w:t>
      </w:r>
    </w:p>
    <w:p w:rsidR="004C58B2" w:rsidRDefault="004C58B2" w:rsidP="00983BB1">
      <w:pPr>
        <w:jc w:val="both"/>
        <w:rPr>
          <w:sz w:val="28"/>
          <w:szCs w:val="28"/>
        </w:rPr>
      </w:pPr>
      <w:r w:rsidRPr="00F123B5">
        <w:rPr>
          <w:sz w:val="28"/>
          <w:szCs w:val="28"/>
        </w:rPr>
        <w:t xml:space="preserve">- 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 </w:t>
      </w:r>
    </w:p>
    <w:p w:rsidR="004C58B2" w:rsidRDefault="004C58B2" w:rsidP="00983BB1">
      <w:pPr>
        <w:jc w:val="both"/>
        <w:rPr>
          <w:sz w:val="28"/>
          <w:szCs w:val="28"/>
        </w:rPr>
      </w:pPr>
      <w:r w:rsidRPr="00F123B5">
        <w:rPr>
          <w:sz w:val="28"/>
          <w:szCs w:val="28"/>
        </w:rPr>
        <w:t>- эффективной самостоятельной работы обучающихся при поддержке педагогических работников и родителей (законных представителей) обучающихся;</w:t>
      </w:r>
    </w:p>
    <w:p w:rsidR="004C58B2" w:rsidRDefault="004C58B2" w:rsidP="00983BB1">
      <w:pPr>
        <w:jc w:val="both"/>
        <w:rPr>
          <w:sz w:val="28"/>
          <w:szCs w:val="28"/>
        </w:rPr>
      </w:pPr>
      <w:r w:rsidRPr="00F123B5">
        <w:rPr>
          <w:sz w:val="28"/>
          <w:szCs w:val="28"/>
        </w:rPr>
        <w:t xml:space="preserve"> - построения содержания программы «Фортепиано» с учетом индивидуального развития детей, а также тех или иных особенностей субъекта Российской Федерации;</w:t>
      </w:r>
    </w:p>
    <w:p w:rsidR="004C58B2" w:rsidRDefault="004C58B2" w:rsidP="00983BB1">
      <w:pPr>
        <w:jc w:val="both"/>
        <w:rPr>
          <w:sz w:val="28"/>
          <w:szCs w:val="28"/>
        </w:rPr>
      </w:pPr>
      <w:r w:rsidRPr="00F123B5">
        <w:rPr>
          <w:sz w:val="28"/>
          <w:szCs w:val="28"/>
        </w:rPr>
        <w:t xml:space="preserve"> - эффективного управления Школой. </w:t>
      </w:r>
    </w:p>
    <w:p w:rsidR="004C58B2" w:rsidRDefault="004C58B2" w:rsidP="00983BB1">
      <w:pPr>
        <w:jc w:val="both"/>
        <w:rPr>
          <w:sz w:val="28"/>
          <w:szCs w:val="28"/>
        </w:rPr>
      </w:pPr>
      <w:r>
        <w:rPr>
          <w:sz w:val="28"/>
          <w:szCs w:val="28"/>
        </w:rPr>
        <w:t xml:space="preserve">                        </w:t>
      </w:r>
      <w:r w:rsidRPr="00F123B5">
        <w:rPr>
          <w:sz w:val="28"/>
          <w:szCs w:val="28"/>
        </w:rPr>
        <w:t>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 При реализации программы «Фортепиано»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 (См. график образовательного процесса, Устав Школы).</w:t>
      </w:r>
    </w:p>
    <w:p w:rsidR="004C58B2" w:rsidRDefault="004C58B2" w:rsidP="00983BB1">
      <w:pPr>
        <w:jc w:val="both"/>
        <w:rPr>
          <w:sz w:val="28"/>
          <w:szCs w:val="28"/>
        </w:rPr>
      </w:pPr>
      <w:r>
        <w:rPr>
          <w:sz w:val="28"/>
          <w:szCs w:val="28"/>
        </w:rPr>
        <w:t xml:space="preserve">                       </w:t>
      </w:r>
      <w:r w:rsidRPr="00F123B5">
        <w:rPr>
          <w:sz w:val="28"/>
          <w:szCs w:val="28"/>
        </w:rPr>
        <w:t xml:space="preserve"> С первого по девятый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Летние каникулы 27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(См. график образовательного процесса, Устав Школы).</w:t>
      </w:r>
    </w:p>
    <w:p w:rsidR="004C58B2" w:rsidRDefault="004C58B2" w:rsidP="00983BB1">
      <w:pPr>
        <w:jc w:val="both"/>
        <w:rPr>
          <w:sz w:val="28"/>
          <w:szCs w:val="28"/>
        </w:rPr>
      </w:pPr>
      <w:r>
        <w:rPr>
          <w:sz w:val="28"/>
          <w:szCs w:val="28"/>
        </w:rPr>
        <w:t xml:space="preserve">                       </w:t>
      </w:r>
      <w:r w:rsidRPr="00F123B5">
        <w:rPr>
          <w:sz w:val="28"/>
          <w:szCs w:val="28"/>
        </w:rPr>
        <w:t xml:space="preserve"> Изучение учебных предметов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4 до 10 человек). (См. учебные планы). </w:t>
      </w:r>
    </w:p>
    <w:p w:rsidR="004C58B2" w:rsidRDefault="004C58B2" w:rsidP="00983BB1">
      <w:pPr>
        <w:jc w:val="both"/>
        <w:rPr>
          <w:sz w:val="28"/>
          <w:szCs w:val="28"/>
        </w:rPr>
      </w:pPr>
      <w:r>
        <w:rPr>
          <w:sz w:val="28"/>
          <w:szCs w:val="28"/>
        </w:rPr>
        <w:t xml:space="preserve">                       </w:t>
      </w:r>
      <w:r w:rsidRPr="00F123B5">
        <w:rPr>
          <w:sz w:val="28"/>
          <w:szCs w:val="28"/>
        </w:rPr>
        <w:t xml:space="preserve">Обучающиеся, имеющие достаточный уровень знаний, умений и навыков и приступившие к освоению ОП со второго по седьмой классы включительно, имеют право на освоение программы «Фортепиано» по индивидуальному учебному плану. В выпускные классы (восьмой и девятый) поступление обучающихся не предусмотрено. (См. Положение) </w:t>
      </w:r>
    </w:p>
    <w:p w:rsidR="004C58B2" w:rsidRDefault="004C58B2" w:rsidP="00983BB1">
      <w:pPr>
        <w:jc w:val="both"/>
        <w:rPr>
          <w:sz w:val="28"/>
          <w:szCs w:val="28"/>
        </w:rPr>
      </w:pPr>
      <w:r>
        <w:rPr>
          <w:sz w:val="28"/>
          <w:szCs w:val="28"/>
        </w:rPr>
        <w:t xml:space="preserve">                      </w:t>
      </w:r>
      <w:r w:rsidRPr="00F123B5">
        <w:rPr>
          <w:sz w:val="28"/>
          <w:szCs w:val="28"/>
        </w:rPr>
        <w:t xml:space="preserve">Школа обеспечивает реализацию учебного предмета «Хоровой класс» на базе учебного хора. Хоровые учебные коллективы подразделяются на хор младших и старших классов, сводный хор. Хоровые учебные коллективы участвуют в творческих мероприятиях и культурно-просветительской деятельности Школы. </w:t>
      </w:r>
    </w:p>
    <w:p w:rsidR="004C58B2" w:rsidRDefault="004C58B2" w:rsidP="00983BB1">
      <w:pPr>
        <w:jc w:val="both"/>
        <w:rPr>
          <w:sz w:val="28"/>
          <w:szCs w:val="28"/>
        </w:rPr>
      </w:pPr>
      <w:r>
        <w:rPr>
          <w:sz w:val="28"/>
          <w:szCs w:val="28"/>
        </w:rPr>
        <w:t xml:space="preserve">                       </w:t>
      </w:r>
      <w:r w:rsidRPr="00F123B5">
        <w:rPr>
          <w:sz w:val="28"/>
          <w:szCs w:val="28"/>
        </w:rPr>
        <w:t xml:space="preserve">Программа «Фортепиано» обеспечивается учебно-методической документацией по всем учебным предметам. </w:t>
      </w:r>
    </w:p>
    <w:p w:rsidR="004C58B2" w:rsidRDefault="004C58B2" w:rsidP="00983BB1">
      <w:pPr>
        <w:jc w:val="both"/>
        <w:rPr>
          <w:sz w:val="28"/>
          <w:szCs w:val="28"/>
        </w:rPr>
      </w:pPr>
      <w:r>
        <w:rPr>
          <w:sz w:val="28"/>
          <w:szCs w:val="28"/>
        </w:rPr>
        <w:t xml:space="preserve">                    </w:t>
      </w:r>
      <w:r w:rsidRPr="00F123B5">
        <w:rPr>
          <w:sz w:val="28"/>
          <w:szCs w:val="28"/>
        </w:rPr>
        <w:t xml:space="preserve">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 (См. учебные программы по предметам). </w:t>
      </w:r>
    </w:p>
    <w:p w:rsidR="004C58B2" w:rsidRDefault="004C58B2" w:rsidP="00983BB1">
      <w:pPr>
        <w:jc w:val="both"/>
        <w:rPr>
          <w:sz w:val="28"/>
          <w:szCs w:val="28"/>
        </w:rPr>
      </w:pPr>
      <w:r>
        <w:rPr>
          <w:sz w:val="28"/>
          <w:szCs w:val="28"/>
        </w:rPr>
        <w:t xml:space="preserve">                  </w:t>
      </w:r>
      <w:r w:rsidRPr="00F123B5">
        <w:rPr>
          <w:sz w:val="28"/>
          <w:szCs w:val="28"/>
        </w:rPr>
        <w:t xml:space="preserve">Внеаудиторная работа может быть использована на выполнение домашнего задания обучающимися, посещение ими учреждений культуры (филармонии, театров, концертных залов, музеев и др.), участие обучающихся в творческих мероприятиях и просветительской деятельности Школы. </w:t>
      </w:r>
    </w:p>
    <w:p w:rsidR="004C58B2" w:rsidRDefault="004C58B2" w:rsidP="00983BB1">
      <w:pPr>
        <w:jc w:val="both"/>
        <w:rPr>
          <w:sz w:val="28"/>
          <w:szCs w:val="28"/>
        </w:rPr>
      </w:pPr>
      <w:r>
        <w:rPr>
          <w:sz w:val="28"/>
          <w:szCs w:val="28"/>
        </w:rPr>
        <w:t xml:space="preserve">                   </w:t>
      </w:r>
      <w:r w:rsidRPr="00F123B5">
        <w:rPr>
          <w:sz w:val="28"/>
          <w:szCs w:val="28"/>
        </w:rPr>
        <w:t xml:space="preserve">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клавирами, конспектами лекций, аудио- и видеоматериалами в соответствии с программными требованиями по каждому учебному предмету. </w:t>
      </w:r>
    </w:p>
    <w:p w:rsidR="004C58B2" w:rsidRDefault="004C58B2" w:rsidP="00983BB1">
      <w:pPr>
        <w:jc w:val="both"/>
        <w:rPr>
          <w:sz w:val="28"/>
          <w:szCs w:val="28"/>
        </w:rPr>
      </w:pPr>
      <w:r>
        <w:rPr>
          <w:sz w:val="28"/>
          <w:szCs w:val="28"/>
        </w:rPr>
        <w:t xml:space="preserve">                    </w:t>
      </w:r>
      <w:r w:rsidRPr="00F123B5">
        <w:rPr>
          <w:sz w:val="28"/>
          <w:szCs w:val="28"/>
        </w:rPr>
        <w:t xml:space="preserve">Реализация программы «Фортепиано» обеспечивается консультациями для обучающихся, которые проводятся с целью подготовки обучающихся к контрольным урокам, зачетам, экзаменам, творческим конкурсам и другим мероприятиям по усмотрению Школы. Консультации могут проводиться рассредоточено или в счет резерва учебного времени в объеме 158 часов при реализации ОП со сроком обучения 8 лет и 184 часов при реализации ОП с дополнительным годом обучения. Резерв учебного времени устанавливается Школой из расчета одной недели в учебном году. В случае, если 28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 (См. учебный план). </w:t>
      </w:r>
    </w:p>
    <w:p w:rsidR="004C58B2" w:rsidRDefault="004C58B2" w:rsidP="00983BB1">
      <w:pPr>
        <w:jc w:val="both"/>
        <w:rPr>
          <w:sz w:val="28"/>
          <w:szCs w:val="28"/>
        </w:rPr>
      </w:pPr>
      <w:r>
        <w:rPr>
          <w:sz w:val="28"/>
          <w:szCs w:val="28"/>
        </w:rPr>
        <w:t xml:space="preserve">                 </w:t>
      </w:r>
      <w:r w:rsidRPr="00331D06">
        <w:rPr>
          <w:b/>
          <w:sz w:val="28"/>
          <w:szCs w:val="28"/>
        </w:rPr>
        <w:t>Оценка качества</w:t>
      </w:r>
      <w:r w:rsidRPr="00F123B5">
        <w:rPr>
          <w:sz w:val="28"/>
          <w:szCs w:val="28"/>
        </w:rPr>
        <w:t xml:space="preserve"> реализации программы «Фортепиано» включает в себя </w:t>
      </w:r>
      <w:r w:rsidRPr="00331D06">
        <w:rPr>
          <w:b/>
          <w:sz w:val="28"/>
          <w:szCs w:val="28"/>
        </w:rPr>
        <w:t>текущий контроль</w:t>
      </w:r>
      <w:r w:rsidRPr="00F123B5">
        <w:rPr>
          <w:sz w:val="28"/>
          <w:szCs w:val="28"/>
        </w:rPr>
        <w:t xml:space="preserve"> успеваемости, </w:t>
      </w:r>
      <w:r w:rsidRPr="00331D06">
        <w:rPr>
          <w:b/>
          <w:sz w:val="28"/>
          <w:szCs w:val="28"/>
        </w:rPr>
        <w:t xml:space="preserve">промежуточную и итоговую аттестацию </w:t>
      </w:r>
      <w:r w:rsidRPr="00F123B5">
        <w:rPr>
          <w:sz w:val="28"/>
          <w:szCs w:val="28"/>
        </w:rPr>
        <w:t xml:space="preserve">обучающихся. </w:t>
      </w:r>
    </w:p>
    <w:p w:rsidR="004C58B2" w:rsidRDefault="004C58B2" w:rsidP="00983BB1">
      <w:pPr>
        <w:jc w:val="both"/>
        <w:rPr>
          <w:sz w:val="28"/>
          <w:szCs w:val="28"/>
        </w:rPr>
      </w:pPr>
      <w:r>
        <w:rPr>
          <w:sz w:val="28"/>
          <w:szCs w:val="28"/>
        </w:rPr>
        <w:t xml:space="preserve">                     </w:t>
      </w:r>
      <w:r w:rsidRPr="00F123B5">
        <w:rPr>
          <w:sz w:val="28"/>
          <w:szCs w:val="28"/>
        </w:rPr>
        <w:t xml:space="preserve">В качестве средств </w:t>
      </w:r>
      <w:r w:rsidRPr="00331D06">
        <w:rPr>
          <w:b/>
          <w:sz w:val="28"/>
          <w:szCs w:val="28"/>
        </w:rPr>
        <w:t>текущего контроля</w:t>
      </w:r>
      <w:r w:rsidRPr="00F123B5">
        <w:rPr>
          <w:sz w:val="28"/>
          <w:szCs w:val="28"/>
        </w:rPr>
        <w:t xml:space="preserve"> успеваемости могут использоваться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 </w:t>
      </w:r>
    </w:p>
    <w:p w:rsidR="004C58B2" w:rsidRDefault="004C58B2" w:rsidP="00983BB1">
      <w:pPr>
        <w:jc w:val="both"/>
        <w:rPr>
          <w:sz w:val="28"/>
          <w:szCs w:val="28"/>
        </w:rPr>
      </w:pPr>
      <w:r>
        <w:rPr>
          <w:sz w:val="28"/>
          <w:szCs w:val="28"/>
        </w:rPr>
        <w:t xml:space="preserve">                       </w:t>
      </w:r>
      <w:r w:rsidRPr="00331D06">
        <w:rPr>
          <w:b/>
          <w:sz w:val="28"/>
          <w:szCs w:val="28"/>
        </w:rPr>
        <w:t>Промежуточная аттестация</w:t>
      </w:r>
      <w:r w:rsidRPr="00F123B5">
        <w:rPr>
          <w:sz w:val="28"/>
          <w:szCs w:val="28"/>
        </w:rPr>
        <w:t xml:space="preserve"> проводится в форме контрольных уроков, зачетов и экзаменов. Контрольные уроки, зачѐты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w:t>
      </w:r>
    </w:p>
    <w:p w:rsidR="004C58B2" w:rsidRDefault="004C58B2" w:rsidP="00983BB1">
      <w:pPr>
        <w:jc w:val="both"/>
        <w:rPr>
          <w:sz w:val="28"/>
          <w:szCs w:val="28"/>
        </w:rPr>
      </w:pPr>
      <w:r>
        <w:rPr>
          <w:sz w:val="28"/>
          <w:szCs w:val="28"/>
        </w:rPr>
        <w:t xml:space="preserve">                        </w:t>
      </w:r>
      <w:r w:rsidRPr="00F123B5">
        <w:rPr>
          <w:sz w:val="28"/>
          <w:szCs w:val="28"/>
        </w:rPr>
        <w:t xml:space="preserve">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Школы. </w:t>
      </w:r>
    </w:p>
    <w:p w:rsidR="004C58B2" w:rsidRDefault="004C58B2" w:rsidP="00983BB1">
      <w:pPr>
        <w:jc w:val="both"/>
        <w:rPr>
          <w:sz w:val="28"/>
          <w:szCs w:val="28"/>
        </w:rPr>
      </w:pPr>
      <w:r>
        <w:rPr>
          <w:sz w:val="28"/>
          <w:szCs w:val="28"/>
        </w:rPr>
        <w:t xml:space="preserve">                      </w:t>
      </w:r>
      <w:r w:rsidRPr="00F123B5">
        <w:rPr>
          <w:sz w:val="28"/>
          <w:szCs w:val="28"/>
        </w:rPr>
        <w:t xml:space="preserve">Содержание промежуточной аттестации и условия ее проведения разработаны Школой самостоятельно на основании ФГТ. (см. Положения). </w:t>
      </w:r>
    </w:p>
    <w:p w:rsidR="004C58B2" w:rsidRDefault="004C58B2" w:rsidP="00983BB1">
      <w:pPr>
        <w:jc w:val="both"/>
        <w:rPr>
          <w:sz w:val="28"/>
          <w:szCs w:val="28"/>
        </w:rPr>
      </w:pPr>
      <w:r>
        <w:rPr>
          <w:sz w:val="28"/>
          <w:szCs w:val="28"/>
        </w:rPr>
        <w:t xml:space="preserve">                      </w:t>
      </w:r>
      <w:r w:rsidRPr="00F123B5">
        <w:rPr>
          <w:sz w:val="28"/>
          <w:szCs w:val="28"/>
        </w:rPr>
        <w:t xml:space="preserve">Школой разработаны критерии оценок промежуточной аттестации и текущего контроля успеваемости обучающихся. 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разрабатываются и утверждаются Школой самостоятельно. </w:t>
      </w:r>
    </w:p>
    <w:p w:rsidR="004C58B2" w:rsidRDefault="004C58B2" w:rsidP="00983BB1">
      <w:pPr>
        <w:jc w:val="both"/>
        <w:rPr>
          <w:sz w:val="28"/>
          <w:szCs w:val="28"/>
        </w:rPr>
      </w:pPr>
      <w:r>
        <w:rPr>
          <w:sz w:val="28"/>
          <w:szCs w:val="28"/>
        </w:rPr>
        <w:t xml:space="preserve">                      </w:t>
      </w:r>
      <w:r w:rsidRPr="00F123B5">
        <w:rPr>
          <w:sz w:val="28"/>
          <w:szCs w:val="28"/>
        </w:rPr>
        <w:t xml:space="preserve">Фонды оценочных средств отображают настоящие ФГТ, соответствуют целям и задачам программы «Фортепиано» и еѐ учебному плану.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4C58B2" w:rsidRDefault="004C58B2" w:rsidP="00983BB1">
      <w:pPr>
        <w:jc w:val="both"/>
        <w:rPr>
          <w:sz w:val="28"/>
          <w:szCs w:val="28"/>
        </w:rPr>
      </w:pPr>
      <w:r>
        <w:rPr>
          <w:sz w:val="28"/>
          <w:szCs w:val="28"/>
        </w:rPr>
        <w:t xml:space="preserve">                      </w:t>
      </w:r>
      <w:r w:rsidRPr="00F123B5">
        <w:rPr>
          <w:sz w:val="28"/>
          <w:szCs w:val="28"/>
        </w:rPr>
        <w:t>По окончании четверти учебного года оценки выставляются по каждому учебному предмету.</w:t>
      </w:r>
    </w:p>
    <w:p w:rsidR="004C58B2" w:rsidRDefault="004C58B2" w:rsidP="00983BB1">
      <w:pPr>
        <w:jc w:val="both"/>
        <w:rPr>
          <w:sz w:val="28"/>
          <w:szCs w:val="28"/>
        </w:rPr>
      </w:pPr>
      <w:r>
        <w:rPr>
          <w:sz w:val="28"/>
          <w:szCs w:val="28"/>
        </w:rPr>
        <w:t xml:space="preserve">                   </w:t>
      </w:r>
      <w:r w:rsidRPr="00F123B5">
        <w:rPr>
          <w:sz w:val="28"/>
          <w:szCs w:val="28"/>
        </w:rPr>
        <w:t xml:space="preserve"> Требования к содержанию итоговой аттестации обучающихся определяются Школой на основании ФГТ. </w:t>
      </w:r>
    </w:p>
    <w:p w:rsidR="004C58B2" w:rsidRDefault="004C58B2" w:rsidP="00983BB1">
      <w:pPr>
        <w:jc w:val="both"/>
        <w:rPr>
          <w:sz w:val="28"/>
          <w:szCs w:val="28"/>
        </w:rPr>
      </w:pPr>
      <w:r w:rsidRPr="00331D06">
        <w:rPr>
          <w:b/>
          <w:sz w:val="28"/>
          <w:szCs w:val="28"/>
        </w:rPr>
        <w:t>Итоговая аттестация</w:t>
      </w:r>
      <w:r w:rsidRPr="00F123B5">
        <w:rPr>
          <w:sz w:val="28"/>
          <w:szCs w:val="28"/>
        </w:rPr>
        <w:t xml:space="preserve"> проводится в</w:t>
      </w:r>
      <w:r>
        <w:rPr>
          <w:sz w:val="28"/>
          <w:szCs w:val="28"/>
        </w:rPr>
        <w:t xml:space="preserve"> форме выпускных экзаменов по </w:t>
      </w:r>
      <w:r w:rsidRPr="00F123B5">
        <w:rPr>
          <w:sz w:val="28"/>
          <w:szCs w:val="28"/>
        </w:rPr>
        <w:t xml:space="preserve"> предметам:</w:t>
      </w:r>
    </w:p>
    <w:p w:rsidR="004C58B2" w:rsidRDefault="004C58B2" w:rsidP="00983BB1">
      <w:pPr>
        <w:jc w:val="both"/>
        <w:rPr>
          <w:sz w:val="28"/>
          <w:szCs w:val="28"/>
        </w:rPr>
      </w:pPr>
      <w:r w:rsidRPr="00F123B5">
        <w:rPr>
          <w:sz w:val="28"/>
          <w:szCs w:val="28"/>
        </w:rPr>
        <w:t xml:space="preserve"> 1) Специальность; </w:t>
      </w:r>
    </w:p>
    <w:p w:rsidR="004C58B2" w:rsidRDefault="004C58B2" w:rsidP="00983BB1">
      <w:pPr>
        <w:jc w:val="both"/>
        <w:rPr>
          <w:sz w:val="28"/>
          <w:szCs w:val="28"/>
        </w:rPr>
      </w:pPr>
      <w:r w:rsidRPr="00F123B5">
        <w:rPr>
          <w:sz w:val="28"/>
          <w:szCs w:val="28"/>
        </w:rPr>
        <w:t xml:space="preserve">2) Сольфеджио; </w:t>
      </w:r>
    </w:p>
    <w:p w:rsidR="004C58B2" w:rsidRDefault="004C58B2" w:rsidP="00983BB1">
      <w:pPr>
        <w:jc w:val="both"/>
        <w:rPr>
          <w:sz w:val="28"/>
          <w:szCs w:val="28"/>
        </w:rPr>
      </w:pPr>
      <w:r w:rsidRPr="00F123B5">
        <w:rPr>
          <w:sz w:val="28"/>
          <w:szCs w:val="28"/>
        </w:rPr>
        <w:t xml:space="preserve">3) Музыкальная литература. </w:t>
      </w:r>
    </w:p>
    <w:p w:rsidR="004C58B2" w:rsidRDefault="004C58B2" w:rsidP="00983BB1">
      <w:pPr>
        <w:jc w:val="both"/>
        <w:rPr>
          <w:sz w:val="28"/>
          <w:szCs w:val="28"/>
        </w:rPr>
      </w:pPr>
      <w:r>
        <w:rPr>
          <w:sz w:val="28"/>
          <w:szCs w:val="28"/>
        </w:rPr>
        <w:t xml:space="preserve">                         </w:t>
      </w:r>
      <w:r w:rsidRPr="00F123B5">
        <w:rPr>
          <w:sz w:val="28"/>
          <w:szCs w:val="28"/>
        </w:rPr>
        <w:t xml:space="preserve">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должен быть не менее трех календарных дней. </w:t>
      </w:r>
    </w:p>
    <w:p w:rsidR="004C58B2" w:rsidRDefault="004C58B2" w:rsidP="00983BB1">
      <w:pPr>
        <w:jc w:val="both"/>
        <w:rPr>
          <w:sz w:val="28"/>
          <w:szCs w:val="28"/>
        </w:rPr>
      </w:pPr>
      <w:r>
        <w:rPr>
          <w:sz w:val="28"/>
          <w:szCs w:val="28"/>
        </w:rPr>
        <w:t xml:space="preserve">                        </w:t>
      </w:r>
      <w:r w:rsidRPr="00F123B5">
        <w:rPr>
          <w:sz w:val="28"/>
          <w:szCs w:val="28"/>
        </w:rPr>
        <w:t xml:space="preserve">Требования к выпускным экзаменам определяются Школой самостоятельно. Критерии оценок итоговой аттестации соответствуют ФГТ. </w:t>
      </w:r>
    </w:p>
    <w:p w:rsidR="004C58B2" w:rsidRDefault="004C58B2" w:rsidP="00983BB1">
      <w:pPr>
        <w:jc w:val="both"/>
        <w:rPr>
          <w:sz w:val="28"/>
          <w:szCs w:val="28"/>
        </w:rPr>
      </w:pPr>
      <w:r>
        <w:rPr>
          <w:sz w:val="28"/>
          <w:szCs w:val="28"/>
        </w:rPr>
        <w:t xml:space="preserve">                      </w:t>
      </w:r>
      <w:r w:rsidRPr="00F123B5">
        <w:rPr>
          <w:sz w:val="28"/>
          <w:szCs w:val="28"/>
        </w:rPr>
        <w:t xml:space="preserve">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 </w:t>
      </w:r>
    </w:p>
    <w:p w:rsidR="004C58B2" w:rsidRDefault="004C58B2" w:rsidP="00983BB1">
      <w:pPr>
        <w:jc w:val="both"/>
        <w:rPr>
          <w:sz w:val="28"/>
          <w:szCs w:val="28"/>
        </w:rPr>
      </w:pPr>
      <w:r w:rsidRPr="00F123B5">
        <w:rPr>
          <w:sz w:val="28"/>
          <w:szCs w:val="28"/>
        </w:rPr>
        <w:t xml:space="preserve">-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 </w:t>
      </w:r>
    </w:p>
    <w:p w:rsidR="004C58B2" w:rsidRDefault="004C58B2" w:rsidP="00983BB1">
      <w:pPr>
        <w:jc w:val="both"/>
        <w:rPr>
          <w:sz w:val="28"/>
          <w:szCs w:val="28"/>
        </w:rPr>
      </w:pPr>
      <w:r w:rsidRPr="00F123B5">
        <w:rPr>
          <w:sz w:val="28"/>
          <w:szCs w:val="28"/>
        </w:rPr>
        <w:t xml:space="preserve">- знание профессиональной терминологии, фортепианного репертуара, в том числе ансамблевого; </w:t>
      </w:r>
    </w:p>
    <w:p w:rsidR="004C58B2" w:rsidRDefault="004C58B2" w:rsidP="00983BB1">
      <w:pPr>
        <w:jc w:val="both"/>
        <w:rPr>
          <w:sz w:val="28"/>
          <w:szCs w:val="28"/>
        </w:rPr>
      </w:pPr>
      <w:r w:rsidRPr="00F123B5">
        <w:rPr>
          <w:sz w:val="28"/>
          <w:szCs w:val="28"/>
        </w:rPr>
        <w:t xml:space="preserve">-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 </w:t>
      </w:r>
    </w:p>
    <w:p w:rsidR="004C58B2" w:rsidRDefault="004C58B2" w:rsidP="00983BB1">
      <w:pPr>
        <w:jc w:val="both"/>
        <w:rPr>
          <w:sz w:val="28"/>
          <w:szCs w:val="28"/>
        </w:rPr>
      </w:pPr>
      <w:r w:rsidRPr="00F123B5">
        <w:rPr>
          <w:sz w:val="28"/>
          <w:szCs w:val="28"/>
        </w:rPr>
        <w:t xml:space="preserve">- умение определять на слух, записывать, воспроизводить голосом аккордовые, интервальные и мелодические построения; </w:t>
      </w:r>
    </w:p>
    <w:p w:rsidR="004C58B2" w:rsidRDefault="004C58B2" w:rsidP="00983BB1">
      <w:pPr>
        <w:jc w:val="both"/>
        <w:rPr>
          <w:sz w:val="28"/>
          <w:szCs w:val="28"/>
        </w:rPr>
      </w:pPr>
      <w:r w:rsidRPr="00F123B5">
        <w:rPr>
          <w:sz w:val="28"/>
          <w:szCs w:val="28"/>
        </w:rPr>
        <w:t xml:space="preserve">- наличие кругозора в области музыкального искусства и культуры. </w:t>
      </w:r>
    </w:p>
    <w:p w:rsidR="004C58B2" w:rsidRDefault="004C58B2" w:rsidP="00983BB1">
      <w:pPr>
        <w:jc w:val="both"/>
        <w:rPr>
          <w:sz w:val="28"/>
          <w:szCs w:val="28"/>
        </w:rPr>
      </w:pPr>
      <w:r>
        <w:rPr>
          <w:sz w:val="28"/>
          <w:szCs w:val="28"/>
        </w:rPr>
        <w:t xml:space="preserve">                        </w:t>
      </w:r>
      <w:r w:rsidRPr="00F123B5">
        <w:rPr>
          <w:sz w:val="28"/>
          <w:szCs w:val="28"/>
        </w:rPr>
        <w:t xml:space="preserve">Реализация программы «Фортепиано»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 Во время самостоятельной работы обучающиеся могут быть обеспечены доступом к сети Интернет. </w:t>
      </w:r>
    </w:p>
    <w:p w:rsidR="004C58B2" w:rsidRDefault="004C58B2" w:rsidP="00983BB1">
      <w:pPr>
        <w:jc w:val="both"/>
        <w:rPr>
          <w:sz w:val="28"/>
          <w:szCs w:val="28"/>
        </w:rPr>
      </w:pPr>
      <w:r>
        <w:rPr>
          <w:sz w:val="28"/>
          <w:szCs w:val="28"/>
        </w:rPr>
        <w:t xml:space="preserve">                        </w:t>
      </w:r>
      <w:r w:rsidRPr="00F123B5">
        <w:rPr>
          <w:sz w:val="28"/>
          <w:szCs w:val="28"/>
        </w:rPr>
        <w:t xml:space="preserve">Библиотечный фонд Школы укомплектован печатными и электронными изданиями основной и дополнительной учебной и учебно- 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«Фортепиано». </w:t>
      </w:r>
    </w:p>
    <w:p w:rsidR="004C58B2" w:rsidRDefault="004C58B2" w:rsidP="00983BB1">
      <w:pPr>
        <w:jc w:val="both"/>
        <w:rPr>
          <w:sz w:val="28"/>
          <w:szCs w:val="28"/>
        </w:rPr>
      </w:pPr>
      <w:r>
        <w:rPr>
          <w:sz w:val="28"/>
          <w:szCs w:val="28"/>
        </w:rPr>
        <w:t xml:space="preserve">                      </w:t>
      </w:r>
      <w:r w:rsidRPr="00F123B5">
        <w:rPr>
          <w:sz w:val="28"/>
          <w:szCs w:val="28"/>
        </w:rPr>
        <w:t xml:space="preserve">Основной учебной литературой по учебным предметам предметной области «Теория и история музыки» обеспечивается каждый обучающийся.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 30 Реализация программы «Фортепиано» обеспечивается педагогическими работниками, имеющими среднее профессиональное или высшее профессиональное образование, соответствующее профилю преподаваемого учебного предмета. Доля преподавателей, имеющих высшее профессиональное образование, должна составлять не менее 30 процентов в общем числе преподавателей, обеспечивающих образовательный процесс по данной ОП. До 10 процентов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последних лет. </w:t>
      </w:r>
    </w:p>
    <w:p w:rsidR="004C58B2" w:rsidRDefault="004C58B2" w:rsidP="00983BB1">
      <w:pPr>
        <w:jc w:val="both"/>
        <w:rPr>
          <w:sz w:val="28"/>
          <w:szCs w:val="28"/>
        </w:rPr>
      </w:pPr>
      <w:r>
        <w:rPr>
          <w:sz w:val="28"/>
          <w:szCs w:val="28"/>
        </w:rPr>
        <w:t xml:space="preserve">                       </w:t>
      </w:r>
      <w:r w:rsidRPr="00F123B5">
        <w:rPr>
          <w:sz w:val="28"/>
          <w:szCs w:val="28"/>
        </w:rPr>
        <w:t xml:space="preserve">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ОП. </w:t>
      </w:r>
    </w:p>
    <w:p w:rsidR="004C58B2" w:rsidRDefault="004C58B2" w:rsidP="00983BB1">
      <w:pPr>
        <w:jc w:val="both"/>
        <w:rPr>
          <w:sz w:val="28"/>
          <w:szCs w:val="28"/>
        </w:rPr>
      </w:pPr>
      <w:r>
        <w:rPr>
          <w:sz w:val="28"/>
          <w:szCs w:val="28"/>
        </w:rPr>
        <w:t xml:space="preserve">                          </w:t>
      </w:r>
      <w:r w:rsidRPr="00F123B5">
        <w:rPr>
          <w:sz w:val="28"/>
          <w:szCs w:val="28"/>
        </w:rPr>
        <w:t xml:space="preserve">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72-х часов, не реже чем один раз в пять лет в ОУ, имеющих лицензию на осуществление образовательной деятельности. Педагогические работники Школы должны осуществлять творческую и методическую работу. </w:t>
      </w:r>
    </w:p>
    <w:p w:rsidR="004C58B2" w:rsidRDefault="004C58B2" w:rsidP="00983BB1">
      <w:pPr>
        <w:jc w:val="both"/>
        <w:rPr>
          <w:sz w:val="28"/>
          <w:szCs w:val="28"/>
        </w:rPr>
      </w:pPr>
      <w:r>
        <w:rPr>
          <w:sz w:val="28"/>
          <w:szCs w:val="28"/>
        </w:rPr>
        <w:t xml:space="preserve">                            </w:t>
      </w:r>
      <w:r w:rsidRPr="00F123B5">
        <w:rPr>
          <w:sz w:val="28"/>
          <w:szCs w:val="28"/>
        </w:rPr>
        <w:t xml:space="preserve">В Школе созданы условия для взаимодействия с другими образовательными учреждениями, реализующими ОП в области музыкального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программы «Фортепиано», использования передовых педагогических технологий. </w:t>
      </w:r>
    </w:p>
    <w:p w:rsidR="004C58B2" w:rsidRDefault="004C58B2" w:rsidP="00983BB1">
      <w:pPr>
        <w:jc w:val="both"/>
        <w:rPr>
          <w:sz w:val="28"/>
          <w:szCs w:val="28"/>
        </w:rPr>
      </w:pPr>
      <w:r>
        <w:rPr>
          <w:sz w:val="28"/>
          <w:szCs w:val="28"/>
        </w:rPr>
        <w:t xml:space="preserve">  </w:t>
      </w:r>
      <w:r w:rsidRPr="00331D06">
        <w:rPr>
          <w:b/>
          <w:sz w:val="28"/>
          <w:szCs w:val="28"/>
        </w:rPr>
        <w:t>Финансовые условия</w:t>
      </w:r>
      <w:r w:rsidRPr="00F123B5">
        <w:rPr>
          <w:sz w:val="28"/>
          <w:szCs w:val="28"/>
        </w:rPr>
        <w:t xml:space="preserve"> реализации программы «Фортепиано» должны обеспечивать Школе исполнение настоящих ФГТ. </w:t>
      </w:r>
    </w:p>
    <w:p w:rsidR="004C58B2" w:rsidRDefault="004C58B2" w:rsidP="00983BB1">
      <w:pPr>
        <w:jc w:val="both"/>
        <w:rPr>
          <w:sz w:val="28"/>
          <w:szCs w:val="28"/>
        </w:rPr>
      </w:pPr>
      <w:r>
        <w:rPr>
          <w:sz w:val="28"/>
          <w:szCs w:val="28"/>
        </w:rPr>
        <w:t xml:space="preserve">                       </w:t>
      </w:r>
      <w:r w:rsidRPr="00F123B5">
        <w:rPr>
          <w:sz w:val="28"/>
          <w:szCs w:val="28"/>
        </w:rPr>
        <w:t xml:space="preserve">При реализации программы «Фортепиано» необходимо планировать работу концертмейстеров с учетом сложившихся традиций и методической целесообразности: </w:t>
      </w:r>
    </w:p>
    <w:p w:rsidR="004C58B2" w:rsidRDefault="004C58B2" w:rsidP="00983BB1">
      <w:pPr>
        <w:jc w:val="both"/>
        <w:rPr>
          <w:sz w:val="28"/>
          <w:szCs w:val="28"/>
        </w:rPr>
      </w:pPr>
      <w:r w:rsidRPr="00F123B5">
        <w:rPr>
          <w:sz w:val="28"/>
          <w:szCs w:val="28"/>
        </w:rPr>
        <w:t xml:space="preserve">-по учебному предмету «Хоровой класс» и консультациям по данному учебному предмету не менее 80 процентов от аудиторного учебного времени; </w:t>
      </w:r>
    </w:p>
    <w:p w:rsidR="004C58B2" w:rsidRDefault="004C58B2" w:rsidP="00983BB1">
      <w:pPr>
        <w:jc w:val="both"/>
        <w:rPr>
          <w:sz w:val="28"/>
          <w:szCs w:val="28"/>
        </w:rPr>
      </w:pPr>
      <w:r w:rsidRPr="00F123B5">
        <w:rPr>
          <w:sz w:val="28"/>
          <w:szCs w:val="28"/>
        </w:rPr>
        <w:t xml:space="preserve">-по учебным предметам «Концертмейстерский класс» и «Ансамбль» - от 60 до 100 процентов </w:t>
      </w:r>
      <w:r>
        <w:rPr>
          <w:sz w:val="28"/>
          <w:szCs w:val="28"/>
        </w:rPr>
        <w:t xml:space="preserve">аудиторного учебного времени. </w:t>
      </w:r>
    </w:p>
    <w:p w:rsidR="004C58B2" w:rsidRDefault="004C58B2" w:rsidP="00983BB1">
      <w:pPr>
        <w:jc w:val="both"/>
        <w:rPr>
          <w:sz w:val="28"/>
          <w:szCs w:val="28"/>
        </w:rPr>
      </w:pPr>
      <w:r w:rsidRPr="00331D06">
        <w:rPr>
          <w:b/>
          <w:sz w:val="28"/>
          <w:szCs w:val="28"/>
        </w:rPr>
        <w:t xml:space="preserve"> Материально-технические условия</w:t>
      </w:r>
      <w:r w:rsidRPr="00F123B5">
        <w:rPr>
          <w:sz w:val="28"/>
          <w:szCs w:val="28"/>
        </w:rPr>
        <w:t xml:space="preserve"> реализации программы «Фортепиано» обеспечивают возможность достижения обучающимися результатов, установленных ФГТ. </w:t>
      </w:r>
    </w:p>
    <w:p w:rsidR="004C58B2" w:rsidRDefault="004C58B2" w:rsidP="00983BB1">
      <w:pPr>
        <w:jc w:val="both"/>
        <w:rPr>
          <w:sz w:val="28"/>
          <w:szCs w:val="28"/>
        </w:rPr>
      </w:pPr>
      <w:r>
        <w:rPr>
          <w:sz w:val="28"/>
          <w:szCs w:val="28"/>
        </w:rPr>
        <w:t xml:space="preserve">                       </w:t>
      </w:r>
      <w:r w:rsidRPr="00F123B5">
        <w:rPr>
          <w:sz w:val="28"/>
          <w:szCs w:val="28"/>
        </w:rPr>
        <w:t xml:space="preserve">Материально-техническая база Школы соответствует санитарным и противопожарным нормам, нормам охраны труда. В Школе соблюдаются своевременные сроки текущего ремонта учебных помещений. </w:t>
      </w:r>
    </w:p>
    <w:p w:rsidR="004C58B2" w:rsidRDefault="004C58B2" w:rsidP="00983BB1">
      <w:pPr>
        <w:jc w:val="both"/>
        <w:rPr>
          <w:sz w:val="28"/>
          <w:szCs w:val="28"/>
        </w:rPr>
      </w:pPr>
      <w:r>
        <w:rPr>
          <w:sz w:val="28"/>
          <w:szCs w:val="28"/>
        </w:rPr>
        <w:t xml:space="preserve">                     </w:t>
      </w:r>
      <w:r w:rsidRPr="00F123B5">
        <w:rPr>
          <w:sz w:val="28"/>
          <w:szCs w:val="28"/>
        </w:rPr>
        <w:t xml:space="preserve">Для реализации программы «Фортепиано» минимально необходимый перечень учебных аудиторий, специализированных классов и материально- технического обеспечения включает в себя: </w:t>
      </w:r>
    </w:p>
    <w:p w:rsidR="004C58B2" w:rsidRDefault="004C58B2" w:rsidP="00983BB1">
      <w:pPr>
        <w:jc w:val="both"/>
        <w:rPr>
          <w:sz w:val="28"/>
          <w:szCs w:val="28"/>
        </w:rPr>
      </w:pPr>
      <w:r>
        <w:rPr>
          <w:sz w:val="28"/>
          <w:szCs w:val="28"/>
        </w:rPr>
        <w:t xml:space="preserve">- концертный зал с концертным роялем </w:t>
      </w:r>
      <w:r w:rsidRPr="00F123B5">
        <w:rPr>
          <w:sz w:val="28"/>
          <w:szCs w:val="28"/>
        </w:rPr>
        <w:t xml:space="preserve">, пультами и звукотехническим оборудованием, </w:t>
      </w:r>
    </w:p>
    <w:p w:rsidR="004C58B2" w:rsidRDefault="004C58B2" w:rsidP="00983BB1">
      <w:pPr>
        <w:jc w:val="both"/>
        <w:rPr>
          <w:sz w:val="28"/>
          <w:szCs w:val="28"/>
        </w:rPr>
      </w:pPr>
      <w:r w:rsidRPr="00F123B5">
        <w:rPr>
          <w:sz w:val="28"/>
          <w:szCs w:val="28"/>
        </w:rPr>
        <w:t xml:space="preserve">- библиотеку, </w:t>
      </w:r>
    </w:p>
    <w:p w:rsidR="004C58B2" w:rsidRDefault="004C58B2" w:rsidP="00983BB1">
      <w:pPr>
        <w:jc w:val="both"/>
        <w:rPr>
          <w:sz w:val="28"/>
          <w:szCs w:val="28"/>
        </w:rPr>
      </w:pPr>
      <w:r w:rsidRPr="00F123B5">
        <w:rPr>
          <w:sz w:val="28"/>
          <w:szCs w:val="28"/>
        </w:rPr>
        <w:t>- помещения для работы со специализированными материалами (фонотеку, видеотеку),</w:t>
      </w:r>
    </w:p>
    <w:p w:rsidR="004C58B2" w:rsidRDefault="004C58B2" w:rsidP="00983BB1">
      <w:pPr>
        <w:jc w:val="both"/>
        <w:rPr>
          <w:sz w:val="28"/>
          <w:szCs w:val="28"/>
        </w:rPr>
      </w:pPr>
      <w:r w:rsidRPr="00F123B5">
        <w:rPr>
          <w:sz w:val="28"/>
          <w:szCs w:val="28"/>
        </w:rPr>
        <w:t xml:space="preserve"> - учебные аудитории для групповых, мелкогрупповых и индивидуальных занятий, учебную аудиторию для занятий по учебному предмету «Хоровой класс» со специализированным оборудованием (подставками для хора, роялем или пианино). </w:t>
      </w:r>
    </w:p>
    <w:p w:rsidR="004C58B2" w:rsidRDefault="004C58B2" w:rsidP="00983BB1">
      <w:pPr>
        <w:jc w:val="both"/>
        <w:rPr>
          <w:sz w:val="28"/>
          <w:szCs w:val="28"/>
        </w:rPr>
      </w:pPr>
      <w:r>
        <w:rPr>
          <w:sz w:val="28"/>
          <w:szCs w:val="28"/>
        </w:rPr>
        <w:t xml:space="preserve">                  </w:t>
      </w:r>
      <w:r w:rsidRPr="00F123B5">
        <w:rPr>
          <w:sz w:val="28"/>
          <w:szCs w:val="28"/>
        </w:rPr>
        <w:t xml:space="preserve">Учебные аудитории, предназначенные для реализации учебного предмета «Специальность и чтение с листа» оснащены фортепиано. </w:t>
      </w:r>
    </w:p>
    <w:p w:rsidR="004C58B2" w:rsidRDefault="004C58B2" w:rsidP="00983BB1">
      <w:pPr>
        <w:jc w:val="both"/>
        <w:rPr>
          <w:sz w:val="28"/>
          <w:szCs w:val="28"/>
        </w:rPr>
      </w:pPr>
      <w:r>
        <w:rPr>
          <w:sz w:val="28"/>
          <w:szCs w:val="28"/>
        </w:rPr>
        <w:t xml:space="preserve">                </w:t>
      </w:r>
      <w:r w:rsidRPr="00F123B5">
        <w:rPr>
          <w:sz w:val="28"/>
          <w:szCs w:val="28"/>
        </w:rPr>
        <w:t xml:space="preserve">Учебные аудитории для индивидуальных занятий должны иметь площадь не менее 6 кв.м., для реализации учебных предметов «Ансамбль», «Концертмейстерский класс» - не менее 12 кв.м. </w:t>
      </w:r>
    </w:p>
    <w:p w:rsidR="004C58B2" w:rsidRDefault="004C58B2" w:rsidP="00983BB1">
      <w:pPr>
        <w:jc w:val="both"/>
        <w:rPr>
          <w:sz w:val="28"/>
          <w:szCs w:val="28"/>
        </w:rPr>
      </w:pPr>
      <w:r>
        <w:rPr>
          <w:sz w:val="28"/>
          <w:szCs w:val="28"/>
        </w:rPr>
        <w:t xml:space="preserve">                 </w:t>
      </w:r>
      <w:r w:rsidRPr="00F123B5">
        <w:rPr>
          <w:sz w:val="28"/>
          <w:szCs w:val="28"/>
        </w:rPr>
        <w:t xml:space="preserve">Учебные аудитории, предназначенные для реализации учебных предметов обязательной и вариативной части «Слушание музыки», «Сольфеджио», «Музыкальная литература (зарубежная, отечественная)», «Элементарная теория музыки», оснащаются фортепиано или роялями, звукотехническим оборудованием, учебной мебелью (досками, столами, стульями, стеллажами, шкафами) и оформляются наглядными пособиями. Учебные аудитории должны иметь звукоизоляцию. </w:t>
      </w:r>
    </w:p>
    <w:p w:rsidR="004C58B2" w:rsidRDefault="004C58B2" w:rsidP="00983BB1">
      <w:pPr>
        <w:jc w:val="both"/>
        <w:rPr>
          <w:sz w:val="28"/>
          <w:szCs w:val="28"/>
        </w:rPr>
      </w:pPr>
      <w:r>
        <w:rPr>
          <w:sz w:val="28"/>
          <w:szCs w:val="28"/>
        </w:rPr>
        <w:t xml:space="preserve">                  </w:t>
      </w:r>
      <w:r w:rsidRPr="00F123B5">
        <w:rPr>
          <w:sz w:val="28"/>
          <w:szCs w:val="28"/>
        </w:rPr>
        <w:t>В Школе созданы условия для содержания, своевременного обслуживания и ремо</w:t>
      </w:r>
      <w:r>
        <w:rPr>
          <w:sz w:val="28"/>
          <w:szCs w:val="28"/>
        </w:rPr>
        <w:t>нта музыкальных инструментов</w:t>
      </w:r>
      <w:r w:rsidRPr="00F123B5">
        <w:rPr>
          <w:sz w:val="28"/>
          <w:szCs w:val="28"/>
        </w:rPr>
        <w:t>. Творческие детские исполнительские коллективы обеспечены сценическими костюмами.</w:t>
      </w:r>
      <w:bookmarkStart w:id="0" w:name="_GoBack"/>
      <w:bookmarkEnd w:id="0"/>
    </w:p>
    <w:p w:rsidR="004C58B2" w:rsidRDefault="004C58B2" w:rsidP="00983BB1">
      <w:pPr>
        <w:jc w:val="both"/>
        <w:rPr>
          <w:sz w:val="28"/>
          <w:szCs w:val="28"/>
        </w:rPr>
      </w:pPr>
    </w:p>
    <w:p w:rsidR="004C58B2" w:rsidRDefault="004C58B2" w:rsidP="00983BB1">
      <w:pPr>
        <w:jc w:val="both"/>
        <w:rPr>
          <w:sz w:val="28"/>
          <w:szCs w:val="28"/>
        </w:rPr>
      </w:pPr>
    </w:p>
    <w:p w:rsidR="004C58B2" w:rsidRDefault="004C58B2" w:rsidP="00983BB1">
      <w:pPr>
        <w:jc w:val="both"/>
        <w:rPr>
          <w:sz w:val="28"/>
          <w:szCs w:val="28"/>
        </w:rPr>
      </w:pPr>
    </w:p>
    <w:p w:rsidR="004C58B2" w:rsidRDefault="004C58B2" w:rsidP="00983BB1">
      <w:pPr>
        <w:jc w:val="both"/>
        <w:rPr>
          <w:sz w:val="28"/>
          <w:szCs w:val="28"/>
        </w:rPr>
      </w:pPr>
    </w:p>
    <w:p w:rsidR="004C58B2" w:rsidRDefault="004C58B2" w:rsidP="00983BB1">
      <w:pPr>
        <w:jc w:val="both"/>
        <w:rPr>
          <w:sz w:val="28"/>
          <w:szCs w:val="28"/>
        </w:rPr>
      </w:pPr>
    </w:p>
    <w:p w:rsidR="004C58B2" w:rsidRDefault="004C58B2" w:rsidP="00C1716B">
      <w:pPr>
        <w:spacing w:line="240" w:lineRule="auto"/>
        <w:jc w:val="center"/>
        <w:rPr>
          <w:b/>
          <w:sz w:val="28"/>
          <w:szCs w:val="28"/>
        </w:rPr>
      </w:pPr>
      <w:r>
        <w:rPr>
          <w:b/>
          <w:sz w:val="28"/>
          <w:szCs w:val="28"/>
        </w:rPr>
        <w:t>Годовой учебный календарный график по</w:t>
      </w:r>
    </w:p>
    <w:p w:rsidR="004C58B2" w:rsidRDefault="004C58B2" w:rsidP="00C1716B">
      <w:pPr>
        <w:spacing w:line="240" w:lineRule="auto"/>
        <w:jc w:val="both"/>
        <w:rPr>
          <w:b/>
          <w:sz w:val="28"/>
          <w:szCs w:val="28"/>
        </w:rPr>
      </w:pPr>
      <w:r>
        <w:rPr>
          <w:b/>
          <w:sz w:val="28"/>
          <w:szCs w:val="28"/>
        </w:rPr>
        <w:t xml:space="preserve">       дополнительной предпрофессиональной    ОП «Фортепиано»:</w:t>
      </w:r>
    </w:p>
    <w:p w:rsidR="004C58B2" w:rsidRDefault="004C58B2" w:rsidP="00C1716B">
      <w:pPr>
        <w:spacing w:line="240" w:lineRule="auto"/>
        <w:jc w:val="both"/>
        <w:rPr>
          <w:sz w:val="28"/>
          <w:szCs w:val="28"/>
        </w:rPr>
      </w:pPr>
      <w:r>
        <w:rPr>
          <w:sz w:val="28"/>
          <w:szCs w:val="28"/>
        </w:rPr>
        <w:t xml:space="preserve">по ДПОП В МКУДО «Вохомская ДШИ» учебный год начинается 1сентября и заканчивается в сроки, установленные графиком образовательного процесса. Продолжительность учебного года – 39 недель. Из них: </w:t>
      </w:r>
    </w:p>
    <w:p w:rsidR="004C58B2" w:rsidRDefault="004C58B2" w:rsidP="00C1716B">
      <w:pPr>
        <w:spacing w:line="240" w:lineRule="auto"/>
        <w:jc w:val="both"/>
        <w:rPr>
          <w:sz w:val="28"/>
          <w:szCs w:val="28"/>
        </w:rPr>
      </w:pPr>
      <w:r>
        <w:rPr>
          <w:sz w:val="28"/>
          <w:szCs w:val="28"/>
        </w:rPr>
        <w:sym w:font="Symbol" w:char="F0B7"/>
      </w:r>
      <w:r>
        <w:rPr>
          <w:sz w:val="28"/>
          <w:szCs w:val="28"/>
        </w:rPr>
        <w:t xml:space="preserve"> аудиторные занятия в первом классе составляют 32 недели; </w:t>
      </w:r>
    </w:p>
    <w:p w:rsidR="004C58B2" w:rsidRDefault="004C58B2" w:rsidP="00C1716B">
      <w:pPr>
        <w:spacing w:line="240" w:lineRule="auto"/>
        <w:jc w:val="both"/>
        <w:rPr>
          <w:sz w:val="28"/>
          <w:szCs w:val="28"/>
        </w:rPr>
      </w:pPr>
      <w:r>
        <w:rPr>
          <w:sz w:val="28"/>
          <w:szCs w:val="28"/>
        </w:rPr>
        <w:sym w:font="Symbol" w:char="F0B7"/>
      </w:r>
      <w:r>
        <w:rPr>
          <w:sz w:val="28"/>
          <w:szCs w:val="28"/>
        </w:rPr>
        <w:t xml:space="preserve"> резерв учебного времени – 1 неделя; </w:t>
      </w:r>
    </w:p>
    <w:p w:rsidR="004C58B2" w:rsidRDefault="004C58B2" w:rsidP="00C1716B">
      <w:pPr>
        <w:spacing w:line="240" w:lineRule="auto"/>
        <w:jc w:val="both"/>
        <w:rPr>
          <w:sz w:val="28"/>
          <w:szCs w:val="28"/>
        </w:rPr>
      </w:pPr>
      <w:r>
        <w:rPr>
          <w:sz w:val="28"/>
          <w:szCs w:val="28"/>
        </w:rPr>
        <w:sym w:font="Symbol" w:char="F0B7"/>
      </w:r>
      <w:r>
        <w:rPr>
          <w:sz w:val="28"/>
          <w:szCs w:val="28"/>
        </w:rPr>
        <w:t xml:space="preserve"> промежуточная аттестация - последняя неделя декабря, 3 неделя мая – все предметы, кроме специальности и чтения с листа; </w:t>
      </w:r>
    </w:p>
    <w:p w:rsidR="004C58B2" w:rsidRDefault="004C58B2" w:rsidP="00C1716B">
      <w:pPr>
        <w:spacing w:line="240" w:lineRule="auto"/>
        <w:jc w:val="both"/>
        <w:rPr>
          <w:sz w:val="28"/>
          <w:szCs w:val="28"/>
        </w:rPr>
      </w:pPr>
      <w:r>
        <w:rPr>
          <w:sz w:val="28"/>
          <w:szCs w:val="28"/>
        </w:rPr>
        <w:sym w:font="Symbol" w:char="F0B7"/>
      </w:r>
      <w:r>
        <w:rPr>
          <w:sz w:val="28"/>
          <w:szCs w:val="28"/>
        </w:rPr>
        <w:t xml:space="preserve"> промежуточная аттестация по специальности и чтению с листа проводится в последнюю неделю декабря в счет аудиторного времени, в 4 неделю мая за пределами аудиторного времени; </w:t>
      </w:r>
    </w:p>
    <w:p w:rsidR="004C58B2" w:rsidRDefault="004C58B2" w:rsidP="00C1716B">
      <w:pPr>
        <w:spacing w:line="240" w:lineRule="auto"/>
        <w:jc w:val="both"/>
        <w:rPr>
          <w:sz w:val="28"/>
          <w:szCs w:val="28"/>
        </w:rPr>
      </w:pPr>
      <w:r>
        <w:rPr>
          <w:sz w:val="28"/>
          <w:szCs w:val="28"/>
        </w:rPr>
        <w:sym w:font="Symbol" w:char="F0B7"/>
      </w:r>
      <w:r>
        <w:rPr>
          <w:sz w:val="28"/>
          <w:szCs w:val="28"/>
        </w:rPr>
        <w:t xml:space="preserve"> каникулы – 5 недель. 138. Во втором, третьем, четвертом, пятом  классах аудиторные занятия составляют 33 недели.</w:t>
      </w:r>
    </w:p>
    <w:p w:rsidR="004C58B2" w:rsidRDefault="004C58B2" w:rsidP="00C1716B">
      <w:pPr>
        <w:spacing w:line="240" w:lineRule="auto"/>
        <w:jc w:val="both"/>
        <w:rPr>
          <w:sz w:val="28"/>
          <w:szCs w:val="28"/>
        </w:rPr>
      </w:pPr>
      <w:r>
        <w:rPr>
          <w:sz w:val="28"/>
          <w:szCs w:val="28"/>
        </w:rPr>
        <w:sym w:font="Symbol" w:char="F0B7"/>
      </w:r>
      <w:r>
        <w:rPr>
          <w:sz w:val="28"/>
          <w:szCs w:val="28"/>
        </w:rPr>
        <w:t xml:space="preserve">резерв учебного времени – 1 неделя, </w:t>
      </w:r>
    </w:p>
    <w:p w:rsidR="004C58B2" w:rsidRDefault="004C58B2" w:rsidP="00C1716B">
      <w:pPr>
        <w:spacing w:line="240" w:lineRule="auto"/>
        <w:jc w:val="both"/>
        <w:rPr>
          <w:sz w:val="28"/>
          <w:szCs w:val="28"/>
        </w:rPr>
      </w:pPr>
      <w:r>
        <w:rPr>
          <w:sz w:val="28"/>
          <w:szCs w:val="28"/>
        </w:rPr>
        <w:sym w:font="Symbol" w:char="F0B7"/>
      </w:r>
      <w:r>
        <w:rPr>
          <w:sz w:val="28"/>
          <w:szCs w:val="28"/>
        </w:rPr>
        <w:t xml:space="preserve"> промежуточная аттестация (в конце учебного года за пределами аудиторного времени)- 1 неделя. </w:t>
      </w:r>
    </w:p>
    <w:p w:rsidR="004C58B2" w:rsidRDefault="004C58B2" w:rsidP="00C1716B">
      <w:pPr>
        <w:spacing w:line="240" w:lineRule="auto"/>
        <w:jc w:val="both"/>
        <w:rPr>
          <w:sz w:val="28"/>
          <w:szCs w:val="28"/>
        </w:rPr>
      </w:pPr>
      <w:r>
        <w:rPr>
          <w:sz w:val="28"/>
          <w:szCs w:val="28"/>
        </w:rPr>
        <w:sym w:font="Symbol" w:char="F0B7"/>
      </w:r>
      <w:r>
        <w:rPr>
          <w:sz w:val="28"/>
          <w:szCs w:val="28"/>
        </w:rPr>
        <w:t xml:space="preserve"> каникулы – 4 недели. </w:t>
      </w:r>
    </w:p>
    <w:p w:rsidR="004C58B2" w:rsidRDefault="004C58B2" w:rsidP="00C1716B">
      <w:pPr>
        <w:spacing w:line="240" w:lineRule="auto"/>
        <w:jc w:val="both"/>
        <w:rPr>
          <w:sz w:val="28"/>
          <w:szCs w:val="28"/>
        </w:rPr>
      </w:pPr>
      <w:r>
        <w:rPr>
          <w:sz w:val="28"/>
          <w:szCs w:val="28"/>
        </w:rPr>
        <w:sym w:font="Symbol" w:char="F0B7"/>
      </w:r>
      <w:r>
        <w:rPr>
          <w:sz w:val="28"/>
          <w:szCs w:val="28"/>
        </w:rPr>
        <w:t xml:space="preserve"> Летние каникулы с 01.06.. по 31.08.</w:t>
      </w:r>
    </w:p>
    <w:p w:rsidR="004C58B2" w:rsidRDefault="004C58B2" w:rsidP="00C1716B">
      <w:pPr>
        <w:spacing w:line="240" w:lineRule="auto"/>
        <w:jc w:val="both"/>
        <w:rPr>
          <w:sz w:val="28"/>
          <w:szCs w:val="28"/>
        </w:rPr>
      </w:pPr>
    </w:p>
    <w:p w:rsidR="004C58B2" w:rsidRDefault="004C58B2" w:rsidP="00C1716B">
      <w:pPr>
        <w:spacing w:line="240" w:lineRule="auto"/>
        <w:jc w:val="both"/>
        <w:rPr>
          <w:sz w:val="28"/>
          <w:szCs w:val="28"/>
        </w:rPr>
      </w:pPr>
    </w:p>
    <w:p w:rsidR="004C58B2" w:rsidRPr="00C45D51" w:rsidRDefault="004C58B2" w:rsidP="00C1716B">
      <w:pPr>
        <w:jc w:val="both"/>
        <w:rPr>
          <w:b/>
          <w:sz w:val="28"/>
          <w:szCs w:val="28"/>
        </w:rPr>
      </w:pPr>
      <w:r>
        <w:rPr>
          <w:sz w:val="28"/>
          <w:szCs w:val="28"/>
        </w:rPr>
        <w:t>1</w:t>
      </w:r>
      <w:r w:rsidRPr="00C45D51">
        <w:rPr>
          <w:b/>
          <w:sz w:val="28"/>
          <w:szCs w:val="28"/>
        </w:rPr>
        <w:t>. ОП «Фортепиано» срок обучения 8 лет</w:t>
      </w:r>
    </w:p>
    <w:tbl>
      <w:tblPr>
        <w:tblW w:w="15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1"/>
        <w:gridCol w:w="877"/>
        <w:gridCol w:w="6126"/>
        <w:gridCol w:w="3774"/>
        <w:gridCol w:w="2539"/>
      </w:tblGrid>
      <w:tr w:rsidR="004C58B2" w:rsidTr="007E06C6">
        <w:trPr>
          <w:trHeight w:val="1131"/>
        </w:trPr>
        <w:tc>
          <w:tcPr>
            <w:tcW w:w="1751" w:type="dxa"/>
          </w:tcPr>
          <w:p w:rsidR="004C58B2" w:rsidRPr="00EB4ECE" w:rsidRDefault="004C58B2" w:rsidP="00C1716B">
            <w:pPr>
              <w:jc w:val="both"/>
            </w:pPr>
            <w:r w:rsidRPr="00EB4ECE">
              <w:t>предмет</w:t>
            </w:r>
          </w:p>
        </w:tc>
        <w:tc>
          <w:tcPr>
            <w:tcW w:w="877" w:type="dxa"/>
          </w:tcPr>
          <w:p w:rsidR="004C58B2" w:rsidRPr="00EB4ECE" w:rsidRDefault="004C58B2" w:rsidP="00C1716B">
            <w:pPr>
              <w:jc w:val="both"/>
            </w:pPr>
            <w:r w:rsidRPr="00EB4ECE">
              <w:t>класс</w:t>
            </w:r>
          </w:p>
        </w:tc>
        <w:tc>
          <w:tcPr>
            <w:tcW w:w="6126" w:type="dxa"/>
          </w:tcPr>
          <w:p w:rsidR="004C58B2" w:rsidRPr="00EB4ECE" w:rsidRDefault="004C58B2" w:rsidP="00C1716B">
            <w:pPr>
              <w:jc w:val="both"/>
            </w:pPr>
            <w:r w:rsidRPr="00EB4ECE">
              <w:t>Форма проведения</w:t>
            </w:r>
            <w:r>
              <w:t xml:space="preserve"> промежуточной и итоговой аттестации</w:t>
            </w:r>
          </w:p>
        </w:tc>
        <w:tc>
          <w:tcPr>
            <w:tcW w:w="3774" w:type="dxa"/>
          </w:tcPr>
          <w:p w:rsidR="004C58B2" w:rsidRPr="00EB4ECE" w:rsidRDefault="004C58B2" w:rsidP="00C1716B">
            <w:pPr>
              <w:jc w:val="both"/>
            </w:pPr>
            <w:r w:rsidRPr="00EB4ECE">
              <w:t>Программные требования</w:t>
            </w:r>
          </w:p>
        </w:tc>
        <w:tc>
          <w:tcPr>
            <w:tcW w:w="2539" w:type="dxa"/>
          </w:tcPr>
          <w:p w:rsidR="004C58B2" w:rsidRPr="00EB4ECE" w:rsidRDefault="004C58B2" w:rsidP="00C1716B">
            <w:pPr>
              <w:jc w:val="both"/>
            </w:pPr>
            <w:r w:rsidRPr="00EB4ECE">
              <w:t>Сроки проведения</w:t>
            </w:r>
          </w:p>
        </w:tc>
      </w:tr>
      <w:tr w:rsidR="004C58B2" w:rsidTr="0056552C">
        <w:trPr>
          <w:trHeight w:val="1430"/>
        </w:trPr>
        <w:tc>
          <w:tcPr>
            <w:tcW w:w="1751" w:type="dxa"/>
            <w:vMerge w:val="restart"/>
          </w:tcPr>
          <w:p w:rsidR="004C58B2" w:rsidRPr="00277ABC" w:rsidRDefault="004C58B2" w:rsidP="00C1716B">
            <w:pPr>
              <w:jc w:val="center"/>
              <w:rPr>
                <w:sz w:val="28"/>
                <w:szCs w:val="28"/>
              </w:rPr>
            </w:pPr>
            <w:r w:rsidRPr="00277ABC">
              <w:rPr>
                <w:sz w:val="28"/>
                <w:szCs w:val="28"/>
              </w:rPr>
              <w:t>Специальность и чтение с листа</w:t>
            </w:r>
          </w:p>
        </w:tc>
        <w:tc>
          <w:tcPr>
            <w:tcW w:w="877" w:type="dxa"/>
          </w:tcPr>
          <w:p w:rsidR="004C58B2" w:rsidRPr="00EB4ECE" w:rsidRDefault="004C58B2" w:rsidP="00C1716B">
            <w:pPr>
              <w:jc w:val="both"/>
            </w:pPr>
            <w:r>
              <w:t>1,2</w:t>
            </w:r>
          </w:p>
        </w:tc>
        <w:tc>
          <w:tcPr>
            <w:tcW w:w="6126" w:type="dxa"/>
          </w:tcPr>
          <w:p w:rsidR="004C58B2" w:rsidRDefault="004C58B2" w:rsidP="00C1716B">
            <w:pPr>
              <w:jc w:val="both"/>
            </w:pPr>
            <w:r>
              <w:t>-творческий зачет (конкурс)</w:t>
            </w:r>
          </w:p>
          <w:p w:rsidR="004C58B2" w:rsidRDefault="004C58B2" w:rsidP="00C1716B">
            <w:pPr>
              <w:jc w:val="both"/>
            </w:pPr>
            <w:r>
              <w:t>- академический концерт</w:t>
            </w:r>
          </w:p>
          <w:p w:rsidR="004C58B2" w:rsidRDefault="004C58B2" w:rsidP="00C1716B">
            <w:pPr>
              <w:jc w:val="both"/>
            </w:pPr>
            <w:r>
              <w:t>-технический зачет</w:t>
            </w:r>
          </w:p>
          <w:p w:rsidR="004C58B2" w:rsidRDefault="004C58B2" w:rsidP="00C1716B">
            <w:pPr>
              <w:jc w:val="both"/>
            </w:pPr>
            <w:r>
              <w:t>-творческий зачет (конкурс )</w:t>
            </w:r>
          </w:p>
          <w:p w:rsidR="004C58B2" w:rsidRDefault="004C58B2" w:rsidP="00C1716B">
            <w:pPr>
              <w:jc w:val="both"/>
            </w:pPr>
            <w:r>
              <w:t>-зачет</w:t>
            </w:r>
          </w:p>
          <w:p w:rsidR="004C58B2" w:rsidRDefault="004C58B2" w:rsidP="00C1716B">
            <w:pPr>
              <w:jc w:val="both"/>
            </w:pPr>
            <w:r>
              <w:t>- творческий зачет (конкурс самостоятельно разученная пьеса</w:t>
            </w:r>
            <w:r w:rsidRPr="00EB4ECE">
              <w:t>)</w:t>
            </w:r>
          </w:p>
          <w:p w:rsidR="004C58B2" w:rsidRDefault="004C58B2" w:rsidP="00C1716B">
            <w:pPr>
              <w:jc w:val="both"/>
            </w:pPr>
            <w:r>
              <w:t xml:space="preserve">- творческий зачет </w:t>
            </w:r>
          </w:p>
          <w:p w:rsidR="004C58B2" w:rsidRDefault="004C58B2" w:rsidP="00C1716B">
            <w:pPr>
              <w:jc w:val="both"/>
            </w:pPr>
            <w:r>
              <w:t>(конкурс ансамблей и аккомпанементов</w:t>
            </w:r>
            <w:r w:rsidRPr="00EB4ECE">
              <w:t>)</w:t>
            </w:r>
          </w:p>
          <w:p w:rsidR="004C58B2" w:rsidRDefault="004C58B2" w:rsidP="00C1716B">
            <w:pPr>
              <w:jc w:val="both"/>
            </w:pPr>
          </w:p>
          <w:p w:rsidR="004C58B2" w:rsidRDefault="004C58B2" w:rsidP="00C1716B">
            <w:pPr>
              <w:jc w:val="both"/>
            </w:pPr>
            <w:r>
              <w:t>- творческий зачет (конкурс пьес</w:t>
            </w:r>
            <w:r w:rsidRPr="00EB4ECE">
              <w:t>)</w:t>
            </w:r>
          </w:p>
          <w:p w:rsidR="004C58B2" w:rsidRDefault="004C58B2" w:rsidP="00C1716B">
            <w:pPr>
              <w:jc w:val="both"/>
            </w:pPr>
            <w:r>
              <w:t>-а</w:t>
            </w:r>
            <w:r w:rsidRPr="00EB4ECE">
              <w:t>кадемический концерт</w:t>
            </w:r>
          </w:p>
          <w:p w:rsidR="004C58B2" w:rsidRDefault="004C58B2" w:rsidP="00C1716B">
            <w:pPr>
              <w:jc w:val="both"/>
            </w:pPr>
            <w:r>
              <w:t>- т</w:t>
            </w:r>
            <w:r w:rsidRPr="00EB4ECE">
              <w:t>ворческий зачет (конкурс этюдов)</w:t>
            </w:r>
          </w:p>
          <w:p w:rsidR="004C58B2" w:rsidRDefault="004C58B2" w:rsidP="00C1716B">
            <w:pPr>
              <w:jc w:val="both"/>
            </w:pPr>
            <w:r>
              <w:t>- технический зачет</w:t>
            </w:r>
          </w:p>
          <w:p w:rsidR="004C58B2" w:rsidRDefault="004C58B2" w:rsidP="00C1716B">
            <w:pPr>
              <w:jc w:val="both"/>
            </w:pPr>
          </w:p>
          <w:p w:rsidR="004C58B2" w:rsidRDefault="004C58B2" w:rsidP="00C1716B">
            <w:pPr>
              <w:jc w:val="both"/>
            </w:pPr>
            <w:r>
              <w:t>- творческий зачет (конкурс произведений крупной формы</w:t>
            </w:r>
            <w:r w:rsidRPr="00EB4ECE">
              <w:t>)</w:t>
            </w:r>
          </w:p>
          <w:p w:rsidR="004C58B2" w:rsidRDefault="004C58B2" w:rsidP="00C1716B">
            <w:pPr>
              <w:jc w:val="both"/>
            </w:pPr>
          </w:p>
          <w:p w:rsidR="004C58B2" w:rsidRPr="00EB4ECE" w:rsidRDefault="004C58B2" w:rsidP="00C1716B">
            <w:pPr>
              <w:jc w:val="both"/>
            </w:pPr>
            <w:r>
              <w:t>- переводной экзамен</w:t>
            </w:r>
          </w:p>
        </w:tc>
        <w:tc>
          <w:tcPr>
            <w:tcW w:w="3774" w:type="dxa"/>
          </w:tcPr>
          <w:p w:rsidR="004C58B2" w:rsidRDefault="004C58B2" w:rsidP="00C1716B">
            <w:pPr>
              <w:jc w:val="both"/>
            </w:pPr>
            <w:r>
              <w:t>-пьеса</w:t>
            </w:r>
          </w:p>
          <w:p w:rsidR="004C58B2" w:rsidRDefault="004C58B2" w:rsidP="00C1716B">
            <w:pPr>
              <w:jc w:val="both"/>
            </w:pPr>
            <w:r>
              <w:t>- пьеса</w:t>
            </w:r>
          </w:p>
          <w:p w:rsidR="004C58B2" w:rsidRDefault="004C58B2" w:rsidP="00C1716B">
            <w:pPr>
              <w:jc w:val="both"/>
            </w:pPr>
            <w:r>
              <w:t>-этюд</w:t>
            </w:r>
          </w:p>
          <w:p w:rsidR="004C58B2" w:rsidRDefault="004C58B2" w:rsidP="00C1716B">
            <w:pPr>
              <w:jc w:val="both"/>
            </w:pPr>
            <w:r>
              <w:t>- полифония</w:t>
            </w:r>
          </w:p>
          <w:p w:rsidR="004C58B2" w:rsidRDefault="004C58B2" w:rsidP="00C1716B">
            <w:pPr>
              <w:jc w:val="both"/>
            </w:pPr>
            <w:r>
              <w:t>-крупная форма, полифония</w:t>
            </w:r>
          </w:p>
          <w:p w:rsidR="004C58B2" w:rsidRDefault="004C58B2" w:rsidP="00C1716B">
            <w:pPr>
              <w:jc w:val="both"/>
            </w:pPr>
            <w:r>
              <w:t>- пьеса</w:t>
            </w:r>
          </w:p>
          <w:p w:rsidR="004C58B2" w:rsidRDefault="004C58B2" w:rsidP="00C1716B">
            <w:pPr>
              <w:jc w:val="both"/>
            </w:pPr>
          </w:p>
          <w:p w:rsidR="004C58B2" w:rsidRDefault="004C58B2" w:rsidP="00C1716B">
            <w:pPr>
              <w:jc w:val="both"/>
            </w:pPr>
            <w:r>
              <w:t>- ансамбль</w:t>
            </w:r>
          </w:p>
          <w:p w:rsidR="004C58B2" w:rsidRDefault="004C58B2" w:rsidP="00C1716B">
            <w:pPr>
              <w:jc w:val="both"/>
            </w:pPr>
          </w:p>
          <w:p w:rsidR="004C58B2" w:rsidRDefault="004C58B2" w:rsidP="00C1716B">
            <w:pPr>
              <w:jc w:val="both"/>
            </w:pPr>
          </w:p>
          <w:p w:rsidR="004C58B2" w:rsidRDefault="004C58B2" w:rsidP="00C1716B">
            <w:pPr>
              <w:jc w:val="both"/>
            </w:pPr>
            <w:r>
              <w:t>-пьеса</w:t>
            </w:r>
          </w:p>
          <w:p w:rsidR="004C58B2" w:rsidRDefault="004C58B2" w:rsidP="00C1716B">
            <w:pPr>
              <w:jc w:val="both"/>
            </w:pPr>
            <w:r>
              <w:t>-пьеса</w:t>
            </w:r>
          </w:p>
          <w:p w:rsidR="004C58B2" w:rsidRDefault="004C58B2" w:rsidP="00C1716B">
            <w:pPr>
              <w:jc w:val="both"/>
            </w:pPr>
            <w:r>
              <w:t>-этюд</w:t>
            </w:r>
          </w:p>
          <w:p w:rsidR="004C58B2" w:rsidRDefault="004C58B2" w:rsidP="00C1716B">
            <w:pPr>
              <w:jc w:val="both"/>
            </w:pPr>
            <w:r>
              <w:t>-этюд</w:t>
            </w:r>
          </w:p>
          <w:p w:rsidR="004C58B2" w:rsidRDefault="004C58B2" w:rsidP="00C1716B">
            <w:pPr>
              <w:jc w:val="both"/>
            </w:pPr>
          </w:p>
          <w:p w:rsidR="004C58B2" w:rsidRDefault="004C58B2" w:rsidP="00C1716B">
            <w:pPr>
              <w:jc w:val="both"/>
            </w:pPr>
            <w:r>
              <w:t>-сонатина,  вариации, рондо</w:t>
            </w:r>
          </w:p>
          <w:p w:rsidR="004C58B2" w:rsidRDefault="004C58B2" w:rsidP="00C1716B">
            <w:pPr>
              <w:jc w:val="both"/>
            </w:pPr>
          </w:p>
          <w:p w:rsidR="004C58B2" w:rsidRPr="00EB4ECE" w:rsidRDefault="004C58B2" w:rsidP="00C1716B">
            <w:pPr>
              <w:jc w:val="both"/>
            </w:pPr>
            <w:r>
              <w:t>-полифония, крупная форма</w:t>
            </w:r>
          </w:p>
        </w:tc>
        <w:tc>
          <w:tcPr>
            <w:tcW w:w="2539" w:type="dxa"/>
          </w:tcPr>
          <w:p w:rsidR="004C58B2" w:rsidRDefault="004C58B2" w:rsidP="00C1716B">
            <w:pPr>
              <w:jc w:val="both"/>
            </w:pPr>
            <w:r>
              <w:t>Конец  1 четверти</w:t>
            </w:r>
          </w:p>
          <w:p w:rsidR="004C58B2" w:rsidRDefault="004C58B2" w:rsidP="00C1716B">
            <w:pPr>
              <w:jc w:val="both"/>
            </w:pPr>
            <w:r>
              <w:t>Конец 1 четверти</w:t>
            </w:r>
          </w:p>
          <w:p w:rsidR="004C58B2" w:rsidRDefault="004C58B2" w:rsidP="00C1716B">
            <w:pPr>
              <w:jc w:val="both"/>
            </w:pPr>
            <w:r>
              <w:t xml:space="preserve"> ноябрь</w:t>
            </w:r>
          </w:p>
          <w:p w:rsidR="004C58B2" w:rsidRDefault="004C58B2" w:rsidP="00C1716B">
            <w:pPr>
              <w:jc w:val="both"/>
            </w:pPr>
            <w:r>
              <w:t>конец 2  четверти</w:t>
            </w:r>
          </w:p>
          <w:p w:rsidR="004C58B2" w:rsidRDefault="004C58B2" w:rsidP="00C1716B">
            <w:pPr>
              <w:jc w:val="both"/>
            </w:pPr>
            <w:r>
              <w:t>конец 2 четверти</w:t>
            </w:r>
          </w:p>
          <w:p w:rsidR="004C58B2" w:rsidRDefault="004C58B2" w:rsidP="00C1716B">
            <w:pPr>
              <w:jc w:val="both"/>
            </w:pPr>
            <w:r>
              <w:t>январь</w:t>
            </w:r>
          </w:p>
          <w:p w:rsidR="004C58B2" w:rsidRDefault="004C58B2" w:rsidP="00C1716B">
            <w:pPr>
              <w:jc w:val="both"/>
            </w:pPr>
          </w:p>
          <w:p w:rsidR="004C58B2" w:rsidRDefault="004C58B2" w:rsidP="00C1716B">
            <w:pPr>
              <w:jc w:val="both"/>
            </w:pPr>
            <w:r>
              <w:t>февраль</w:t>
            </w:r>
          </w:p>
          <w:p w:rsidR="004C58B2" w:rsidRDefault="004C58B2" w:rsidP="00C1716B">
            <w:pPr>
              <w:jc w:val="both"/>
            </w:pPr>
          </w:p>
          <w:p w:rsidR="004C58B2" w:rsidRDefault="004C58B2" w:rsidP="00C1716B">
            <w:pPr>
              <w:jc w:val="both"/>
            </w:pPr>
            <w:r>
              <w:t>конец 3 четверти</w:t>
            </w:r>
          </w:p>
          <w:p w:rsidR="004C58B2" w:rsidRDefault="004C58B2" w:rsidP="00C1716B">
            <w:pPr>
              <w:jc w:val="both"/>
            </w:pPr>
            <w:r>
              <w:t>конец 3 четверти</w:t>
            </w:r>
          </w:p>
          <w:p w:rsidR="004C58B2" w:rsidRDefault="004C58B2" w:rsidP="00C1716B">
            <w:pPr>
              <w:jc w:val="both"/>
            </w:pPr>
            <w:r>
              <w:t xml:space="preserve"> апрель</w:t>
            </w:r>
          </w:p>
          <w:p w:rsidR="004C58B2" w:rsidRDefault="004C58B2" w:rsidP="00C1716B">
            <w:pPr>
              <w:jc w:val="both"/>
            </w:pPr>
            <w:r>
              <w:t>апрель</w:t>
            </w:r>
          </w:p>
          <w:p w:rsidR="004C58B2" w:rsidRDefault="004C58B2" w:rsidP="00C1716B">
            <w:pPr>
              <w:jc w:val="both"/>
            </w:pPr>
          </w:p>
          <w:p w:rsidR="004C58B2" w:rsidRDefault="004C58B2" w:rsidP="00C1716B">
            <w:pPr>
              <w:jc w:val="both"/>
            </w:pPr>
            <w:r>
              <w:t>конец 4 четверти</w:t>
            </w:r>
          </w:p>
          <w:p w:rsidR="004C58B2" w:rsidRDefault="004C58B2" w:rsidP="00C1716B">
            <w:pPr>
              <w:jc w:val="both"/>
            </w:pPr>
          </w:p>
          <w:p w:rsidR="004C58B2" w:rsidRDefault="004C58B2" w:rsidP="00C1716B">
            <w:pPr>
              <w:jc w:val="both"/>
            </w:pPr>
            <w:r>
              <w:t>конец 4 четверти</w:t>
            </w:r>
          </w:p>
          <w:p w:rsidR="004C58B2" w:rsidRDefault="004C58B2" w:rsidP="00C1716B">
            <w:pPr>
              <w:jc w:val="both"/>
            </w:pPr>
          </w:p>
          <w:p w:rsidR="004C58B2" w:rsidRDefault="004C58B2" w:rsidP="00C1716B">
            <w:pPr>
              <w:jc w:val="both"/>
            </w:pPr>
          </w:p>
          <w:p w:rsidR="004C58B2" w:rsidRPr="00EB4ECE" w:rsidRDefault="004C58B2" w:rsidP="00C1716B">
            <w:pPr>
              <w:tabs>
                <w:tab w:val="left" w:pos="330"/>
              </w:tabs>
              <w:ind w:left="-210"/>
              <w:jc w:val="both"/>
            </w:pPr>
            <w:r>
              <w:t>-</w:t>
            </w:r>
          </w:p>
        </w:tc>
      </w:tr>
      <w:tr w:rsidR="004C58B2" w:rsidTr="007E06C6">
        <w:trPr>
          <w:trHeight w:val="795"/>
        </w:trPr>
        <w:tc>
          <w:tcPr>
            <w:tcW w:w="1751" w:type="dxa"/>
            <w:vMerge/>
          </w:tcPr>
          <w:p w:rsidR="004C58B2" w:rsidRDefault="004C58B2" w:rsidP="00C1716B">
            <w:pPr>
              <w:jc w:val="both"/>
            </w:pPr>
          </w:p>
        </w:tc>
        <w:tc>
          <w:tcPr>
            <w:tcW w:w="877" w:type="dxa"/>
          </w:tcPr>
          <w:p w:rsidR="004C58B2" w:rsidRDefault="004C58B2" w:rsidP="00C1716B">
            <w:pPr>
              <w:jc w:val="both"/>
            </w:pPr>
            <w:r>
              <w:t>3-7</w:t>
            </w:r>
          </w:p>
        </w:tc>
        <w:tc>
          <w:tcPr>
            <w:tcW w:w="6126" w:type="dxa"/>
          </w:tcPr>
          <w:p w:rsidR="004C58B2" w:rsidRDefault="004C58B2" w:rsidP="00C1716B">
            <w:pPr>
              <w:jc w:val="both"/>
            </w:pPr>
            <w:r>
              <w:t>- творческий зачет (конкурс)</w:t>
            </w:r>
          </w:p>
          <w:p w:rsidR="004C58B2" w:rsidRDefault="004C58B2" w:rsidP="00C1716B">
            <w:pPr>
              <w:jc w:val="both"/>
            </w:pPr>
            <w:r>
              <w:t>- академический концерт</w:t>
            </w:r>
          </w:p>
          <w:p w:rsidR="004C58B2" w:rsidRDefault="004C58B2" w:rsidP="00C1716B">
            <w:pPr>
              <w:jc w:val="both"/>
            </w:pPr>
            <w:r>
              <w:t>-технический зачет</w:t>
            </w:r>
          </w:p>
          <w:p w:rsidR="004C58B2" w:rsidRDefault="004C58B2" w:rsidP="00C1716B">
            <w:pPr>
              <w:jc w:val="both"/>
            </w:pPr>
          </w:p>
          <w:p w:rsidR="004C58B2" w:rsidRDefault="004C58B2" w:rsidP="00C1716B">
            <w:pPr>
              <w:jc w:val="both"/>
            </w:pPr>
            <w:r>
              <w:t>-творческий зачет (конкур )</w:t>
            </w:r>
          </w:p>
          <w:p w:rsidR="004C58B2" w:rsidRDefault="004C58B2" w:rsidP="00C1716B">
            <w:pPr>
              <w:jc w:val="both"/>
            </w:pPr>
            <w:r>
              <w:t>-зачет</w:t>
            </w:r>
          </w:p>
          <w:p w:rsidR="004C58B2" w:rsidRDefault="004C58B2" w:rsidP="00C1716B">
            <w:pPr>
              <w:jc w:val="both"/>
            </w:pPr>
          </w:p>
          <w:p w:rsidR="004C58B2" w:rsidRDefault="004C58B2" w:rsidP="00C1716B">
            <w:pPr>
              <w:jc w:val="both"/>
            </w:pPr>
            <w:r>
              <w:t>- творческий зачет (конкурс самостоятельно разученная пьеса</w:t>
            </w:r>
            <w:r w:rsidRPr="00EB4ECE">
              <w:t>)</w:t>
            </w:r>
          </w:p>
          <w:p w:rsidR="004C58B2" w:rsidRDefault="004C58B2" w:rsidP="00C1716B">
            <w:pPr>
              <w:jc w:val="both"/>
            </w:pPr>
            <w:r>
              <w:t>- творческий зачет (конкурс ансамблей и аккомпанементов</w:t>
            </w:r>
            <w:r w:rsidRPr="00EB4ECE">
              <w:t>)</w:t>
            </w:r>
          </w:p>
          <w:p w:rsidR="004C58B2" w:rsidRDefault="004C58B2" w:rsidP="00C1716B">
            <w:pPr>
              <w:jc w:val="both"/>
            </w:pPr>
          </w:p>
          <w:p w:rsidR="004C58B2" w:rsidRDefault="004C58B2" w:rsidP="00C1716B">
            <w:pPr>
              <w:jc w:val="both"/>
            </w:pPr>
            <w:r>
              <w:t>- творческий зачет (конкурс пьес</w:t>
            </w:r>
            <w:r w:rsidRPr="00EB4ECE">
              <w:t>)</w:t>
            </w:r>
          </w:p>
          <w:p w:rsidR="004C58B2" w:rsidRDefault="004C58B2" w:rsidP="00C1716B">
            <w:pPr>
              <w:jc w:val="both"/>
            </w:pPr>
            <w:r>
              <w:t>-а</w:t>
            </w:r>
            <w:r w:rsidRPr="00EB4ECE">
              <w:t>кадемический концерт</w:t>
            </w:r>
          </w:p>
          <w:p w:rsidR="004C58B2" w:rsidRDefault="004C58B2" w:rsidP="00C1716B">
            <w:pPr>
              <w:jc w:val="both"/>
            </w:pPr>
          </w:p>
          <w:p w:rsidR="004C58B2" w:rsidRDefault="004C58B2" w:rsidP="00C1716B">
            <w:pPr>
              <w:jc w:val="both"/>
            </w:pPr>
            <w:r>
              <w:t>- т</w:t>
            </w:r>
            <w:r w:rsidRPr="00EB4ECE">
              <w:t>ворческий зачет (конкурс этюдов)</w:t>
            </w:r>
          </w:p>
          <w:p w:rsidR="004C58B2" w:rsidRDefault="004C58B2" w:rsidP="00C1716B">
            <w:pPr>
              <w:jc w:val="both"/>
            </w:pPr>
          </w:p>
          <w:p w:rsidR="004C58B2" w:rsidRDefault="004C58B2" w:rsidP="00C1716B">
            <w:pPr>
              <w:jc w:val="both"/>
            </w:pPr>
          </w:p>
          <w:p w:rsidR="004C58B2" w:rsidRDefault="004C58B2" w:rsidP="00C1716B">
            <w:pPr>
              <w:jc w:val="both"/>
            </w:pPr>
            <w:r>
              <w:t>- технический зачет</w:t>
            </w:r>
          </w:p>
          <w:p w:rsidR="004C58B2" w:rsidRDefault="004C58B2" w:rsidP="00C1716B">
            <w:pPr>
              <w:jc w:val="both"/>
            </w:pPr>
          </w:p>
          <w:p w:rsidR="004C58B2" w:rsidRDefault="004C58B2" w:rsidP="00C1716B">
            <w:pPr>
              <w:jc w:val="both"/>
            </w:pPr>
            <w:r>
              <w:t>- творческий зачет (конкурс произведений крупной формы</w:t>
            </w:r>
            <w:r w:rsidRPr="00EB4ECE">
              <w:t>)</w:t>
            </w:r>
          </w:p>
          <w:p w:rsidR="004C58B2" w:rsidRDefault="004C58B2" w:rsidP="00C1716B">
            <w:pPr>
              <w:jc w:val="both"/>
            </w:pPr>
          </w:p>
          <w:p w:rsidR="004C58B2" w:rsidRPr="00EB4ECE" w:rsidRDefault="004C58B2" w:rsidP="00C1716B">
            <w:pPr>
              <w:jc w:val="both"/>
            </w:pPr>
            <w:r>
              <w:t>- переводной экзамен</w:t>
            </w:r>
          </w:p>
        </w:tc>
        <w:tc>
          <w:tcPr>
            <w:tcW w:w="3774" w:type="dxa"/>
          </w:tcPr>
          <w:p w:rsidR="004C58B2" w:rsidRDefault="004C58B2" w:rsidP="00C1716B">
            <w:pPr>
              <w:jc w:val="both"/>
            </w:pPr>
            <w:r>
              <w:t>-пьес</w:t>
            </w:r>
          </w:p>
          <w:p w:rsidR="004C58B2" w:rsidRDefault="004C58B2" w:rsidP="00C1716B">
            <w:pPr>
              <w:jc w:val="both"/>
            </w:pPr>
            <w:r>
              <w:t>- пьеса</w:t>
            </w:r>
          </w:p>
          <w:p w:rsidR="004C58B2" w:rsidRDefault="004C58B2" w:rsidP="00C1716B">
            <w:pPr>
              <w:jc w:val="both"/>
            </w:pPr>
            <w:r>
              <w:t>-этюд, диезные гаммы</w:t>
            </w:r>
          </w:p>
          <w:p w:rsidR="004C58B2" w:rsidRDefault="004C58B2" w:rsidP="00C1716B">
            <w:pPr>
              <w:jc w:val="both"/>
            </w:pPr>
          </w:p>
          <w:p w:rsidR="004C58B2" w:rsidRDefault="004C58B2" w:rsidP="00C1716B">
            <w:pPr>
              <w:jc w:val="both"/>
            </w:pPr>
            <w:r>
              <w:t>- полифония</w:t>
            </w:r>
          </w:p>
          <w:p w:rsidR="004C58B2" w:rsidRDefault="004C58B2" w:rsidP="00C1716B">
            <w:pPr>
              <w:jc w:val="both"/>
            </w:pPr>
            <w:r>
              <w:t>-крупная форма, полифония</w:t>
            </w:r>
          </w:p>
          <w:p w:rsidR="004C58B2" w:rsidRDefault="004C58B2" w:rsidP="00C1716B">
            <w:pPr>
              <w:jc w:val="both"/>
            </w:pPr>
          </w:p>
          <w:p w:rsidR="004C58B2" w:rsidRDefault="004C58B2" w:rsidP="00C1716B">
            <w:pPr>
              <w:jc w:val="both"/>
            </w:pPr>
            <w:r>
              <w:t>- пьеса</w:t>
            </w:r>
          </w:p>
          <w:p w:rsidR="004C58B2" w:rsidRDefault="004C58B2" w:rsidP="00C1716B">
            <w:pPr>
              <w:jc w:val="both"/>
            </w:pPr>
          </w:p>
          <w:p w:rsidR="004C58B2" w:rsidRDefault="004C58B2" w:rsidP="00C1716B">
            <w:pPr>
              <w:jc w:val="both"/>
            </w:pPr>
            <w:r>
              <w:t>- ансамбль</w:t>
            </w:r>
          </w:p>
          <w:p w:rsidR="004C58B2" w:rsidRPr="0056552C" w:rsidRDefault="004C58B2" w:rsidP="00C1716B">
            <w:pPr>
              <w:jc w:val="both"/>
              <w:rPr>
                <w:sz w:val="16"/>
                <w:szCs w:val="16"/>
              </w:rPr>
            </w:pPr>
          </w:p>
          <w:p w:rsidR="004C58B2" w:rsidRDefault="004C58B2" w:rsidP="00C1716B">
            <w:pPr>
              <w:jc w:val="both"/>
            </w:pPr>
            <w:r>
              <w:t>-пьеса</w:t>
            </w:r>
          </w:p>
          <w:p w:rsidR="004C58B2" w:rsidRDefault="004C58B2" w:rsidP="00C1716B">
            <w:pPr>
              <w:jc w:val="both"/>
            </w:pPr>
            <w:r>
              <w:t>-пьеса</w:t>
            </w:r>
          </w:p>
          <w:p w:rsidR="004C58B2" w:rsidRDefault="004C58B2" w:rsidP="00C1716B">
            <w:pPr>
              <w:jc w:val="both"/>
            </w:pPr>
          </w:p>
          <w:p w:rsidR="004C58B2" w:rsidRDefault="004C58B2" w:rsidP="00C1716B">
            <w:pPr>
              <w:jc w:val="both"/>
            </w:pPr>
            <w:r>
              <w:t>-этюд</w:t>
            </w:r>
          </w:p>
          <w:p w:rsidR="004C58B2" w:rsidRDefault="004C58B2" w:rsidP="00C1716B">
            <w:pPr>
              <w:jc w:val="both"/>
            </w:pPr>
          </w:p>
          <w:p w:rsidR="004C58B2" w:rsidRDefault="004C58B2" w:rsidP="00C1716B">
            <w:pPr>
              <w:jc w:val="both"/>
            </w:pPr>
          </w:p>
          <w:p w:rsidR="004C58B2" w:rsidRDefault="004C58B2" w:rsidP="00C1716B">
            <w:pPr>
              <w:jc w:val="both"/>
            </w:pPr>
            <w:r>
              <w:t>-этюд, бемольные гаммы</w:t>
            </w:r>
          </w:p>
          <w:p w:rsidR="004C58B2" w:rsidRDefault="004C58B2" w:rsidP="00C1716B">
            <w:pPr>
              <w:jc w:val="both"/>
            </w:pPr>
          </w:p>
          <w:p w:rsidR="004C58B2" w:rsidRDefault="004C58B2" w:rsidP="00C1716B">
            <w:pPr>
              <w:jc w:val="both"/>
            </w:pPr>
            <w:r>
              <w:t>- крупная форма</w:t>
            </w:r>
          </w:p>
          <w:p w:rsidR="004C58B2" w:rsidRDefault="004C58B2" w:rsidP="00C1716B">
            <w:pPr>
              <w:jc w:val="both"/>
            </w:pPr>
          </w:p>
          <w:p w:rsidR="004C58B2" w:rsidRPr="00EB4ECE" w:rsidRDefault="004C58B2" w:rsidP="00C1716B">
            <w:pPr>
              <w:jc w:val="both"/>
            </w:pPr>
            <w:r>
              <w:t xml:space="preserve">-полифония, крупная форма </w:t>
            </w:r>
          </w:p>
        </w:tc>
        <w:tc>
          <w:tcPr>
            <w:tcW w:w="2539" w:type="dxa"/>
          </w:tcPr>
          <w:p w:rsidR="004C58B2" w:rsidRDefault="004C58B2" w:rsidP="00C1716B">
            <w:pPr>
              <w:jc w:val="both"/>
            </w:pPr>
            <w:r>
              <w:t>октябрь</w:t>
            </w:r>
          </w:p>
          <w:p w:rsidR="004C58B2" w:rsidRDefault="004C58B2" w:rsidP="00C1716B">
            <w:pPr>
              <w:jc w:val="both"/>
            </w:pPr>
            <w:r>
              <w:t>конец  1 четверти</w:t>
            </w:r>
          </w:p>
          <w:p w:rsidR="004C58B2" w:rsidRDefault="004C58B2" w:rsidP="00C1716B">
            <w:pPr>
              <w:jc w:val="both"/>
            </w:pPr>
            <w:r>
              <w:t>ноябрь</w:t>
            </w:r>
          </w:p>
          <w:p w:rsidR="004C58B2" w:rsidRDefault="004C58B2" w:rsidP="00C1716B">
            <w:pPr>
              <w:jc w:val="both"/>
            </w:pPr>
          </w:p>
          <w:p w:rsidR="004C58B2" w:rsidRDefault="004C58B2" w:rsidP="00C1716B">
            <w:pPr>
              <w:jc w:val="both"/>
            </w:pPr>
            <w:r>
              <w:t>декабрь</w:t>
            </w:r>
          </w:p>
          <w:p w:rsidR="004C58B2" w:rsidRDefault="004C58B2" w:rsidP="00C1716B">
            <w:pPr>
              <w:jc w:val="both"/>
            </w:pPr>
            <w:r>
              <w:t>конец 2 четверти</w:t>
            </w:r>
          </w:p>
          <w:p w:rsidR="004C58B2" w:rsidRDefault="004C58B2" w:rsidP="00C1716B">
            <w:pPr>
              <w:jc w:val="both"/>
            </w:pPr>
          </w:p>
          <w:p w:rsidR="004C58B2" w:rsidRDefault="004C58B2" w:rsidP="00C1716B">
            <w:pPr>
              <w:jc w:val="both"/>
            </w:pPr>
            <w:r>
              <w:t xml:space="preserve"> январь</w:t>
            </w:r>
          </w:p>
          <w:p w:rsidR="004C58B2" w:rsidRDefault="004C58B2" w:rsidP="00C1716B">
            <w:pPr>
              <w:jc w:val="both"/>
            </w:pPr>
          </w:p>
          <w:p w:rsidR="004C58B2" w:rsidRDefault="004C58B2" w:rsidP="00C1716B">
            <w:pPr>
              <w:jc w:val="both"/>
            </w:pPr>
            <w:r>
              <w:t>февраль</w:t>
            </w:r>
          </w:p>
          <w:p w:rsidR="004C58B2" w:rsidRDefault="004C58B2" w:rsidP="00C1716B">
            <w:pPr>
              <w:jc w:val="both"/>
            </w:pPr>
          </w:p>
          <w:p w:rsidR="004C58B2" w:rsidRDefault="004C58B2" w:rsidP="00C1716B">
            <w:pPr>
              <w:jc w:val="both"/>
            </w:pPr>
            <w:r>
              <w:t>- март</w:t>
            </w:r>
          </w:p>
          <w:p w:rsidR="004C58B2" w:rsidRDefault="004C58B2" w:rsidP="00C1716B">
            <w:pPr>
              <w:jc w:val="both"/>
            </w:pPr>
            <w:r>
              <w:t>Конец 3 четверти</w:t>
            </w:r>
          </w:p>
          <w:p w:rsidR="004C58B2" w:rsidRDefault="004C58B2" w:rsidP="00C1716B">
            <w:pPr>
              <w:jc w:val="both"/>
            </w:pPr>
          </w:p>
          <w:p w:rsidR="004C58B2" w:rsidRDefault="004C58B2" w:rsidP="00C1716B">
            <w:pPr>
              <w:jc w:val="both"/>
            </w:pPr>
            <w:r>
              <w:t>апрель</w:t>
            </w:r>
          </w:p>
          <w:p w:rsidR="004C58B2" w:rsidRDefault="004C58B2" w:rsidP="00C1716B">
            <w:pPr>
              <w:jc w:val="both"/>
            </w:pPr>
          </w:p>
          <w:p w:rsidR="004C58B2" w:rsidRDefault="004C58B2" w:rsidP="00C1716B">
            <w:pPr>
              <w:jc w:val="both"/>
            </w:pPr>
          </w:p>
          <w:p w:rsidR="004C58B2" w:rsidRDefault="004C58B2" w:rsidP="00C1716B">
            <w:pPr>
              <w:jc w:val="both"/>
            </w:pPr>
            <w:r>
              <w:t xml:space="preserve"> апрель</w:t>
            </w:r>
          </w:p>
          <w:p w:rsidR="004C58B2" w:rsidRDefault="004C58B2" w:rsidP="00C1716B">
            <w:pPr>
              <w:jc w:val="both"/>
            </w:pPr>
          </w:p>
          <w:p w:rsidR="004C58B2" w:rsidRDefault="004C58B2" w:rsidP="00C1716B">
            <w:pPr>
              <w:jc w:val="both"/>
            </w:pPr>
            <w:r>
              <w:t>-май</w:t>
            </w:r>
          </w:p>
          <w:p w:rsidR="004C58B2" w:rsidRDefault="004C58B2" w:rsidP="00C1716B">
            <w:pPr>
              <w:jc w:val="both"/>
            </w:pPr>
          </w:p>
          <w:p w:rsidR="004C58B2" w:rsidRPr="00EB4ECE" w:rsidRDefault="004C58B2" w:rsidP="00C1716B">
            <w:pPr>
              <w:jc w:val="both"/>
            </w:pPr>
            <w:r>
              <w:t>Конец 4 четверти</w:t>
            </w:r>
          </w:p>
        </w:tc>
      </w:tr>
      <w:tr w:rsidR="004C58B2" w:rsidTr="007E06C6">
        <w:trPr>
          <w:trHeight w:val="795"/>
        </w:trPr>
        <w:tc>
          <w:tcPr>
            <w:tcW w:w="1751" w:type="dxa"/>
          </w:tcPr>
          <w:p w:rsidR="004C58B2" w:rsidRDefault="004C58B2" w:rsidP="00C1716B">
            <w:pPr>
              <w:jc w:val="both"/>
            </w:pPr>
          </w:p>
        </w:tc>
        <w:tc>
          <w:tcPr>
            <w:tcW w:w="877" w:type="dxa"/>
          </w:tcPr>
          <w:p w:rsidR="004C58B2" w:rsidRDefault="004C58B2" w:rsidP="00C1716B">
            <w:pPr>
              <w:jc w:val="both"/>
            </w:pPr>
            <w:r>
              <w:t>8</w:t>
            </w:r>
          </w:p>
        </w:tc>
        <w:tc>
          <w:tcPr>
            <w:tcW w:w="6126" w:type="dxa"/>
          </w:tcPr>
          <w:p w:rsidR="004C58B2" w:rsidRDefault="004C58B2" w:rsidP="00C1716B">
            <w:pPr>
              <w:jc w:val="both"/>
            </w:pPr>
            <w:r>
              <w:t>- прослушивание выпускной программы</w:t>
            </w:r>
          </w:p>
          <w:p w:rsidR="004C58B2" w:rsidRDefault="004C58B2" w:rsidP="00C1716B">
            <w:pPr>
              <w:jc w:val="both"/>
            </w:pPr>
            <w:r>
              <w:t>прослушивание выпускной программы</w:t>
            </w:r>
          </w:p>
        </w:tc>
        <w:tc>
          <w:tcPr>
            <w:tcW w:w="3774" w:type="dxa"/>
          </w:tcPr>
          <w:p w:rsidR="004C58B2" w:rsidRDefault="004C58B2" w:rsidP="00C1716B">
            <w:pPr>
              <w:jc w:val="both"/>
            </w:pPr>
            <w:r>
              <w:t>2-3 произведения</w:t>
            </w:r>
          </w:p>
          <w:p w:rsidR="004C58B2" w:rsidRDefault="004C58B2" w:rsidP="00C1716B">
            <w:pPr>
              <w:jc w:val="both"/>
            </w:pPr>
            <w:r>
              <w:t>2-3 произведения</w:t>
            </w:r>
          </w:p>
        </w:tc>
        <w:tc>
          <w:tcPr>
            <w:tcW w:w="2539" w:type="dxa"/>
          </w:tcPr>
          <w:p w:rsidR="004C58B2" w:rsidRDefault="004C58B2" w:rsidP="00C1716B">
            <w:pPr>
              <w:jc w:val="both"/>
            </w:pPr>
            <w:r>
              <w:t xml:space="preserve"> Конец 2 четверти</w:t>
            </w:r>
          </w:p>
          <w:p w:rsidR="004C58B2" w:rsidRDefault="004C58B2" w:rsidP="00C1716B">
            <w:pPr>
              <w:jc w:val="both"/>
            </w:pPr>
            <w:r>
              <w:t>Конец 4 четверти</w:t>
            </w:r>
          </w:p>
        </w:tc>
      </w:tr>
      <w:tr w:rsidR="004C58B2" w:rsidTr="007E06C6">
        <w:trPr>
          <w:cantSplit/>
          <w:trHeight w:val="1056"/>
        </w:trPr>
        <w:tc>
          <w:tcPr>
            <w:tcW w:w="1751" w:type="dxa"/>
          </w:tcPr>
          <w:p w:rsidR="004C58B2" w:rsidRPr="00277ABC" w:rsidRDefault="004C58B2" w:rsidP="00C1716B">
            <w:pPr>
              <w:jc w:val="center"/>
              <w:rPr>
                <w:sz w:val="28"/>
                <w:szCs w:val="28"/>
              </w:rPr>
            </w:pPr>
            <w:r w:rsidRPr="00277ABC">
              <w:rPr>
                <w:sz w:val="28"/>
                <w:szCs w:val="28"/>
              </w:rPr>
              <w:t>ансамбль</w:t>
            </w:r>
          </w:p>
        </w:tc>
        <w:tc>
          <w:tcPr>
            <w:tcW w:w="877" w:type="dxa"/>
          </w:tcPr>
          <w:p w:rsidR="004C58B2" w:rsidRDefault="004C58B2" w:rsidP="00C1716B">
            <w:pPr>
              <w:jc w:val="both"/>
              <w:rPr>
                <w:sz w:val="28"/>
                <w:szCs w:val="28"/>
              </w:rPr>
            </w:pPr>
            <w:r>
              <w:rPr>
                <w:sz w:val="28"/>
                <w:szCs w:val="28"/>
              </w:rPr>
              <w:t>4,5</w:t>
            </w:r>
          </w:p>
        </w:tc>
        <w:tc>
          <w:tcPr>
            <w:tcW w:w="6126" w:type="dxa"/>
          </w:tcPr>
          <w:p w:rsidR="004C58B2" w:rsidRDefault="004C58B2" w:rsidP="00C1716B">
            <w:pPr>
              <w:jc w:val="both"/>
            </w:pPr>
            <w:r>
              <w:t>- творческий зачет (конкурс ансамблей и аккомпанементов</w:t>
            </w:r>
            <w:r w:rsidRPr="00EB4ECE">
              <w:t>)</w:t>
            </w:r>
          </w:p>
          <w:p w:rsidR="004C58B2" w:rsidRDefault="004C58B2" w:rsidP="00C1716B">
            <w:pPr>
              <w:jc w:val="both"/>
            </w:pPr>
            <w:r>
              <w:t>- контрольный урок</w:t>
            </w:r>
          </w:p>
          <w:p w:rsidR="004C58B2" w:rsidRPr="00EB4ECE" w:rsidRDefault="004C58B2" w:rsidP="00C1716B">
            <w:pPr>
              <w:jc w:val="both"/>
            </w:pPr>
          </w:p>
        </w:tc>
        <w:tc>
          <w:tcPr>
            <w:tcW w:w="3774" w:type="dxa"/>
          </w:tcPr>
          <w:p w:rsidR="004C58B2" w:rsidRDefault="004C58B2" w:rsidP="00C1716B">
            <w:pPr>
              <w:jc w:val="both"/>
            </w:pPr>
            <w:r>
              <w:t>-ансамбль</w:t>
            </w:r>
          </w:p>
          <w:p w:rsidR="004C58B2" w:rsidRDefault="004C58B2" w:rsidP="00C1716B">
            <w:pPr>
              <w:jc w:val="both"/>
            </w:pPr>
          </w:p>
          <w:p w:rsidR="004C58B2" w:rsidRPr="00EB4ECE" w:rsidRDefault="004C58B2" w:rsidP="00C1716B">
            <w:pPr>
              <w:jc w:val="both"/>
            </w:pPr>
            <w:r>
              <w:t>- ансамбль</w:t>
            </w:r>
          </w:p>
        </w:tc>
        <w:tc>
          <w:tcPr>
            <w:tcW w:w="2539" w:type="dxa"/>
          </w:tcPr>
          <w:p w:rsidR="004C58B2" w:rsidRDefault="004C58B2" w:rsidP="00C1716B">
            <w:pPr>
              <w:jc w:val="both"/>
            </w:pPr>
            <w:r>
              <w:t>февраль</w:t>
            </w:r>
          </w:p>
          <w:p w:rsidR="004C58B2" w:rsidRDefault="004C58B2" w:rsidP="00C1716B">
            <w:pPr>
              <w:jc w:val="both"/>
            </w:pPr>
          </w:p>
          <w:p w:rsidR="004C58B2" w:rsidRPr="00EB4ECE" w:rsidRDefault="004C58B2" w:rsidP="00C1716B">
            <w:pPr>
              <w:jc w:val="both"/>
            </w:pPr>
            <w:r>
              <w:t>конец 4 четверти</w:t>
            </w:r>
          </w:p>
        </w:tc>
      </w:tr>
      <w:tr w:rsidR="004C58B2" w:rsidTr="007E06C6">
        <w:trPr>
          <w:cantSplit/>
          <w:trHeight w:val="1056"/>
        </w:trPr>
        <w:tc>
          <w:tcPr>
            <w:tcW w:w="1751" w:type="dxa"/>
          </w:tcPr>
          <w:p w:rsidR="004C58B2" w:rsidRPr="00277ABC" w:rsidRDefault="004C58B2" w:rsidP="00C1716B">
            <w:pPr>
              <w:jc w:val="center"/>
              <w:rPr>
                <w:sz w:val="28"/>
                <w:szCs w:val="28"/>
              </w:rPr>
            </w:pPr>
            <w:r w:rsidRPr="00277ABC">
              <w:rPr>
                <w:sz w:val="28"/>
                <w:szCs w:val="28"/>
              </w:rPr>
              <w:t>Хоровой класс</w:t>
            </w:r>
          </w:p>
        </w:tc>
        <w:tc>
          <w:tcPr>
            <w:tcW w:w="877" w:type="dxa"/>
          </w:tcPr>
          <w:p w:rsidR="004C58B2" w:rsidRPr="00EB4ECE" w:rsidRDefault="004C58B2" w:rsidP="00C1716B">
            <w:pPr>
              <w:jc w:val="both"/>
            </w:pPr>
            <w:r>
              <w:t>1- 5</w:t>
            </w:r>
          </w:p>
        </w:tc>
        <w:tc>
          <w:tcPr>
            <w:tcW w:w="6126" w:type="dxa"/>
          </w:tcPr>
          <w:p w:rsidR="004C58B2" w:rsidRDefault="004C58B2" w:rsidP="00C1716B">
            <w:pPr>
              <w:jc w:val="both"/>
            </w:pPr>
            <w:r>
              <w:t>-контрольный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Pr="00EB4ECE" w:rsidRDefault="004C58B2" w:rsidP="00C1716B">
            <w:pPr>
              <w:jc w:val="both"/>
            </w:pPr>
            <w:r>
              <w:t>- зачет (переводной) в форме концерта</w:t>
            </w:r>
          </w:p>
        </w:tc>
        <w:tc>
          <w:tcPr>
            <w:tcW w:w="3774" w:type="dxa"/>
          </w:tcPr>
          <w:p w:rsidR="004C58B2" w:rsidRDefault="004C58B2" w:rsidP="00C1716B">
            <w:pPr>
              <w:jc w:val="both"/>
            </w:pPr>
            <w:r>
              <w:t>-сдача хоровых партий</w:t>
            </w:r>
          </w:p>
          <w:p w:rsidR="004C58B2" w:rsidRDefault="004C58B2" w:rsidP="00C1716B">
            <w:pPr>
              <w:jc w:val="both"/>
            </w:pPr>
          </w:p>
          <w:p w:rsidR="004C58B2" w:rsidRDefault="004C58B2" w:rsidP="00C1716B">
            <w:pPr>
              <w:jc w:val="both"/>
            </w:pPr>
            <w:r>
              <w:t>- сдача хоровых партий</w:t>
            </w:r>
          </w:p>
          <w:p w:rsidR="004C58B2" w:rsidRDefault="004C58B2" w:rsidP="00C1716B">
            <w:pPr>
              <w:jc w:val="both"/>
            </w:pPr>
          </w:p>
          <w:p w:rsidR="004C58B2" w:rsidRDefault="004C58B2" w:rsidP="00C1716B">
            <w:pPr>
              <w:jc w:val="both"/>
            </w:pPr>
            <w:r>
              <w:t>- сдача хоровых партий</w:t>
            </w:r>
          </w:p>
          <w:p w:rsidR="004C58B2" w:rsidRPr="00EB4ECE" w:rsidRDefault="004C58B2" w:rsidP="00C1716B">
            <w:pPr>
              <w:jc w:val="both"/>
            </w:pPr>
            <w:r>
              <w:t>-два произведения в концертном исполнении</w:t>
            </w:r>
          </w:p>
        </w:tc>
        <w:tc>
          <w:tcPr>
            <w:tcW w:w="2539" w:type="dxa"/>
          </w:tcPr>
          <w:p w:rsidR="004C58B2" w:rsidRDefault="004C58B2" w:rsidP="00C1716B">
            <w:pPr>
              <w:jc w:val="both"/>
            </w:pPr>
            <w:r>
              <w:t>Конец 1 четверти</w:t>
            </w:r>
          </w:p>
          <w:p w:rsidR="004C58B2" w:rsidRDefault="004C58B2" w:rsidP="00C1716B">
            <w:pPr>
              <w:jc w:val="both"/>
            </w:pPr>
          </w:p>
          <w:p w:rsidR="004C58B2" w:rsidRDefault="004C58B2" w:rsidP="00C1716B">
            <w:pPr>
              <w:jc w:val="both"/>
            </w:pPr>
            <w:r>
              <w:t>Конец 2 четверти</w:t>
            </w:r>
          </w:p>
          <w:p w:rsidR="004C58B2" w:rsidRDefault="004C58B2" w:rsidP="00C1716B">
            <w:pPr>
              <w:jc w:val="both"/>
            </w:pPr>
          </w:p>
          <w:p w:rsidR="004C58B2" w:rsidRDefault="004C58B2" w:rsidP="00C1716B">
            <w:pPr>
              <w:jc w:val="both"/>
            </w:pPr>
            <w:r>
              <w:t>Конец 3 четверти</w:t>
            </w:r>
          </w:p>
          <w:p w:rsidR="004C58B2" w:rsidRPr="00EB4ECE" w:rsidRDefault="004C58B2" w:rsidP="00C1716B">
            <w:pPr>
              <w:jc w:val="both"/>
            </w:pPr>
            <w:r>
              <w:t>Конец 4 четверти</w:t>
            </w:r>
          </w:p>
        </w:tc>
      </w:tr>
      <w:tr w:rsidR="004C58B2" w:rsidTr="0056552C">
        <w:trPr>
          <w:cantSplit/>
          <w:trHeight w:val="4125"/>
        </w:trPr>
        <w:tc>
          <w:tcPr>
            <w:tcW w:w="1751" w:type="dxa"/>
          </w:tcPr>
          <w:p w:rsidR="004C58B2" w:rsidRPr="00277ABC" w:rsidRDefault="004C58B2" w:rsidP="00C1716B">
            <w:pPr>
              <w:jc w:val="center"/>
              <w:rPr>
                <w:sz w:val="28"/>
                <w:szCs w:val="28"/>
              </w:rPr>
            </w:pPr>
            <w:r w:rsidRPr="00277ABC">
              <w:rPr>
                <w:sz w:val="28"/>
                <w:szCs w:val="28"/>
              </w:rPr>
              <w:t>сольфеджио</w:t>
            </w:r>
          </w:p>
        </w:tc>
        <w:tc>
          <w:tcPr>
            <w:tcW w:w="877" w:type="dxa"/>
          </w:tcPr>
          <w:p w:rsidR="004C58B2" w:rsidRPr="00EB4ECE" w:rsidRDefault="004C58B2" w:rsidP="00C1716B">
            <w:pPr>
              <w:jc w:val="both"/>
              <w:rPr>
                <w:sz w:val="28"/>
                <w:szCs w:val="28"/>
              </w:rPr>
            </w:pPr>
            <w:r>
              <w:rPr>
                <w:sz w:val="28"/>
                <w:szCs w:val="28"/>
              </w:rPr>
              <w:t>1-5</w:t>
            </w:r>
          </w:p>
        </w:tc>
        <w:tc>
          <w:tcPr>
            <w:tcW w:w="6126" w:type="dxa"/>
          </w:tcPr>
          <w:p w:rsidR="004C58B2" w:rsidRDefault="004C58B2" w:rsidP="00C1716B">
            <w:pPr>
              <w:jc w:val="both"/>
            </w:pPr>
            <w:r>
              <w:t>-контрольный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контрольный урок</w:t>
            </w:r>
          </w:p>
          <w:p w:rsidR="004C58B2" w:rsidRPr="00EB4ECE" w:rsidRDefault="004C58B2" w:rsidP="00C1716B">
            <w:pPr>
              <w:jc w:val="both"/>
            </w:pPr>
          </w:p>
        </w:tc>
        <w:tc>
          <w:tcPr>
            <w:tcW w:w="3774" w:type="dxa"/>
          </w:tcPr>
          <w:p w:rsidR="004C58B2" w:rsidRDefault="004C58B2" w:rsidP="00C1716B">
            <w:pPr>
              <w:jc w:val="both"/>
            </w:pPr>
            <w:r>
              <w:t>- 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Pr="005C6DED" w:rsidRDefault="004C58B2" w:rsidP="00C1716B">
            <w:pPr>
              <w:jc w:val="both"/>
            </w:pPr>
            <w:r>
              <w:t>- В объеме программных требований</w:t>
            </w:r>
          </w:p>
        </w:tc>
        <w:tc>
          <w:tcPr>
            <w:tcW w:w="2539" w:type="dxa"/>
          </w:tcPr>
          <w:p w:rsidR="004C58B2" w:rsidRDefault="004C58B2" w:rsidP="00C1716B">
            <w:pPr>
              <w:jc w:val="both"/>
            </w:pPr>
            <w:r>
              <w:t>Конец 1 четверти</w:t>
            </w:r>
          </w:p>
          <w:p w:rsidR="004C58B2" w:rsidRDefault="004C58B2" w:rsidP="00C1716B">
            <w:pPr>
              <w:jc w:val="both"/>
            </w:pPr>
          </w:p>
          <w:p w:rsidR="004C58B2" w:rsidRDefault="004C58B2" w:rsidP="0056552C">
            <w:pPr>
              <w:jc w:val="both"/>
            </w:pPr>
            <w:r>
              <w:t>Конец 2 четверти</w:t>
            </w:r>
          </w:p>
          <w:p w:rsidR="004C58B2" w:rsidRDefault="004C58B2" w:rsidP="00C1716B">
            <w:pPr>
              <w:jc w:val="both"/>
            </w:pPr>
          </w:p>
          <w:p w:rsidR="004C58B2" w:rsidRDefault="004C58B2" w:rsidP="0056552C">
            <w:pPr>
              <w:jc w:val="both"/>
            </w:pPr>
            <w:r>
              <w:t>Конец 3 четверти</w:t>
            </w:r>
          </w:p>
          <w:p w:rsidR="004C58B2" w:rsidRDefault="004C58B2" w:rsidP="00C1716B">
            <w:pPr>
              <w:jc w:val="both"/>
            </w:pPr>
          </w:p>
          <w:p w:rsidR="004C58B2" w:rsidRDefault="004C58B2" w:rsidP="0056552C">
            <w:pPr>
              <w:jc w:val="both"/>
            </w:pPr>
            <w:r>
              <w:t>Конец 4четверти</w:t>
            </w:r>
          </w:p>
          <w:p w:rsidR="004C58B2" w:rsidRPr="00EB4ECE" w:rsidRDefault="004C58B2" w:rsidP="00C1716B">
            <w:pPr>
              <w:jc w:val="both"/>
            </w:pPr>
          </w:p>
        </w:tc>
      </w:tr>
      <w:tr w:rsidR="004C58B2" w:rsidTr="007E06C6">
        <w:trPr>
          <w:trHeight w:val="558"/>
        </w:trPr>
        <w:tc>
          <w:tcPr>
            <w:tcW w:w="1751" w:type="dxa"/>
            <w:vMerge w:val="restart"/>
          </w:tcPr>
          <w:p w:rsidR="004C58B2" w:rsidRPr="00277ABC" w:rsidRDefault="004C58B2" w:rsidP="00C1716B">
            <w:pPr>
              <w:jc w:val="center"/>
              <w:rPr>
                <w:sz w:val="28"/>
                <w:szCs w:val="28"/>
              </w:rPr>
            </w:pPr>
            <w:r w:rsidRPr="00277ABC">
              <w:rPr>
                <w:sz w:val="28"/>
                <w:szCs w:val="28"/>
              </w:rPr>
              <w:t>Слушанье музыки</w:t>
            </w:r>
          </w:p>
        </w:tc>
        <w:tc>
          <w:tcPr>
            <w:tcW w:w="877" w:type="dxa"/>
          </w:tcPr>
          <w:p w:rsidR="004C58B2" w:rsidRPr="00EB4ECE" w:rsidRDefault="004C58B2" w:rsidP="00C1716B">
            <w:pPr>
              <w:jc w:val="both"/>
            </w:pPr>
            <w:r>
              <w:t>1-2</w:t>
            </w:r>
          </w:p>
        </w:tc>
        <w:tc>
          <w:tcPr>
            <w:tcW w:w="6126" w:type="dxa"/>
          </w:tcPr>
          <w:p w:rsidR="004C58B2" w:rsidRDefault="004C58B2" w:rsidP="00C1716B">
            <w:pPr>
              <w:jc w:val="both"/>
            </w:pPr>
            <w:r>
              <w:t>-контрольный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Pr="00EB4ECE" w:rsidRDefault="004C58B2" w:rsidP="00C1716B">
            <w:pPr>
              <w:jc w:val="both"/>
            </w:pPr>
          </w:p>
        </w:tc>
        <w:tc>
          <w:tcPr>
            <w:tcW w:w="3774" w:type="dxa"/>
          </w:tcPr>
          <w:p w:rsidR="004C58B2" w:rsidRDefault="004C58B2" w:rsidP="00C1716B">
            <w:pPr>
              <w:jc w:val="both"/>
            </w:pPr>
            <w:r>
              <w:t>- 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Pr="005C6DED" w:rsidRDefault="004C58B2" w:rsidP="00C1716B">
            <w:pPr>
              <w:jc w:val="both"/>
            </w:pPr>
            <w:r>
              <w:t>- В объеме программных требований</w:t>
            </w:r>
          </w:p>
        </w:tc>
        <w:tc>
          <w:tcPr>
            <w:tcW w:w="2539" w:type="dxa"/>
          </w:tcPr>
          <w:p w:rsidR="004C58B2" w:rsidRDefault="004C58B2" w:rsidP="0056552C">
            <w:pPr>
              <w:jc w:val="both"/>
            </w:pPr>
            <w:r>
              <w:t>Конец 1четверти</w:t>
            </w:r>
          </w:p>
          <w:p w:rsidR="004C58B2" w:rsidRDefault="004C58B2" w:rsidP="0056552C">
            <w:pPr>
              <w:jc w:val="both"/>
            </w:pPr>
          </w:p>
          <w:p w:rsidR="004C58B2" w:rsidRDefault="004C58B2" w:rsidP="0056552C">
            <w:pPr>
              <w:jc w:val="both"/>
            </w:pPr>
            <w:r>
              <w:t>Конец 2четверти</w:t>
            </w:r>
          </w:p>
          <w:p w:rsidR="004C58B2" w:rsidRDefault="004C58B2" w:rsidP="0056552C">
            <w:pPr>
              <w:jc w:val="both"/>
            </w:pPr>
          </w:p>
          <w:p w:rsidR="004C58B2" w:rsidRDefault="004C58B2" w:rsidP="0056552C">
            <w:pPr>
              <w:jc w:val="both"/>
            </w:pPr>
            <w:r>
              <w:t>Конец 3четверти</w:t>
            </w:r>
          </w:p>
          <w:p w:rsidR="004C58B2" w:rsidRDefault="004C58B2" w:rsidP="0056552C">
            <w:pPr>
              <w:jc w:val="both"/>
            </w:pPr>
          </w:p>
          <w:p w:rsidR="004C58B2" w:rsidRDefault="004C58B2" w:rsidP="0056552C">
            <w:pPr>
              <w:jc w:val="both"/>
            </w:pPr>
            <w:r>
              <w:t>Конец 4четверти</w:t>
            </w:r>
          </w:p>
          <w:p w:rsidR="004C58B2" w:rsidRPr="00EB4ECE" w:rsidRDefault="004C58B2" w:rsidP="0056552C">
            <w:pPr>
              <w:jc w:val="both"/>
            </w:pPr>
          </w:p>
        </w:tc>
      </w:tr>
      <w:tr w:rsidR="004C58B2" w:rsidTr="007E06C6">
        <w:trPr>
          <w:trHeight w:val="558"/>
        </w:trPr>
        <w:tc>
          <w:tcPr>
            <w:tcW w:w="1751" w:type="dxa"/>
            <w:vMerge/>
          </w:tcPr>
          <w:p w:rsidR="004C58B2" w:rsidRPr="00277ABC" w:rsidRDefault="004C58B2" w:rsidP="00C1716B">
            <w:pPr>
              <w:jc w:val="both"/>
              <w:rPr>
                <w:sz w:val="28"/>
                <w:szCs w:val="28"/>
              </w:rPr>
            </w:pPr>
          </w:p>
        </w:tc>
        <w:tc>
          <w:tcPr>
            <w:tcW w:w="877" w:type="dxa"/>
          </w:tcPr>
          <w:p w:rsidR="004C58B2" w:rsidRDefault="004C58B2" w:rsidP="00C1716B">
            <w:pPr>
              <w:jc w:val="both"/>
            </w:pPr>
            <w:r>
              <w:t>3</w:t>
            </w:r>
          </w:p>
        </w:tc>
        <w:tc>
          <w:tcPr>
            <w:tcW w:w="6126" w:type="dxa"/>
          </w:tcPr>
          <w:p w:rsidR="004C58B2" w:rsidRDefault="004C58B2" w:rsidP="00C1716B">
            <w:pPr>
              <w:jc w:val="both"/>
            </w:pPr>
            <w:r>
              <w:t>-контрольный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Зачет</w:t>
            </w:r>
          </w:p>
          <w:p w:rsidR="004C58B2" w:rsidRDefault="004C58B2" w:rsidP="00C1716B">
            <w:pPr>
              <w:jc w:val="both"/>
            </w:pPr>
          </w:p>
          <w:p w:rsidR="004C58B2" w:rsidRPr="00EB4ECE" w:rsidRDefault="004C58B2" w:rsidP="00C1716B">
            <w:pPr>
              <w:jc w:val="both"/>
            </w:pPr>
          </w:p>
        </w:tc>
        <w:tc>
          <w:tcPr>
            <w:tcW w:w="3774" w:type="dxa"/>
          </w:tcPr>
          <w:p w:rsidR="004C58B2" w:rsidRDefault="004C58B2" w:rsidP="00C1716B">
            <w:pPr>
              <w:jc w:val="both"/>
            </w:pPr>
            <w:r>
              <w:t>- 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Pr="005C6DED" w:rsidRDefault="004C58B2" w:rsidP="00C1716B">
            <w:pPr>
              <w:jc w:val="both"/>
            </w:pPr>
            <w:r>
              <w:t>- В объеме программных требований</w:t>
            </w:r>
          </w:p>
        </w:tc>
        <w:tc>
          <w:tcPr>
            <w:tcW w:w="2539" w:type="dxa"/>
          </w:tcPr>
          <w:p w:rsidR="004C58B2" w:rsidRDefault="004C58B2" w:rsidP="00705350">
            <w:pPr>
              <w:jc w:val="both"/>
            </w:pPr>
            <w:r>
              <w:t>Конец 1четверти</w:t>
            </w:r>
          </w:p>
          <w:p w:rsidR="004C58B2" w:rsidRDefault="004C58B2" w:rsidP="00705350">
            <w:pPr>
              <w:jc w:val="both"/>
            </w:pPr>
          </w:p>
          <w:p w:rsidR="004C58B2" w:rsidRDefault="004C58B2" w:rsidP="00705350">
            <w:pPr>
              <w:jc w:val="both"/>
            </w:pPr>
            <w:r>
              <w:t>Конец 2четверти</w:t>
            </w:r>
          </w:p>
          <w:p w:rsidR="004C58B2" w:rsidRDefault="004C58B2" w:rsidP="00705350">
            <w:pPr>
              <w:jc w:val="both"/>
            </w:pPr>
          </w:p>
          <w:p w:rsidR="004C58B2" w:rsidRDefault="004C58B2" w:rsidP="00705350">
            <w:pPr>
              <w:jc w:val="both"/>
            </w:pPr>
            <w:r>
              <w:t>Конец 3четверти</w:t>
            </w:r>
          </w:p>
          <w:p w:rsidR="004C58B2" w:rsidRDefault="004C58B2" w:rsidP="00705350">
            <w:pPr>
              <w:jc w:val="both"/>
            </w:pPr>
          </w:p>
          <w:p w:rsidR="004C58B2" w:rsidRDefault="004C58B2" w:rsidP="00705350">
            <w:pPr>
              <w:jc w:val="both"/>
            </w:pPr>
            <w:r>
              <w:t>Конец 4четверти</w:t>
            </w:r>
          </w:p>
          <w:p w:rsidR="004C58B2" w:rsidRPr="00EB4ECE" w:rsidRDefault="004C58B2" w:rsidP="00C1716B">
            <w:pPr>
              <w:jc w:val="both"/>
            </w:pPr>
          </w:p>
        </w:tc>
      </w:tr>
      <w:tr w:rsidR="004C58B2" w:rsidTr="007E06C6">
        <w:trPr>
          <w:cantSplit/>
          <w:trHeight w:val="1056"/>
        </w:trPr>
        <w:tc>
          <w:tcPr>
            <w:tcW w:w="1751" w:type="dxa"/>
          </w:tcPr>
          <w:p w:rsidR="004C58B2" w:rsidRPr="00277ABC" w:rsidRDefault="004C58B2" w:rsidP="00C1716B">
            <w:pPr>
              <w:jc w:val="center"/>
              <w:rPr>
                <w:sz w:val="28"/>
                <w:szCs w:val="28"/>
              </w:rPr>
            </w:pPr>
            <w:r w:rsidRPr="00277ABC">
              <w:rPr>
                <w:sz w:val="28"/>
                <w:szCs w:val="28"/>
              </w:rPr>
              <w:t>Музыкальная литература</w:t>
            </w:r>
          </w:p>
        </w:tc>
        <w:tc>
          <w:tcPr>
            <w:tcW w:w="877" w:type="dxa"/>
          </w:tcPr>
          <w:p w:rsidR="004C58B2" w:rsidRPr="00EB4ECE" w:rsidRDefault="004C58B2" w:rsidP="00C1716B">
            <w:pPr>
              <w:jc w:val="both"/>
              <w:rPr>
                <w:sz w:val="28"/>
                <w:szCs w:val="28"/>
              </w:rPr>
            </w:pPr>
            <w:r>
              <w:rPr>
                <w:sz w:val="28"/>
                <w:szCs w:val="28"/>
              </w:rPr>
              <w:t>4-5</w:t>
            </w:r>
          </w:p>
        </w:tc>
        <w:tc>
          <w:tcPr>
            <w:tcW w:w="6126" w:type="dxa"/>
          </w:tcPr>
          <w:p w:rsidR="004C58B2" w:rsidRDefault="004C58B2" w:rsidP="00C1716B">
            <w:pPr>
              <w:jc w:val="both"/>
            </w:pPr>
            <w:r>
              <w:t>-контрольный урок</w:t>
            </w:r>
          </w:p>
          <w:p w:rsidR="004C58B2" w:rsidRDefault="004C58B2" w:rsidP="00C1716B">
            <w:pPr>
              <w:jc w:val="both"/>
            </w:pPr>
          </w:p>
          <w:p w:rsidR="004C58B2" w:rsidRDefault="004C58B2" w:rsidP="00C1716B">
            <w:pPr>
              <w:jc w:val="both"/>
            </w:pPr>
            <w:r>
              <w:t>- зачет</w:t>
            </w:r>
          </w:p>
          <w:p w:rsidR="004C58B2" w:rsidRDefault="004C58B2" w:rsidP="00C1716B">
            <w:pPr>
              <w:jc w:val="both"/>
            </w:pPr>
          </w:p>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зачет</w:t>
            </w:r>
          </w:p>
          <w:p w:rsidR="004C58B2" w:rsidRDefault="004C58B2" w:rsidP="00C1716B">
            <w:pPr>
              <w:jc w:val="both"/>
            </w:pPr>
          </w:p>
          <w:p w:rsidR="004C58B2" w:rsidRPr="00EB4ECE" w:rsidRDefault="004C58B2" w:rsidP="00C1716B">
            <w:pPr>
              <w:jc w:val="both"/>
            </w:pPr>
          </w:p>
        </w:tc>
        <w:tc>
          <w:tcPr>
            <w:tcW w:w="3774" w:type="dxa"/>
          </w:tcPr>
          <w:p w:rsidR="004C58B2" w:rsidRDefault="004C58B2" w:rsidP="00C1716B">
            <w:pPr>
              <w:jc w:val="both"/>
            </w:pPr>
            <w:r>
              <w:t>- 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Default="004C58B2" w:rsidP="00C1716B">
            <w:pPr>
              <w:jc w:val="both"/>
            </w:pPr>
            <w:r>
              <w:t>-В объеме программных требований</w:t>
            </w:r>
          </w:p>
          <w:p w:rsidR="004C58B2" w:rsidRDefault="004C58B2" w:rsidP="00C1716B">
            <w:pPr>
              <w:jc w:val="both"/>
            </w:pPr>
          </w:p>
          <w:p w:rsidR="004C58B2" w:rsidRPr="005C6DED" w:rsidRDefault="004C58B2" w:rsidP="00C1716B">
            <w:pPr>
              <w:jc w:val="both"/>
            </w:pPr>
            <w:r>
              <w:t>- В объеме программных требований</w:t>
            </w:r>
          </w:p>
        </w:tc>
        <w:tc>
          <w:tcPr>
            <w:tcW w:w="2539" w:type="dxa"/>
          </w:tcPr>
          <w:p w:rsidR="004C58B2" w:rsidRDefault="004C58B2" w:rsidP="00705350">
            <w:pPr>
              <w:jc w:val="both"/>
            </w:pPr>
            <w:r>
              <w:t>Конец 1четверти</w:t>
            </w:r>
          </w:p>
          <w:p w:rsidR="004C58B2" w:rsidRDefault="004C58B2" w:rsidP="00705350">
            <w:pPr>
              <w:jc w:val="both"/>
            </w:pPr>
          </w:p>
          <w:p w:rsidR="004C58B2" w:rsidRDefault="004C58B2" w:rsidP="00705350">
            <w:pPr>
              <w:jc w:val="both"/>
            </w:pPr>
            <w:r>
              <w:t>Конец 2четверти</w:t>
            </w:r>
          </w:p>
          <w:p w:rsidR="004C58B2" w:rsidRDefault="004C58B2" w:rsidP="00705350">
            <w:pPr>
              <w:jc w:val="both"/>
            </w:pPr>
          </w:p>
          <w:p w:rsidR="004C58B2" w:rsidRDefault="004C58B2" w:rsidP="00705350">
            <w:pPr>
              <w:jc w:val="both"/>
            </w:pPr>
            <w:r>
              <w:t>Конец 3четверти</w:t>
            </w:r>
          </w:p>
          <w:p w:rsidR="004C58B2" w:rsidRDefault="004C58B2" w:rsidP="00705350">
            <w:pPr>
              <w:jc w:val="both"/>
            </w:pPr>
          </w:p>
          <w:p w:rsidR="004C58B2" w:rsidRDefault="004C58B2" w:rsidP="00705350">
            <w:pPr>
              <w:jc w:val="both"/>
            </w:pPr>
            <w:r>
              <w:t>Конец 4четверти</w:t>
            </w:r>
          </w:p>
          <w:p w:rsidR="004C58B2" w:rsidRPr="00EB4ECE" w:rsidRDefault="004C58B2" w:rsidP="00C1716B">
            <w:pPr>
              <w:jc w:val="both"/>
            </w:pPr>
          </w:p>
        </w:tc>
      </w:tr>
      <w:tr w:rsidR="004C58B2" w:rsidTr="007E06C6">
        <w:trPr>
          <w:cantSplit/>
          <w:trHeight w:val="1056"/>
        </w:trPr>
        <w:tc>
          <w:tcPr>
            <w:tcW w:w="1751" w:type="dxa"/>
          </w:tcPr>
          <w:p w:rsidR="004C58B2" w:rsidRPr="00277ABC" w:rsidRDefault="004C58B2" w:rsidP="00C1716B">
            <w:pPr>
              <w:jc w:val="center"/>
              <w:rPr>
                <w:sz w:val="28"/>
                <w:szCs w:val="28"/>
              </w:rPr>
            </w:pPr>
            <w:r w:rsidRPr="00277ABC">
              <w:rPr>
                <w:sz w:val="28"/>
                <w:szCs w:val="28"/>
              </w:rPr>
              <w:t>ритмика</w:t>
            </w:r>
          </w:p>
        </w:tc>
        <w:tc>
          <w:tcPr>
            <w:tcW w:w="877" w:type="dxa"/>
          </w:tcPr>
          <w:p w:rsidR="004C58B2" w:rsidRDefault="004C58B2" w:rsidP="00C1716B">
            <w:pPr>
              <w:jc w:val="both"/>
              <w:rPr>
                <w:sz w:val="28"/>
                <w:szCs w:val="28"/>
              </w:rPr>
            </w:pPr>
            <w:r>
              <w:rPr>
                <w:sz w:val="28"/>
                <w:szCs w:val="28"/>
              </w:rPr>
              <w:t>1</w:t>
            </w:r>
          </w:p>
        </w:tc>
        <w:tc>
          <w:tcPr>
            <w:tcW w:w="6126" w:type="dxa"/>
          </w:tcPr>
          <w:p w:rsidR="004C58B2" w:rsidRDefault="004C58B2" w:rsidP="00C1716B">
            <w:pPr>
              <w:jc w:val="both"/>
            </w:pPr>
            <w:r>
              <w:t>- Контрольный урок</w:t>
            </w:r>
          </w:p>
          <w:p w:rsidR="004C58B2" w:rsidRDefault="004C58B2" w:rsidP="00C1716B">
            <w:pPr>
              <w:jc w:val="both"/>
            </w:pPr>
          </w:p>
          <w:p w:rsidR="004C58B2" w:rsidRDefault="004C58B2" w:rsidP="00C1716B">
            <w:pPr>
              <w:jc w:val="both"/>
            </w:pPr>
            <w:r>
              <w:t xml:space="preserve">- Контрольный урок </w:t>
            </w:r>
          </w:p>
        </w:tc>
        <w:tc>
          <w:tcPr>
            <w:tcW w:w="3774" w:type="dxa"/>
          </w:tcPr>
          <w:p w:rsidR="004C58B2" w:rsidRDefault="004C58B2" w:rsidP="00C1716B">
            <w:pPr>
              <w:jc w:val="both"/>
            </w:pPr>
            <w:r>
              <w:t>-В объеме программных требований</w:t>
            </w:r>
          </w:p>
          <w:p w:rsidR="004C58B2" w:rsidRDefault="004C58B2" w:rsidP="00C1716B">
            <w:pPr>
              <w:jc w:val="both"/>
            </w:pPr>
            <w:r>
              <w:t>- В объеме программных требований</w:t>
            </w:r>
          </w:p>
        </w:tc>
        <w:tc>
          <w:tcPr>
            <w:tcW w:w="2539" w:type="dxa"/>
          </w:tcPr>
          <w:p w:rsidR="004C58B2" w:rsidRDefault="004C58B2" w:rsidP="00C1716B">
            <w:pPr>
              <w:jc w:val="both"/>
            </w:pPr>
            <w:r>
              <w:t>Конец 1 полугодия</w:t>
            </w:r>
          </w:p>
          <w:p w:rsidR="004C58B2" w:rsidRDefault="004C58B2" w:rsidP="00C1716B">
            <w:pPr>
              <w:jc w:val="both"/>
            </w:pPr>
            <w:r>
              <w:t>Конец 2 полугодия</w:t>
            </w:r>
          </w:p>
        </w:tc>
      </w:tr>
      <w:tr w:rsidR="004C58B2" w:rsidTr="007E06C6">
        <w:trPr>
          <w:trHeight w:val="558"/>
        </w:trPr>
        <w:tc>
          <w:tcPr>
            <w:tcW w:w="1751" w:type="dxa"/>
          </w:tcPr>
          <w:p w:rsidR="004C58B2" w:rsidRPr="00277ABC" w:rsidRDefault="004C58B2" w:rsidP="00C1716B">
            <w:pPr>
              <w:jc w:val="both"/>
              <w:rPr>
                <w:sz w:val="28"/>
                <w:szCs w:val="28"/>
              </w:rPr>
            </w:pPr>
            <w:r w:rsidRPr="00277ABC">
              <w:rPr>
                <w:sz w:val="28"/>
                <w:szCs w:val="28"/>
              </w:rPr>
              <w:t>музицирование</w:t>
            </w:r>
          </w:p>
        </w:tc>
        <w:tc>
          <w:tcPr>
            <w:tcW w:w="877" w:type="dxa"/>
          </w:tcPr>
          <w:p w:rsidR="004C58B2" w:rsidRDefault="004C58B2" w:rsidP="00C1716B">
            <w:pPr>
              <w:jc w:val="both"/>
              <w:rPr>
                <w:sz w:val="28"/>
                <w:szCs w:val="28"/>
              </w:rPr>
            </w:pPr>
            <w:r>
              <w:rPr>
                <w:sz w:val="28"/>
                <w:szCs w:val="28"/>
              </w:rPr>
              <w:t>1-2</w:t>
            </w:r>
          </w:p>
        </w:tc>
        <w:tc>
          <w:tcPr>
            <w:tcW w:w="6126" w:type="dxa"/>
          </w:tcPr>
          <w:p w:rsidR="004C58B2" w:rsidRDefault="004C58B2" w:rsidP="00C1716B">
            <w:pPr>
              <w:jc w:val="both"/>
            </w:pPr>
            <w:r>
              <w:t>- Контрольный урок</w:t>
            </w:r>
          </w:p>
          <w:p w:rsidR="004C58B2" w:rsidRDefault="004C58B2" w:rsidP="00C1716B">
            <w:pPr>
              <w:jc w:val="both"/>
            </w:pPr>
          </w:p>
        </w:tc>
        <w:tc>
          <w:tcPr>
            <w:tcW w:w="3774" w:type="dxa"/>
          </w:tcPr>
          <w:p w:rsidR="004C58B2" w:rsidRDefault="004C58B2" w:rsidP="00C1716B">
            <w:pPr>
              <w:jc w:val="both"/>
            </w:pPr>
            <w:r>
              <w:t>- В объеме программных требований</w:t>
            </w:r>
          </w:p>
        </w:tc>
        <w:tc>
          <w:tcPr>
            <w:tcW w:w="2539" w:type="dxa"/>
          </w:tcPr>
          <w:p w:rsidR="004C58B2" w:rsidRDefault="004C58B2" w:rsidP="00C1716B">
            <w:pPr>
              <w:jc w:val="both"/>
            </w:pPr>
            <w:r>
              <w:t>Конец учебного года</w:t>
            </w:r>
          </w:p>
        </w:tc>
      </w:tr>
    </w:tbl>
    <w:p w:rsidR="004C58B2" w:rsidRPr="002960C0" w:rsidRDefault="004C58B2" w:rsidP="00C1716B">
      <w:pPr>
        <w:jc w:val="both"/>
        <w:rPr>
          <w:sz w:val="28"/>
          <w:szCs w:val="28"/>
          <w:lang w:val="en-US"/>
        </w:rPr>
      </w:pPr>
    </w:p>
    <w:p w:rsidR="004C58B2" w:rsidRDefault="004C58B2" w:rsidP="00C1716B">
      <w:pPr>
        <w:jc w:val="both"/>
        <w:rPr>
          <w:b/>
          <w:sz w:val="28"/>
          <w:szCs w:val="28"/>
        </w:rPr>
      </w:pPr>
    </w:p>
    <w:p w:rsidR="004C58B2" w:rsidRDefault="004C58B2" w:rsidP="00C1716B">
      <w:pPr>
        <w:jc w:val="both"/>
        <w:rPr>
          <w:b/>
          <w:sz w:val="28"/>
          <w:szCs w:val="28"/>
        </w:rPr>
      </w:pPr>
    </w:p>
    <w:p w:rsidR="004C58B2" w:rsidRDefault="004C58B2" w:rsidP="00C1716B">
      <w:pPr>
        <w:jc w:val="both"/>
        <w:rPr>
          <w:b/>
          <w:sz w:val="28"/>
          <w:szCs w:val="28"/>
        </w:rPr>
      </w:pPr>
    </w:p>
    <w:p w:rsidR="004C58B2" w:rsidRDefault="004C58B2" w:rsidP="00C1716B">
      <w:pPr>
        <w:jc w:val="both"/>
        <w:rPr>
          <w:b/>
          <w:sz w:val="28"/>
          <w:szCs w:val="28"/>
        </w:rPr>
      </w:pPr>
    </w:p>
    <w:p w:rsidR="004C58B2" w:rsidRDefault="004C58B2" w:rsidP="00C1716B">
      <w:pPr>
        <w:jc w:val="both"/>
        <w:rPr>
          <w:b/>
          <w:sz w:val="28"/>
          <w:szCs w:val="28"/>
        </w:rPr>
      </w:pPr>
    </w:p>
    <w:p w:rsidR="004C58B2" w:rsidRDefault="004C58B2" w:rsidP="00C1716B">
      <w:pPr>
        <w:jc w:val="both"/>
        <w:rPr>
          <w:b/>
          <w:sz w:val="28"/>
          <w:szCs w:val="28"/>
        </w:rPr>
      </w:pPr>
    </w:p>
    <w:p w:rsidR="004C58B2" w:rsidRDefault="004C58B2" w:rsidP="00C1716B">
      <w:pPr>
        <w:jc w:val="both"/>
        <w:rPr>
          <w:b/>
          <w:sz w:val="28"/>
          <w:szCs w:val="28"/>
        </w:rPr>
      </w:pPr>
    </w:p>
    <w:sectPr w:rsidR="004C58B2" w:rsidSect="00C1716B">
      <w:footerReference w:type="even" r:id="rId8"/>
      <w:footerReference w:type="default" r:id="rId9"/>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8B2" w:rsidRDefault="004C58B2">
      <w:r>
        <w:separator/>
      </w:r>
    </w:p>
  </w:endnote>
  <w:endnote w:type="continuationSeparator" w:id="1">
    <w:p w:rsidR="004C58B2" w:rsidRDefault="004C58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B2" w:rsidRDefault="004C58B2" w:rsidP="007666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58B2" w:rsidRDefault="004C58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B2" w:rsidRDefault="004C58B2" w:rsidP="007666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C58B2" w:rsidRDefault="004C58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8B2" w:rsidRDefault="004C58B2">
      <w:r>
        <w:separator/>
      </w:r>
    </w:p>
  </w:footnote>
  <w:footnote w:type="continuationSeparator" w:id="1">
    <w:p w:rsidR="004C58B2" w:rsidRDefault="004C58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0356A"/>
    <w:multiLevelType w:val="hybridMultilevel"/>
    <w:tmpl w:val="A470CFF2"/>
    <w:lvl w:ilvl="0" w:tplc="E606F52E">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79A40E3"/>
    <w:multiLevelType w:val="hybridMultilevel"/>
    <w:tmpl w:val="31BE92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6241"/>
    <w:rsid w:val="00027A20"/>
    <w:rsid w:val="00056AB9"/>
    <w:rsid w:val="000645A1"/>
    <w:rsid w:val="000D1C47"/>
    <w:rsid w:val="00113252"/>
    <w:rsid w:val="00113EDC"/>
    <w:rsid w:val="00120D54"/>
    <w:rsid w:val="00171B0D"/>
    <w:rsid w:val="001A04AB"/>
    <w:rsid w:val="00206E1A"/>
    <w:rsid w:val="0022385E"/>
    <w:rsid w:val="00277ABC"/>
    <w:rsid w:val="00290F0A"/>
    <w:rsid w:val="002960C0"/>
    <w:rsid w:val="002D34D2"/>
    <w:rsid w:val="00331D06"/>
    <w:rsid w:val="00373F46"/>
    <w:rsid w:val="003E344A"/>
    <w:rsid w:val="003F6241"/>
    <w:rsid w:val="004140CB"/>
    <w:rsid w:val="004C58B2"/>
    <w:rsid w:val="004D2E06"/>
    <w:rsid w:val="004D5EAF"/>
    <w:rsid w:val="0056552C"/>
    <w:rsid w:val="00592DD6"/>
    <w:rsid w:val="005C6DED"/>
    <w:rsid w:val="005E3004"/>
    <w:rsid w:val="00705350"/>
    <w:rsid w:val="00756C15"/>
    <w:rsid w:val="007666B6"/>
    <w:rsid w:val="007E06C6"/>
    <w:rsid w:val="008032E3"/>
    <w:rsid w:val="008577FE"/>
    <w:rsid w:val="008D1092"/>
    <w:rsid w:val="008E796A"/>
    <w:rsid w:val="00983BB1"/>
    <w:rsid w:val="009D5AE2"/>
    <w:rsid w:val="00B00234"/>
    <w:rsid w:val="00B114D9"/>
    <w:rsid w:val="00B512B7"/>
    <w:rsid w:val="00BC15C0"/>
    <w:rsid w:val="00BF2E42"/>
    <w:rsid w:val="00C06713"/>
    <w:rsid w:val="00C1716B"/>
    <w:rsid w:val="00C33DB5"/>
    <w:rsid w:val="00C45D51"/>
    <w:rsid w:val="00C62948"/>
    <w:rsid w:val="00D34454"/>
    <w:rsid w:val="00D8020D"/>
    <w:rsid w:val="00E83CEA"/>
    <w:rsid w:val="00EB4ECE"/>
    <w:rsid w:val="00F123B5"/>
    <w:rsid w:val="00F34764"/>
    <w:rsid w:val="00F3476C"/>
    <w:rsid w:val="00F777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85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D2E06"/>
    <w:pPr>
      <w:tabs>
        <w:tab w:val="center" w:pos="4677"/>
        <w:tab w:val="right" w:pos="9355"/>
      </w:tabs>
    </w:pPr>
  </w:style>
  <w:style w:type="character" w:customStyle="1" w:styleId="FooterChar">
    <w:name w:val="Footer Char"/>
    <w:basedOn w:val="DefaultParagraphFont"/>
    <w:link w:val="Footer"/>
    <w:uiPriority w:val="99"/>
    <w:semiHidden/>
    <w:locked/>
    <w:rsid w:val="00D8020D"/>
    <w:rPr>
      <w:rFonts w:cs="Times New Roman"/>
      <w:lang w:eastAsia="en-US"/>
    </w:rPr>
  </w:style>
  <w:style w:type="character" w:styleId="PageNumber">
    <w:name w:val="page number"/>
    <w:basedOn w:val="DefaultParagraphFont"/>
    <w:uiPriority w:val="99"/>
    <w:rsid w:val="004D2E06"/>
    <w:rPr>
      <w:rFonts w:cs="Times New Roman"/>
    </w:rPr>
  </w:style>
  <w:style w:type="paragraph" w:customStyle="1" w:styleId="Default">
    <w:name w:val="Default"/>
    <w:uiPriority w:val="99"/>
    <w:rsid w:val="00756C15"/>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615648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170</TotalTime>
  <Pages>57</Pages>
  <Words>10209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SUPER</cp:lastModifiedBy>
  <cp:revision>11</cp:revision>
  <cp:lastPrinted>2018-04-25T11:50:00Z</cp:lastPrinted>
  <dcterms:created xsi:type="dcterms:W3CDTF">2018-04-19T14:27:00Z</dcterms:created>
  <dcterms:modified xsi:type="dcterms:W3CDTF">2018-04-25T12:08:00Z</dcterms:modified>
</cp:coreProperties>
</file>