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A549C7">
        <w:rPr>
          <w:rFonts w:ascii="TimesNewRomanPSMT" w:hAnsi="TimesNewRomanPSMT" w:cs="TimesNewRomanPSMT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6.25pt">
            <v:imagedata r:id="rId4" o:title=""/>
          </v:shape>
        </w:pic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ПОЛОЖЕНИЕ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о порядке формирования и использования добровольных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пожертвований и целевых взносов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NewRomanPSMT" w:hAnsi="TimesNewRomanPSMT" w:cs="TimesNewRomanPSMT"/>
          <w:sz w:val="28"/>
          <w:szCs w:val="28"/>
        </w:rPr>
        <w:t>Общие положения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>
        <w:rPr>
          <w:rFonts w:ascii="TimesNewRomanPSMT" w:hAnsi="TimesNewRomanPSMT" w:cs="TimesNewRomanPSMT"/>
          <w:sz w:val="28"/>
          <w:szCs w:val="28"/>
        </w:rPr>
        <w:t>Настоящее Положение разработано в соответствии с Гражданским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кодексом Российской Федерации, Бюджетным кодексом Российской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Федерации, Налоговым кодексом Российской Федерации, Федеральным законом от 12.01.1996 № 7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ФЗ «О некоммерческих организациях», Федеральным законом от 29.12.2012 № 273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 xml:space="preserve">ФЗ 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«Об образовании в Российской Федерации», «Основами законодательства Российской Федерации о культуре» (утв. ВС РФ от 09.10.1992 № 3612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1), Федеральным законом от 11.08.1995 № 135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ФЗ «О благотворительной деятельности и благотворительных организациях», Уставом учреждения.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>
        <w:rPr>
          <w:rFonts w:ascii="TimesNewRomanPSMT" w:hAnsi="TimesNewRomanPSMT" w:cs="TimesNewRomanPSMT"/>
          <w:sz w:val="28"/>
          <w:szCs w:val="28"/>
        </w:rPr>
        <w:t>Настоящее положение определяет порядок формирования, получения и использования целевых взносов и добровольных пожертвований МКУДО «Вохомская  ДШИ», направленных на ведение уставной деятельности (совершенствование материально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технической базы, обеспечивающей  образовательный и воспитательный процесс, творческую деятельность обучающихся и преподавателей, концертно – просветительскую деятельность, внеклассную работу).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>
        <w:rPr>
          <w:rFonts w:ascii="TimesNewRomanPSMT" w:hAnsi="TimesNewRomanPSMT" w:cs="TimesNewRomanPSMT"/>
          <w:sz w:val="28"/>
          <w:szCs w:val="28"/>
        </w:rPr>
        <w:t>Основным источником финансирования Учреждения является бюджет муниципального образования Вохомский муниципальный район. Источники финансирования, предусмотренные настоящим Положением, являются дополнительными к основному источнику и не влекут за собой сокращения объемов финансирования из бюджета.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>
        <w:rPr>
          <w:rFonts w:ascii="TimesNewRomanPSMT" w:hAnsi="TimesNewRomanPSMT" w:cs="TimesNewRomanPSMT"/>
          <w:sz w:val="28"/>
          <w:szCs w:val="28"/>
        </w:rPr>
        <w:t>Привлечение дополнительных источников финансирования в виде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добровольных пожертвований является правом, а не обязанностью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учреждения.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>
        <w:rPr>
          <w:rFonts w:ascii="TimesNewRomanPSMT" w:hAnsi="TimesNewRomanPSMT" w:cs="TimesNewRomanPSMT"/>
          <w:sz w:val="28"/>
          <w:szCs w:val="28"/>
        </w:rPr>
        <w:t>Основным принципом привлечения дополнительных средств является добровольность их внесения физическими и юридическими лицами, индивидуальными предпринимателями.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NewRomanPSMT" w:hAnsi="TimesNewRomanPSMT" w:cs="TimesNewRomanPSMT"/>
          <w:sz w:val="28"/>
          <w:szCs w:val="28"/>
        </w:rPr>
        <w:t>Основные понятия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рамках настоящего Положения используются следующие понятия и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термины: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2366">
        <w:rPr>
          <w:rFonts w:ascii="TimesNewRomanPSMT" w:hAnsi="TimesNewRomanPSMT" w:cs="TimesNewRomanPSMT"/>
          <w:b/>
          <w:sz w:val="28"/>
          <w:szCs w:val="28"/>
        </w:rPr>
        <w:t>Имущество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PSMT" w:hAnsi="TimesNewRomanPSMT" w:cs="TimesNewRomanPSMT"/>
          <w:sz w:val="28"/>
          <w:szCs w:val="28"/>
        </w:rPr>
        <w:t>вещи, деньги, ценные бумаги находящихся в собственности физических и юридических лиц.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2366">
        <w:rPr>
          <w:rFonts w:ascii="TimesNewRomanPSMT" w:hAnsi="TimesNewRomanPSMT" w:cs="TimesNewRomanPSMT"/>
          <w:b/>
          <w:sz w:val="28"/>
          <w:szCs w:val="28"/>
        </w:rPr>
        <w:t>Целевые взносы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PSMT" w:hAnsi="TimesNewRomanPSMT" w:cs="TimesNewRomanPSMT"/>
          <w:sz w:val="28"/>
          <w:szCs w:val="28"/>
        </w:rPr>
        <w:t>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2366">
        <w:rPr>
          <w:rFonts w:ascii="TimesNewRomanPSMT" w:hAnsi="TimesNewRomanPSMT" w:cs="TimesNewRomanPSMT"/>
          <w:b/>
          <w:sz w:val="28"/>
          <w:szCs w:val="28"/>
        </w:rPr>
        <w:t>Добровольное пожертвование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PSMT" w:hAnsi="TimesNewRomanPSMT" w:cs="TimesNewRomanPSMT"/>
          <w:sz w:val="28"/>
          <w:szCs w:val="28"/>
        </w:rPr>
        <w:t xml:space="preserve">дарение вещи (включая деньги, ценные бумаги) или права в общеполезных целях. В контексте данного Положения общеполезная цель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NewRomanPSMT" w:hAnsi="TimesNewRomanPSMT" w:cs="TimesNewRomanPSMT"/>
          <w:sz w:val="28"/>
          <w:szCs w:val="28"/>
        </w:rPr>
        <w:t>развитие Учреждения;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2366">
        <w:rPr>
          <w:rFonts w:ascii="TimesNewRomanPSMT" w:hAnsi="TimesNewRomanPSMT" w:cs="TimesNewRomanPSMT"/>
          <w:b/>
          <w:sz w:val="28"/>
          <w:szCs w:val="28"/>
        </w:rPr>
        <w:t>Жертвователь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NewRomanPSMT" w:hAnsi="TimesNewRomanPSMT" w:cs="TimesNewRomanPSMT"/>
          <w:sz w:val="28"/>
          <w:szCs w:val="28"/>
        </w:rPr>
        <w:t>юридическое или физическое лицо (в том числе законные представители), осуществляющее добровольное пожертвование или целевой взнос;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2366">
        <w:rPr>
          <w:rFonts w:ascii="TimesNewRomanPSMT" w:hAnsi="TimesNewRomanPSMT" w:cs="TimesNewRomanPSMT"/>
          <w:b/>
          <w:sz w:val="28"/>
          <w:szCs w:val="28"/>
        </w:rPr>
        <w:t>Законные представители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PSMT" w:hAnsi="TimesNewRomanPSMT" w:cs="TimesNewRomanPSMT"/>
          <w:sz w:val="28"/>
          <w:szCs w:val="28"/>
        </w:rPr>
        <w:t>родители, усыновители, опекуны, попечители детей, посещающих учреждение;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1D2366">
        <w:rPr>
          <w:rFonts w:ascii="TimesNewRomanPSMT" w:hAnsi="TimesNewRomanPSMT" w:cs="TimesNewRomanPSMT"/>
          <w:b/>
          <w:sz w:val="28"/>
          <w:szCs w:val="28"/>
        </w:rPr>
        <w:t>Одаряемый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NewRomanPSMT" w:hAnsi="TimesNewRomanPSMT" w:cs="TimesNewRomanPSMT"/>
          <w:sz w:val="28"/>
          <w:szCs w:val="28"/>
        </w:rPr>
        <w:t>МКУДО  «Вохомская ДШИ», принимающее целевые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взносы, добровольные пожертвования от жертвователей на основании заключенного между сторонами договора о целевых взносах и добровольных пожертвованиях.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NewRomanPSMT" w:hAnsi="TimesNewRomanPSMT" w:cs="TimesNewRomanPSMT"/>
          <w:sz w:val="28"/>
          <w:szCs w:val="28"/>
        </w:rPr>
        <w:t>Основные цели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3.1. Основными целями привлечения целевых взносов и добровольных пожертвований от юридических и физических лиц, индивидуальных предпринимателей учреждением являются: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укрепление материально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технической базы учреждения;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развитие образовательного процесса с учетом потребностей и запросов родителей (законных представителей) учащихся;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повышение эффективности деятельности и улучшение условий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функционирования учреждения;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проведение культурно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массовых мероприятий;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-  участие в конкурсах, фестивалях, олимпиадах, выставках различного уровня за пределами района: 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а)взносы за участие обучающихся, преподавателей в конкурсах, фестивалях, олимпиадах, выставках, конференциях и т.п.;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б) оплата стоимости проезда в железнодорожном и автомобильном транспорте (автобус общего пользования)  по командировкам обучающихся, преподавателей, работников, направляемых на семинары, конкурсы, фестивали, олимпиады, выставки, конференции  и т.д.;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в)оплата  ГСМ для подвоза обучающихся, преподавателей, работников  или их творческих работ к местам проведения мероприятий, конкурсов, фестивалей, выставок, конференций и т.д. по договорам безвозмездного пользования автомобилем с частными лицами и организациями;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профессиональная переподготовка и </w:t>
      </w:r>
      <w:r>
        <w:rPr>
          <w:rFonts w:ascii="TimesNewRomanPSMT" w:hAnsi="TimesNewRomanPSMT" w:cs="TimesNewRomanPSMT"/>
          <w:sz w:val="28"/>
          <w:szCs w:val="28"/>
        </w:rPr>
        <w:t>повышение квалификации работников учреждения;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труда (с учетом начислений) физических лиц, привлекаемых для выполнения работ по договорам (контрактам) гражданско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правового характера;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юридических,  нотариальных услуг;</w:t>
      </w:r>
    </w:p>
    <w:p w:rsidR="00832481" w:rsidRPr="003B2FD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 xml:space="preserve">-приобретение необходимого учреждению имущества </w:t>
      </w:r>
      <w:r>
        <w:rPr>
          <w:rFonts w:ascii="TimesNewRomanPSMT" w:hAnsi="TimesNewRomanPSMT" w:cs="TimesNewRomanPSMT"/>
          <w:sz w:val="28"/>
          <w:szCs w:val="28"/>
        </w:rPr>
        <w:t>(нотной литературы  и учебно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методических пособий, музыкальных инструментов, технических средств обучения, мебели, орг. техники и компьютерного оборудования, канцтоваров и хозяйственных материалов, наглядных пособий, строительных материалов для текущего и капитального ремонта помещений и пр.);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создание  интерьеров, эстетического оформления учреждения, текущий и капитальный ремонт помещений, систем отопления, водоснабжения, благоустройство территории;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охрана жизни и здоровья, обеспечение безопасности обучающихся , работников школы, посетителей (  обеспечение функционирования пожарной сигнализации, приобретение огнетушителей и пр.);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 разного рода платежей, сборов, государственных пошлин, штрафов, пени и другие санкции;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Интернет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услуг, телефонной и телеграфной связи, почтовых услуг;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транспортных услуг;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оплата договоров на настройку и ремонт музыкальных инструментов;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оплата договоров по ремонту орг.техники, компьютерного, видео- и аудио-оборудования, технических средств;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 договоров на содержание, проведение текущего и капитального ремонта имущества, находящегося на балансе учреждения;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PSMT" w:hAnsi="TimesNewRomanPSMT" w:cs="TimesNewRomanPSMT"/>
          <w:sz w:val="28"/>
          <w:szCs w:val="28"/>
        </w:rPr>
        <w:t>оплата договоров на оказание услуг  экспертными, пожарными и санитарными организациями;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 услуг в части информационно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методического обеспечения;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договоров на составление проектно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сметной документации и ее экспертизе;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 услуг по изготовлению  учебных журналов, индивидуальных планов обучающихся, бланков дипломов, грамот, рекламных буклетов, программок, видеороликов, фотографий;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PSMT" w:hAnsi="TimesNewRomanPSMT" w:cs="TimesNewRomanPSMT"/>
          <w:sz w:val="28"/>
          <w:szCs w:val="28"/>
        </w:rPr>
        <w:t>пополнение натюрмортного фонда, приобретение наглядных пособий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(муляжи, гипсы, посуда, чучела птиц и зверей и т.д.),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приобретение материалов для уроков по предметам: резьба по дереву, бисероплетение, роспись по стеклу, лоскутная техника, ткачество, вышивка, тестопластика,  квиллинг.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PSMT" w:hAnsi="TimesNewRomanPSMT" w:cs="TimesNewRomanPSMT"/>
          <w:sz w:val="28"/>
          <w:szCs w:val="28"/>
        </w:rPr>
        <w:t>оплата за проведение специальной оценки условий труда,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оплата подписки на периодические издания;</w:t>
      </w:r>
    </w:p>
    <w:p w:rsidR="00832481" w:rsidRPr="00CA0306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приобретение  и установка лицензионного программного обеспечения;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решение иных задач, не противоречащих уставной деятельности учреждения и действующему законодательству Российской Федерации.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NewRomanPSMT" w:hAnsi="TimesNewRomanPSMT" w:cs="TimesNewRomanPSMT"/>
          <w:sz w:val="28"/>
          <w:szCs w:val="28"/>
        </w:rPr>
        <w:t>Порядок привлечения целевых взносов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 добровольных пожертвований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>
        <w:rPr>
          <w:rFonts w:ascii="TimesNewRomanPSMT" w:hAnsi="TimesNewRomanPSMT" w:cs="TimesNewRomanPSMT"/>
          <w:sz w:val="28"/>
          <w:szCs w:val="28"/>
        </w:rPr>
        <w:t>Порядок привлечения добровольных пожертвований и целевых взносов для нужд учреждения относится к компетенции Учреждения.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>
        <w:rPr>
          <w:rFonts w:ascii="TimesNewRomanPSMT" w:hAnsi="TimesNewRomanPSMT" w:cs="TimesNewRomanPSMT"/>
          <w:sz w:val="28"/>
          <w:szCs w:val="28"/>
        </w:rPr>
        <w:t>На принятие добровольных пожертвований и целевых взносов от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юридических и физических лиц не требуется разрешения и согласия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Учредителя.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>
        <w:rPr>
          <w:rFonts w:ascii="TimesNewRomanPSMT" w:hAnsi="TimesNewRomanPSMT" w:cs="TimesNewRomanPSMT"/>
          <w:sz w:val="28"/>
          <w:szCs w:val="28"/>
        </w:rPr>
        <w:t>Решение о внесении, периодичности и сумме целевых взносов,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добровольных пожертвований принимается Жертвователями добровольно и самостоятельно.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 </w:t>
      </w:r>
      <w:r>
        <w:rPr>
          <w:rFonts w:ascii="TimesNewRomanPSMT" w:hAnsi="TimesNewRomanPSMT" w:cs="TimesNewRomanPSMT"/>
          <w:sz w:val="28"/>
          <w:szCs w:val="28"/>
        </w:rPr>
        <w:t>Физические и юридические лица вправе определять цели и порядок использования своих пожертвований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r>
        <w:rPr>
          <w:rFonts w:ascii="TimesNewRomanPSMT" w:hAnsi="TimesNewRomanPSMT" w:cs="TimesNewRomanPSMT"/>
          <w:sz w:val="28"/>
          <w:szCs w:val="28"/>
        </w:rPr>
        <w:t>Периодичность и конкретную сумму целевых взносов и добровольных пожертвований юридические и физические лица (родители, законные представители и др.) определяют самостоятельно.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</w:t>
      </w:r>
      <w:r>
        <w:rPr>
          <w:rFonts w:ascii="TimesNewRomanPSMT" w:hAnsi="TimesNewRomanPSMT" w:cs="TimesNewRomanPSMT"/>
          <w:sz w:val="28"/>
          <w:szCs w:val="28"/>
        </w:rPr>
        <w:t>Администрация учреждения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4.7. </w:t>
      </w:r>
      <w:r>
        <w:rPr>
          <w:rFonts w:ascii="TimesNewRomanPSMT" w:hAnsi="TimesNewRomanPSMT" w:cs="TimesNewRomanPSMT"/>
          <w:sz w:val="28"/>
          <w:szCs w:val="28"/>
        </w:rPr>
        <w:t>Если Жертвователем не определено, на какие цели и нужды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направляются добровольные пожертвования, то имущественное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пожертвование используется учреждением в соответствии с назначением имущества, а пожертвованные денежные средства направляются на финансирование общеполезных работ, мероприятий и программ, имеющих социально значимую направленность.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NewRomanPSMT" w:hAnsi="TimesNewRomanPSMT" w:cs="TimesNewRomanPSMT"/>
          <w:sz w:val="28"/>
          <w:szCs w:val="28"/>
        </w:rPr>
        <w:t>Порядок получения и учёт целевых взносов и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добровольных пожертвований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r>
        <w:rPr>
          <w:rFonts w:ascii="TimesNewRomanPSMT" w:hAnsi="TimesNewRomanPSMT" w:cs="TimesNewRomanPSMT"/>
          <w:sz w:val="28"/>
          <w:szCs w:val="28"/>
        </w:rPr>
        <w:t>Добровольные пожертвования могут быть переданы физическими и юридическими лицами в виде передачи в собственность имущества, в том числе денежных средств и (или)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r>
        <w:rPr>
          <w:rFonts w:ascii="TimesNewRomanPSMT" w:hAnsi="TimesNewRomanPSMT" w:cs="TimesNewRomanPSMT"/>
          <w:sz w:val="28"/>
          <w:szCs w:val="28"/>
        </w:rPr>
        <w:t>Передача пожертвования осуществляется на основании договора</w:t>
      </w:r>
    </w:p>
    <w:p w:rsidR="00832481" w:rsidRPr="00CA0306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(Приложение №1, №2). Если жертвователем является физическое лицо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учреждение имеет полное право принять пожертвование и без заключения договора.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</w:t>
      </w:r>
      <w:r>
        <w:rPr>
          <w:rFonts w:ascii="TimesNewRomanPSMT" w:hAnsi="TimesNewRomanPSMT" w:cs="TimesNewRomanPSMT"/>
          <w:sz w:val="28"/>
          <w:szCs w:val="28"/>
        </w:rPr>
        <w:t>Целевые взносы и добровольные пожертвования в виде денежных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средств вносятся: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на расчетный счет учреждения (по учету средств, полученных от платных услуг и иной приносящей доход деятельности) в безналичной форме.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</w:t>
      </w:r>
      <w:r>
        <w:rPr>
          <w:rFonts w:ascii="TimesNewRomanPSMT" w:hAnsi="TimesNewRomanPSMT" w:cs="TimesNewRomanPSMT"/>
          <w:sz w:val="28"/>
          <w:szCs w:val="28"/>
        </w:rPr>
        <w:t>Целевые взносы и добровольные пожертвования могут быть оказаны в натуральной форме (строительные и другие материалы, оборудование, канцелярские товары, музыкальные инструменты, сценические костюмы и т.д.) на основании договора. Переданное имущество оформляется в обязательном порядке актом приема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передачи (Приложение №3), который является неотъемлемой частью договора пожертвования имущества, и ставится на баланс учреждения в соответствии с действующим законодательством.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</w:t>
      </w:r>
      <w:r>
        <w:rPr>
          <w:rFonts w:ascii="TimesNewRomanPSMT" w:hAnsi="TimesNewRomanPSMT" w:cs="TimesNewRomanPSMT"/>
          <w:sz w:val="28"/>
          <w:szCs w:val="28"/>
        </w:rPr>
        <w:t>Добровольные пожертвования могут также выражаться в добровольной безвозмездной помощи в форме труда граждан, в том числе по ремонту, уборке помещений учреждения и прилегающей к ним территории, оказании помощи в проведении мероприятий, спецкурсов, оформительских и других работ.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5.6. </w:t>
      </w:r>
      <w:r>
        <w:rPr>
          <w:rFonts w:ascii="TimesNewRomanPSMT" w:hAnsi="TimesNewRomanPSMT" w:cs="TimesNewRomanPSMT"/>
          <w:sz w:val="28"/>
          <w:szCs w:val="28"/>
        </w:rPr>
        <w:t>При оказании безвозмездной помощи между учреждением и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жертвователем заключается договор на безвозмездное выполнение работ (оказание услуг) по форме, прилагаемой к настоящему Положению (Приложение №4). По окончанию работ (оказанию услуг) руководителем учреждения и жертвователем подписывается акт сдачи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приемки выполненных работ (оказанных услуг)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(Приложение №5).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5.7. </w:t>
      </w:r>
      <w:r>
        <w:rPr>
          <w:rFonts w:ascii="TimesNewRomanPSMT" w:hAnsi="TimesNewRomanPSMT" w:cs="TimesNewRomanPSMT"/>
          <w:sz w:val="28"/>
          <w:szCs w:val="28"/>
        </w:rPr>
        <w:t>Учреждение в обязательном порядке ведет обособленный учет всех операций по использованию пожертвованного имущества, для которого установлено определенное назначение.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5.8. </w:t>
      </w:r>
      <w:r>
        <w:rPr>
          <w:rFonts w:ascii="TimesNewRomanPSMT" w:hAnsi="TimesNewRomanPSMT" w:cs="TimesNewRomanPSMT"/>
          <w:sz w:val="28"/>
          <w:szCs w:val="28"/>
        </w:rPr>
        <w:t>Учет целевых взносов и добровольных пожертвований ведется в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соответствии с Инструкцией по бюджетному учету.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NewRomanPSMT" w:hAnsi="TimesNewRomanPSMT" w:cs="TimesNewRomanPSMT"/>
          <w:sz w:val="28"/>
          <w:szCs w:val="28"/>
        </w:rPr>
        <w:t>Расходование целевых взносов и добровольных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пожертвований</w:t>
      </w:r>
    </w:p>
    <w:p w:rsidR="00832481" w:rsidRPr="00366E5C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>
        <w:rPr>
          <w:rFonts w:ascii="TimesNewRomanPSMT" w:hAnsi="TimesNewRomanPSMT" w:cs="TimesNewRomanPSMT"/>
          <w:sz w:val="28"/>
          <w:szCs w:val="28"/>
        </w:rPr>
        <w:t>Учреждение составляет и утверждает План финансово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хозяйственной деятельности, где учитывается, в том числе доход и расход целевых взносов и добровольных пожертвований юридических и физических лиц (родителей, законных представителей и др.). План финансово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PSMT" w:hAnsi="TimesNewRomanPSMT" w:cs="TimesNewRomanPSMT"/>
          <w:sz w:val="28"/>
          <w:szCs w:val="28"/>
        </w:rPr>
        <w:t>хозяйственной деятельности согласовывается с Отделом  культуры Вохомского муниципального района</w:t>
      </w:r>
    </w:p>
    <w:p w:rsidR="00832481" w:rsidRDefault="00832481" w:rsidP="009302D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</w:t>
      </w:r>
      <w:r>
        <w:rPr>
          <w:rFonts w:ascii="TimesNewRomanPSMT" w:hAnsi="TimesNewRomanPSMT" w:cs="TimesNewRomanPSMT"/>
          <w:sz w:val="28"/>
          <w:szCs w:val="28"/>
        </w:rPr>
        <w:t>Распоряжение привлеченными пожертвованиями, целевыми взносами осуществляет администрация учреждения в соответствии с целевым назначением (при наличии условия) или в общеполезных уставных целях без целевого назначения.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</w:t>
      </w:r>
      <w:r>
        <w:rPr>
          <w:rFonts w:ascii="TimesNewRomanPSMT" w:hAnsi="TimesNewRomanPSMT" w:cs="TimesNewRomanPSMT"/>
          <w:sz w:val="28"/>
          <w:szCs w:val="28"/>
        </w:rPr>
        <w:t>Целевые средства и добровольные пожертвования для ведения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уставной деятельности учреждения распределяются по соответствующим кодам бюджетной классификации: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211, 213 заработная плата и начисления на заработную плату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212 командировочные и служебные разъезды (суточные)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221 </w:t>
      </w:r>
      <w:r>
        <w:rPr>
          <w:rFonts w:ascii="TimesNewRomanPSMT" w:hAnsi="TimesNewRomanPSMT" w:cs="TimesNewRomanPSMT"/>
          <w:sz w:val="28"/>
          <w:szCs w:val="28"/>
        </w:rPr>
        <w:t>услуги связи, интернет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222 </w:t>
      </w:r>
      <w:r>
        <w:rPr>
          <w:rFonts w:ascii="TimesNewRomanPSMT" w:hAnsi="TimesNewRomanPSMT" w:cs="TimesNewRomanPSMT"/>
          <w:sz w:val="28"/>
          <w:szCs w:val="28"/>
        </w:rPr>
        <w:t>транспортные услуги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223 </w:t>
      </w:r>
      <w:r>
        <w:rPr>
          <w:rFonts w:ascii="TimesNewRomanPSMT" w:hAnsi="TimesNewRomanPSMT" w:cs="TimesNewRomanPSMT"/>
          <w:sz w:val="28"/>
          <w:szCs w:val="28"/>
        </w:rPr>
        <w:t>коммунальные услуги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224 </w:t>
      </w:r>
      <w:r>
        <w:rPr>
          <w:rFonts w:ascii="TimesNewRomanPSMT" w:hAnsi="TimesNewRomanPSMT" w:cs="TimesNewRomanPSMT"/>
          <w:sz w:val="28"/>
          <w:szCs w:val="28"/>
        </w:rPr>
        <w:t>арендная плата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225 </w:t>
      </w:r>
      <w:r>
        <w:rPr>
          <w:rFonts w:ascii="TimesNewRomanPSMT" w:hAnsi="TimesNewRomanPSMT" w:cs="TimesNewRomanPSMT"/>
          <w:sz w:val="28"/>
          <w:szCs w:val="28"/>
        </w:rPr>
        <w:t>услуги по содержанию имущества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 New Roman" w:hAnsi="Times New Roman"/>
          <w:sz w:val="28"/>
          <w:szCs w:val="28"/>
        </w:rPr>
        <w:t xml:space="preserve">226 </w:t>
      </w:r>
      <w:r w:rsidRPr="00AE3BDD">
        <w:rPr>
          <w:rFonts w:ascii="TimesNewRomanPSMT" w:hAnsi="TimesNewRomanPSMT" w:cs="TimesNewRomanPSMT"/>
          <w:sz w:val="28"/>
          <w:szCs w:val="28"/>
        </w:rPr>
        <w:t>прочие услуги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290 прочие расходы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310 увеличение стоимости основных средств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340 увеличение стоимости материальных запасов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и вправе использоваться на цели, предусмотренные п. 3.1. настоящего положения.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7. Отчетность по целевым взносам и добровольным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пожертвованиям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7.1. Руководитель учреждения в начале года, следующего за отчетным,  отчитывается перед Жертвователями, в том числе законными представителями, о поступлении целевых взносов, добровольных пожертвований, направлениях использования и израсходованных суммах (Приложение №6). Отчет должен содержать достоверную и полную информацию в доступной и наглядной форме. Для ознакомления с отчетом наибольшего числа жертвователей отчет может быть размещен на информационных стендах учреждения и (или) на официальном сайте учреждения.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8. ЗАКЛЮЧИТЕЛЬНЫЕ ПОЛОЖЕНИЯ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8.1. Запрещается отказывать гражданам в приеме детей в Учреждение или исключать из него из</w:t>
      </w:r>
      <w:r w:rsidRPr="00AE3BDD">
        <w:rPr>
          <w:rFonts w:ascii="Times New Roman" w:hAnsi="Times New Roman"/>
          <w:sz w:val="28"/>
          <w:szCs w:val="28"/>
        </w:rPr>
        <w:t>-</w:t>
      </w:r>
      <w:r w:rsidRPr="00AE3BDD">
        <w:rPr>
          <w:rFonts w:ascii="TimesNewRomanPSMT" w:hAnsi="TimesNewRomanPSMT" w:cs="TimesNewRomanPSMT"/>
          <w:sz w:val="28"/>
          <w:szCs w:val="28"/>
        </w:rPr>
        <w:t>за нежелания или невозможности родителей (законных представителей) осуществлять целевые взносы, добровольные пожертвования.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8.2. Директор Учреждения несет персональную ответственность за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E3BDD">
        <w:rPr>
          <w:rFonts w:ascii="TimesNewRomanPSMT" w:hAnsi="TimesNewRomanPSMT" w:cs="TimesNewRomanPSMT"/>
          <w:sz w:val="28"/>
          <w:szCs w:val="28"/>
        </w:rPr>
        <w:t>соблюдение порядка получения, учета и использования целевых взносов, добровольных пожертвований.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Приложение №1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sz w:val="21"/>
          <w:szCs w:val="21"/>
        </w:rPr>
        <w:t xml:space="preserve">к Положению </w:t>
      </w:r>
      <w:r>
        <w:rPr>
          <w:rFonts w:ascii="TimesNewRomanPSMT" w:hAnsi="TimesNewRomanPSMT" w:cs="TimesNewRomanPSMT"/>
        </w:rPr>
        <w:t>о порядке формирования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 использования, добровольных пожертвованиях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 целевых взносов физических и юридических лиц,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индивидуальных предпринимателей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080A7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ДОГОВОР пожертвования денежных средств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п. Вохма                                                            «____»________________20____г.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NewRomanPS-BoldMT" w:hAnsi="TimesNewRomanPS-BoldMT" w:cs="TimesNewRomanPS-BoldMT"/>
          <w:bCs/>
          <w:sz w:val="24"/>
          <w:szCs w:val="24"/>
        </w:rPr>
        <w:t xml:space="preserve">Муниципальное 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казённое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учреждение дополнительного образования «Вохомская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детская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школа искусств</w:t>
      </w:r>
      <w:r w:rsidRPr="0016187C">
        <w:rPr>
          <w:rFonts w:ascii="Times New Roman" w:hAnsi="Times New Roman"/>
          <w:bCs/>
          <w:sz w:val="28"/>
          <w:szCs w:val="28"/>
        </w:rPr>
        <w:t>» Вохомского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муниципального  района Костромской области именуемое в дальнейшем «Одаряемый», в лице Директора Чичериной Валентины Ивановны, действующего на основани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и Устава, с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 xml:space="preserve">одной стороны, и </w:t>
      </w:r>
      <w:r w:rsidRPr="0016187C">
        <w:rPr>
          <w:rFonts w:ascii="Times New Roman" w:hAnsi="Times New Roman"/>
          <w:bCs/>
          <w:sz w:val="24"/>
          <w:szCs w:val="24"/>
        </w:rPr>
        <w:t>__________________________________________________________</w:t>
      </w:r>
      <w:r>
        <w:rPr>
          <w:rFonts w:ascii="Times New Roman" w:hAnsi="Times New Roman"/>
          <w:bCs/>
          <w:sz w:val="24"/>
          <w:szCs w:val="24"/>
        </w:rPr>
        <w:t>_________________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6187C">
        <w:rPr>
          <w:rFonts w:ascii="Times New Roman" w:hAnsi="Times New Roman"/>
          <w:bCs/>
          <w:sz w:val="24"/>
          <w:szCs w:val="24"/>
        </w:rPr>
        <w:t>_____________________________________________________________________________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6187C">
        <w:rPr>
          <w:rFonts w:ascii="Times New Roman" w:hAnsi="Times New Roman"/>
          <w:bCs/>
          <w:sz w:val="24"/>
          <w:szCs w:val="24"/>
        </w:rPr>
        <w:t>_</w:t>
      </w: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16"/>
          <w:szCs w:val="16"/>
        </w:rPr>
      </w:pPr>
      <w:r w:rsidRPr="0016187C">
        <w:rPr>
          <w:rFonts w:ascii="TimesNewRomanPS-BoldMT" w:hAnsi="TimesNewRomanPS-BoldMT" w:cs="TimesNewRomanPS-BoldMT"/>
          <w:bCs/>
          <w:sz w:val="16"/>
          <w:szCs w:val="16"/>
        </w:rPr>
        <w:t>(полное наименование организации, ФИО физического лица, паспортные данные, место жительства)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именуемое в дальнейшем «Жертвователь», в лице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6187C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16"/>
          <w:szCs w:val="16"/>
        </w:rPr>
      </w:pPr>
      <w:r w:rsidRPr="0016187C">
        <w:rPr>
          <w:rFonts w:ascii="TimesNewRomanPS-BoldMT" w:hAnsi="TimesNewRomanPS-BoldMT" w:cs="TimesNewRomanPS-BoldMT"/>
          <w:bCs/>
          <w:sz w:val="16"/>
          <w:szCs w:val="16"/>
        </w:rPr>
        <w:t>(должность, ФИО руководителя, иного уполномоченного лица)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действующего на основании __</w:t>
      </w:r>
      <w:r w:rsidRPr="0016187C">
        <w:rPr>
          <w:rFonts w:ascii="Times New Roman" w:hAnsi="Times New Roman"/>
          <w:bCs/>
          <w:sz w:val="24"/>
          <w:szCs w:val="24"/>
        </w:rPr>
        <w:t xml:space="preserve">________________,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с другой стороны,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16"/>
          <w:szCs w:val="16"/>
        </w:rPr>
      </w:pPr>
      <w:r w:rsidRPr="0016187C">
        <w:rPr>
          <w:rFonts w:ascii="TimesNewRomanPS-BoldMT" w:hAnsi="TimesNewRomanPS-BoldMT" w:cs="TimesNewRomanPS-BoldMT"/>
          <w:bCs/>
          <w:sz w:val="16"/>
          <w:szCs w:val="16"/>
        </w:rPr>
        <w:t>(устава, положения, доверенности)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а вместе именуемые Стороны, заключили настоящий Договор о нижеследующем: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 New Roman" w:hAnsi="Times New Roman"/>
          <w:bCs/>
          <w:sz w:val="24"/>
          <w:szCs w:val="24"/>
        </w:rPr>
        <w:t xml:space="preserve">1.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ПРЕДМЕТ ДОГОВОРА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 New Roman" w:hAnsi="Times New Roman"/>
          <w:bCs/>
          <w:sz w:val="24"/>
          <w:szCs w:val="24"/>
        </w:rPr>
        <w:t xml:space="preserve">1.1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Жертвователь по настоящему договору передает в собственность Одаряемому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денежные средства в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размер</w:t>
      </w:r>
      <w:r>
        <w:rPr>
          <w:rFonts w:ascii="TimesNewRomanPS-BoldMT" w:hAnsi="TimesNewRomanPS-BoldMT" w:cs="TimesNewRomanPS-BoldMT"/>
          <w:bCs/>
          <w:sz w:val="24"/>
          <w:szCs w:val="24"/>
        </w:rPr>
        <w:t>е___________________________________________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>(___________________</w:t>
      </w:r>
      <w:r w:rsidRPr="0016187C">
        <w:rPr>
          <w:rFonts w:ascii="Times New Roman" w:hAnsi="Times New Roman"/>
          <w:bCs/>
          <w:sz w:val="24"/>
          <w:szCs w:val="24"/>
        </w:rPr>
        <w:t>__</w:t>
      </w:r>
      <w:r>
        <w:rPr>
          <w:rFonts w:ascii="Times New Roman" w:hAnsi="Times New Roman"/>
          <w:bCs/>
          <w:sz w:val="24"/>
          <w:szCs w:val="24"/>
        </w:rPr>
        <w:t>_______________________________</w:t>
      </w:r>
      <w:r w:rsidRPr="0016187C">
        <w:rPr>
          <w:rFonts w:ascii="Times New Roman" w:hAnsi="Times New Roman"/>
          <w:bCs/>
          <w:sz w:val="24"/>
          <w:szCs w:val="24"/>
        </w:rPr>
        <w:t>___)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рублей ___ копеек путем перечисления денежной суммы, на расчетный счет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Одаряемого, по реквизитам, указанным в разделе 7 настоящего договора</w:t>
      </w:r>
      <w:r w:rsidRPr="0016187C">
        <w:rPr>
          <w:rFonts w:ascii="Times New Roman" w:hAnsi="Times New Roman"/>
          <w:bCs/>
          <w:sz w:val="24"/>
          <w:szCs w:val="24"/>
        </w:rPr>
        <w:t>.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 New Roman" w:hAnsi="Times New Roman"/>
          <w:bCs/>
          <w:sz w:val="24"/>
          <w:szCs w:val="24"/>
        </w:rPr>
        <w:t xml:space="preserve">1.2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Одаряемый принимает вышеуказанное пожертвование с благодарностью.</w:t>
      </w:r>
    </w:p>
    <w:p w:rsidR="00832481" w:rsidRPr="0016187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16187C">
        <w:rPr>
          <w:rFonts w:ascii="Times New Roman" w:hAnsi="Times New Roman"/>
          <w:bCs/>
          <w:sz w:val="24"/>
          <w:szCs w:val="24"/>
        </w:rPr>
        <w:t xml:space="preserve">1.3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Безвозмездно переданные Жертвователем денежные средства</w:t>
      </w:r>
    </w:p>
    <w:p w:rsidR="00832481" w:rsidRPr="00BC2B6C" w:rsidRDefault="00832481" w:rsidP="00BC2B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187C">
        <w:rPr>
          <w:rFonts w:ascii="TimesNewRomanPS-BoldMT" w:hAnsi="TimesNewRomanPS-BoldMT" w:cs="TimesNewRomanPS-BoldMT"/>
          <w:bCs/>
          <w:sz w:val="24"/>
          <w:szCs w:val="24"/>
        </w:rPr>
        <w:t>используются Одаряемым, на следующие цели: содействие укреплению материально</w:t>
      </w: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16187C">
        <w:rPr>
          <w:rFonts w:ascii="TimesNewRomanPS-BoldMT" w:hAnsi="TimesNewRomanPS-BoldMT" w:cs="TimesNewRomanPS-BoldMT"/>
          <w:bCs/>
          <w:sz w:val="24"/>
          <w:szCs w:val="24"/>
        </w:rPr>
        <w:t>технической базы, повышение эффективности и улучшения условий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функционирования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учреждения.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r w:rsidRPr="00BC2B6C">
        <w:rPr>
          <w:rFonts w:ascii="Times New Roman" w:hAnsi="Times New Roman"/>
          <w:sz w:val="28"/>
          <w:szCs w:val="28"/>
        </w:rPr>
        <w:t xml:space="preserve">Согласно </w:t>
      </w:r>
      <w:r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Положения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о порядке формирования и использования добровольных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пожертвований и целевых взносов</w:t>
      </w:r>
      <w:r>
        <w:rPr>
          <w:rFonts w:ascii="TimesNewRomanPS-BoldMT" w:hAnsi="TimesNewRomanPS-BoldMT" w:cs="TimesNewRomanPS-BoldMT"/>
          <w:bCs/>
          <w:sz w:val="24"/>
          <w:szCs w:val="24"/>
        </w:rPr>
        <w:t>»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2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ПРАВА И ОБЯЗАННОСТИ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2.1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Одаряемый вправе в любое время до передачи ему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денежных средств по настоящему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Договору отказаться от их получения. В этом слу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чае настоящий Договор считается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расторгнутым. Отказ от получения денежных средст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в по настоящему Договору должен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быть совершен в письменной форме.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2.2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 xml:space="preserve">Одаряемый обязан использовать переданные ему 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денежные средства исключительно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по назначению, определенному в п. 1.</w:t>
      </w:r>
      <w:r w:rsidRPr="00BC2B6C">
        <w:rPr>
          <w:rFonts w:ascii="Times New Roman" w:hAnsi="Times New Roman"/>
          <w:bCs/>
          <w:sz w:val="24"/>
          <w:szCs w:val="24"/>
        </w:rPr>
        <w:t xml:space="preserve">3.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настоящего Договора.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2.3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Одаряемый обязан по требованию Жертвовате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ля предоставлять последнему всю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необходимую информацию об использовании д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енежных средств, переданных по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настоящему Договору в виде отчета в произвольной форме.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2.4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Жертвователь вправе проверять целевое использован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ие денежных средств, переданных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Одаряемому по настоящему Договору.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2.5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Стороны обязаны надлежащим образом исполнить с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вои обязательства по настоящему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Договору.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3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КОНФИДЕНЦИАЛЬНОСТЬ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3.1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Условия настоящего Договора и дополнительных соглашений к нему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конфиденциальны и не подлежат разглашению.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4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РАЗРЕШЕНИЕ СПОРОВ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>4.1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Все споры и разногласия, которые могут возникнуть между Ст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оронами по вопросам,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не нашедшим своего разрешения в тексте данного До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говора, будут разрешаться путем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переговоров на основе действующего законодательства Российской Федерации.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>4.2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При не урегулировании в процессе переговоров спорных вопросов споры разрешаю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тся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в суде в порядке, установленном действующ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им законодательством Российской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Федерации.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5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СРОК ДЕЙСТВИЯ И ПРЕКРАЩЕНИЕ ДОГОВОРА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5.1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Настоящий Договор вступает в силу с момента по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дписания и действует до полного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исполнения принятых на себя обязательств Сторон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ами в соответствии с условиями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Договора.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5.2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Настоящий Договор прекращается досрочно: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>-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по соглашению Сторон;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>-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по иным основаниям, предусмотренным действующ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им законодательством Российской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Федерации и настоящим Договором.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6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ОСОБЫЕ УСЛОВИЯ И ЗАКЛЮЧИТЕЛЬНЫЕ ПОЛОЖЕНИЯ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>6.1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Во всем, что не предусмотрено настоящим Договором, Стороны руководствуются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действующим законодательством Российской Федерации.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>6.2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По соглашению Сторон в настоящий Договор мог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ут быть внесены изменения и/или 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доп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олнения.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Любые изменения и/или дополнения к настоящему Дого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вору действительны при условии,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если они совершены в письменной форме и подпис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аны Сторонами или их надлежащим 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образом уполномоченными представителями.</w:t>
      </w: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>6.3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Все уведомления и сообщения в рамках настояще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го Договора должны направляться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Сторонами друг другу в письменной форме.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6.4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 xml:space="preserve">Договор составлен в двух экземплярах, имеющих 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одинаковую юридическую силу, из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которых один находится у Жертвователя, другой у Одаряемого.</w:t>
      </w: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832481" w:rsidRPr="00BC2B6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BC2B6C">
        <w:rPr>
          <w:rFonts w:ascii="Times New Roman" w:hAnsi="Times New Roman"/>
          <w:bCs/>
          <w:sz w:val="24"/>
          <w:szCs w:val="24"/>
        </w:rPr>
        <w:t xml:space="preserve">7 </w:t>
      </w:r>
      <w:r w:rsidRPr="00BC2B6C">
        <w:rPr>
          <w:rFonts w:ascii="TimesNewRomanPS-BoldMT" w:hAnsi="TimesNewRomanPS-BoldMT" w:cs="TimesNewRomanPS-BoldMT"/>
          <w:bCs/>
          <w:sz w:val="24"/>
          <w:szCs w:val="24"/>
        </w:rPr>
        <w:t>АДРЕСА И РЕКВИЗИТЫ СТОРОН</w:t>
      </w:r>
    </w:p>
    <w:p w:rsidR="00832481" w:rsidRPr="00D1474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32481" w:rsidRPr="00D1474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1474C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Одаряемый                                                                                   Жертвователь </w:t>
      </w:r>
    </w:p>
    <w:p w:rsidR="00832481" w:rsidRPr="00D1474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МКУДО</w:t>
      </w:r>
      <w:r w:rsidRPr="00D1474C">
        <w:rPr>
          <w:rFonts w:ascii="TimesNewRomanPS-BoldMT" w:hAnsi="TimesNewRomanPS-BoldMT" w:cs="TimesNewRomanPS-BoldMT"/>
          <w:bCs/>
        </w:rPr>
        <w:t xml:space="preserve">  «Вохомская ДШИ»</w:t>
      </w:r>
    </w:p>
    <w:p w:rsidR="00832481" w:rsidRPr="00D1474C" w:rsidRDefault="00832481" w:rsidP="00D1474C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D1474C">
        <w:rPr>
          <w:rFonts w:ascii="Times New Roman" w:hAnsi="Times New Roman"/>
          <w:color w:val="000000"/>
          <w:lang w:eastAsia="ru-RU"/>
        </w:rPr>
        <w:t xml:space="preserve">Адрес: 157650 Костромская область, </w:t>
      </w:r>
    </w:p>
    <w:p w:rsidR="00832481" w:rsidRPr="00D1474C" w:rsidRDefault="00832481" w:rsidP="00D1474C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D1474C">
        <w:rPr>
          <w:rFonts w:ascii="Times New Roman" w:hAnsi="Times New Roman"/>
          <w:color w:val="000000"/>
          <w:lang w:eastAsia="ru-RU"/>
        </w:rPr>
        <w:t xml:space="preserve"> п. Вохмаул. Советская, д.69 «Б»</w:t>
      </w:r>
    </w:p>
    <w:p w:rsidR="00832481" w:rsidRPr="00D1474C" w:rsidRDefault="00832481" w:rsidP="00D1474C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ОГРН 1034469010157 ИНН 4410002217</w:t>
      </w:r>
    </w:p>
    <w:p w:rsidR="00832481" w:rsidRPr="00D1474C" w:rsidRDefault="00832481" w:rsidP="00D1474C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БИК 043469001  КПП441001001</w:t>
      </w:r>
    </w:p>
    <w:p w:rsidR="00832481" w:rsidRPr="00D1474C" w:rsidRDefault="00832481" w:rsidP="00D1474C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ОКТМО 34606410</w:t>
      </w:r>
    </w:p>
    <w:p w:rsidR="00832481" w:rsidRPr="00D1474C" w:rsidRDefault="00832481" w:rsidP="00D1474C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Р.с 40204810200000000028</w:t>
      </w:r>
    </w:p>
    <w:p w:rsidR="00832481" w:rsidRPr="00D1474C" w:rsidRDefault="00832481" w:rsidP="00D1474C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Банк: Отделение Кострома г. Кострома</w:t>
      </w:r>
    </w:p>
    <w:p w:rsidR="00832481" w:rsidRPr="00D1474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832481" w:rsidRPr="00D1474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D1474C">
        <w:rPr>
          <w:rFonts w:ascii="TimesNewRomanPS-BoldMT" w:hAnsi="TimesNewRomanPS-BoldMT" w:cs="TimesNewRomanPS-BoldMT"/>
          <w:bCs/>
        </w:rPr>
        <w:t>Директор: В.И. Чичерина</w:t>
      </w:r>
    </w:p>
    <w:p w:rsidR="00832481" w:rsidRPr="00D1474C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E3BDD">
        <w:rPr>
          <w:rFonts w:ascii="Times New Roman" w:hAnsi="Times New Roman"/>
          <w:bCs/>
          <w:sz w:val="24"/>
          <w:szCs w:val="24"/>
        </w:rPr>
        <w:t>____________________________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______________________</w:t>
      </w:r>
    </w:p>
    <w:p w:rsidR="00832481" w:rsidRPr="00AE3BDD" w:rsidRDefault="00832481" w:rsidP="00AE3BDD">
      <w:pPr>
        <w:tabs>
          <w:tab w:val="left" w:pos="6825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AE3BDD">
        <w:rPr>
          <w:rFonts w:ascii="TimesNewRomanPS-BoldMT" w:hAnsi="TimesNewRomanPS-BoldMT" w:cs="TimesNewRomanPS-BoldMT"/>
          <w:bCs/>
          <w:sz w:val="24"/>
          <w:szCs w:val="24"/>
        </w:rPr>
        <w:t>М.П.</w:t>
      </w:r>
    </w:p>
    <w:p w:rsidR="00832481" w:rsidRPr="00AE3BDD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832481" w:rsidRDefault="00832481" w:rsidP="009A690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32481" w:rsidRDefault="00832481" w:rsidP="009A6901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32481" w:rsidRDefault="00832481" w:rsidP="009A6901">
      <w:pPr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9A6901">
      <w:pPr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0F618F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32481" w:rsidRDefault="00832481" w:rsidP="000F618F">
      <w:pPr>
        <w:rPr>
          <w:rFonts w:ascii="TimesNewRomanPSMT" w:hAnsi="TimesNewRomanPSMT" w:cs="TimesNewRomanPSMT"/>
          <w:sz w:val="28"/>
          <w:szCs w:val="28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Приложение №2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sz w:val="21"/>
          <w:szCs w:val="21"/>
        </w:rPr>
        <w:t xml:space="preserve">к Положению </w:t>
      </w:r>
      <w:r>
        <w:rPr>
          <w:rFonts w:ascii="TimesNewRomanPSMT" w:hAnsi="TimesNewRomanPSMT" w:cs="TimesNewRomanPSMT"/>
        </w:rPr>
        <w:t>о порядке формирования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 использования, добровольных пожертвованиях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 целевых взносов физических и юридических лиц,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индивидуальных предпринимателей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                         ДОГОВОР пожертвования имущества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п. Вохма                                                         «____»________________20____г.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Муниципальное образовательное  учреждение дополнительного образования детей «Вохомскаядетская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NewRomanPSMT" w:hAnsi="TimesNewRomanPSMT" w:cs="TimesNewRomanPSMT"/>
          <w:sz w:val="24"/>
          <w:szCs w:val="24"/>
        </w:rPr>
        <w:t>школа искусств</w:t>
      </w:r>
      <w:r>
        <w:rPr>
          <w:rFonts w:ascii="Times New Roman" w:hAnsi="Times New Roman"/>
          <w:sz w:val="24"/>
          <w:szCs w:val="24"/>
        </w:rPr>
        <w:t>» Вохомского</w:t>
      </w:r>
      <w:r>
        <w:rPr>
          <w:rFonts w:ascii="TimesNewRomanPSMT" w:hAnsi="TimesNewRomanPSMT" w:cs="TimesNewRomanPSMT"/>
          <w:sz w:val="24"/>
          <w:szCs w:val="24"/>
        </w:rPr>
        <w:t>муниципального района Костромской области  (МОУДОД «Вохомская ДШИ»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NewRomanPSMT" w:hAnsi="TimesNewRomanPSMT" w:cs="TimesNewRomanPSMT"/>
          <w:sz w:val="24"/>
          <w:szCs w:val="24"/>
        </w:rPr>
        <w:t>именуемое в дальнейшем «Одаряемый», в лице Директора Чичериной Валентины Ивановны, действующего на основании Устава, с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одной стороны,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(полное наименование организации, ФИО физического лица, паспортные данные, место жительства)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именуемое в дальнейшем «Жертвователь», в лице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(должность, ФИО руководителя, иного уполномоченного лица)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действующего на основании __</w:t>
      </w:r>
      <w:r>
        <w:rPr>
          <w:rFonts w:ascii="Times New Roman" w:hAnsi="Times New Roman"/>
          <w:sz w:val="24"/>
          <w:szCs w:val="24"/>
        </w:rPr>
        <w:t xml:space="preserve">________________, </w:t>
      </w:r>
      <w:r>
        <w:rPr>
          <w:rFonts w:ascii="TimesNewRomanPSMT" w:hAnsi="TimesNewRomanPSMT" w:cs="TimesNewRomanPSMT"/>
          <w:sz w:val="24"/>
          <w:szCs w:val="24"/>
        </w:rPr>
        <w:t>с другой стороны,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(устава, положения, доверенности)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а вместе именуемые Стороны, заключили настоящий Договор о нижеследующем: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NewRomanPSMT" w:hAnsi="TimesNewRomanPSMT" w:cs="TimesNewRomanPSMT"/>
          <w:sz w:val="24"/>
          <w:szCs w:val="24"/>
        </w:rPr>
        <w:t>ПРЕДМЕТ ДОГОВОРА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>
        <w:rPr>
          <w:rFonts w:ascii="TimesNewRomanPSMT" w:hAnsi="TimesNewRomanPSMT" w:cs="TimesNewRomanPSMT"/>
          <w:sz w:val="24"/>
          <w:szCs w:val="24"/>
        </w:rPr>
        <w:t>Жертвователь передает в собственность Одаряемому следующее имущество: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 </w:t>
      </w:r>
      <w:r>
        <w:rPr>
          <w:rFonts w:ascii="TimesNewRomanPSMT" w:hAnsi="TimesNewRomanPSMT" w:cs="TimesNewRomanPSMT"/>
          <w:sz w:val="24"/>
          <w:szCs w:val="24"/>
        </w:rPr>
        <w:t>Одаряемый принимает пожертвование по настоящему договору с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благодарностью и обязуется использовать его в соответствии с назначением.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 </w:t>
      </w:r>
      <w:r>
        <w:rPr>
          <w:rFonts w:ascii="TimesNewRomanPSMT" w:hAnsi="TimesNewRomanPSMT" w:cs="TimesNewRomanPSMT"/>
          <w:sz w:val="24"/>
          <w:szCs w:val="24"/>
        </w:rPr>
        <w:t>Жертвователь передает Одаряемому имущество единовременно и в полном объеме в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течение __ (______) рабочих дней с момента подписания настоящего договора.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NewRomanPSMT" w:hAnsi="TimesNewRomanPSMT" w:cs="TimesNewRomanPSMT"/>
          <w:sz w:val="24"/>
          <w:szCs w:val="24"/>
        </w:rPr>
        <w:t>КОНФИДЕНЦИАЛЬНОСТЬ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 </w:t>
      </w:r>
      <w:r>
        <w:rPr>
          <w:rFonts w:ascii="TimesNewRomanPSMT" w:hAnsi="TimesNewRomanPSMT" w:cs="TimesNewRomanPSMT"/>
          <w:sz w:val="24"/>
          <w:szCs w:val="24"/>
        </w:rPr>
        <w:t>Условия настоящего договора и дополнительных соглашений к нему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конфиденциальны и не подлежат разглашению.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NewRomanPSMT" w:hAnsi="TimesNewRomanPSMT" w:cs="TimesNewRomanPSMT"/>
          <w:sz w:val="24"/>
          <w:szCs w:val="24"/>
        </w:rPr>
        <w:t>РАЗРЕШЕНИЕ СПОРОВ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</w:t>
      </w:r>
      <w:r>
        <w:rPr>
          <w:rFonts w:ascii="TimesNewRomanPSMT" w:hAnsi="TimesNewRomanPSMT" w:cs="TimesNewRomanPSMT"/>
          <w:sz w:val="24"/>
          <w:szCs w:val="24"/>
        </w:rPr>
        <w:t>Все споры и разногласия, которые могут возникнуть между Сторонами по вопросам,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не нашедшим своего разрешения в тексте данного договора, будут разрешаться путем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переговоров на основе действующего законодательства.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>
        <w:rPr>
          <w:rFonts w:ascii="TimesNewRomanPSMT" w:hAnsi="TimesNewRomanPSMT" w:cs="TimesNewRomanPSMT"/>
          <w:sz w:val="24"/>
          <w:szCs w:val="24"/>
        </w:rPr>
        <w:t>При не урегулировании в процессе переговоров спорных вопросов споры разрешаются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в порядке, установленном действующим законодательством Российской Федерации.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NewRomanPSMT" w:hAnsi="TimesNewRomanPSMT" w:cs="TimesNewRomanPSMT"/>
          <w:sz w:val="24"/>
          <w:szCs w:val="24"/>
        </w:rPr>
        <w:t>СРОК ДЕЙСТВИЯ ДОГОВОРА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 </w:t>
      </w:r>
      <w:r>
        <w:rPr>
          <w:rFonts w:ascii="TimesNewRomanPSMT" w:hAnsi="TimesNewRomanPSMT" w:cs="TimesNewRomanPSMT"/>
          <w:sz w:val="24"/>
          <w:szCs w:val="24"/>
        </w:rPr>
        <w:t>Настоящий договор вступает в силу с момента его подписания Сторонами и действует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до полного выполнения Сторонами всех принятых на себя обязательств в соответствии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 условиями договора.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NewRomanPSMT" w:hAnsi="TimesNewRomanPSMT" w:cs="TimesNewRomanPSMT"/>
          <w:sz w:val="24"/>
          <w:szCs w:val="24"/>
        </w:rPr>
        <w:t>ЗАКЛЮЧИТЕЛЬНЫЕ ПОЛОЖЕНИЯ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>
        <w:rPr>
          <w:rFonts w:ascii="TimesNewRomanPSMT" w:hAnsi="TimesNewRomanPSMT" w:cs="TimesNewRomanPSMT"/>
          <w:sz w:val="24"/>
          <w:szCs w:val="24"/>
        </w:rPr>
        <w:t>Во всем остальном, что не предусмотрено настоящим договором, Стороны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руководствуются действующим законодательством Российской Федерации.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r>
        <w:rPr>
          <w:rFonts w:ascii="TimesNewRomanPSMT" w:hAnsi="TimesNewRomanPSMT" w:cs="TimesNewRomanPSMT"/>
          <w:sz w:val="24"/>
          <w:szCs w:val="24"/>
        </w:rPr>
        <w:t>Любые изменения и дополнения к настоящему договору действительны при условии,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если они совершены в письменной форме, скреплены печатями и подписаны надлежаще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уполномоченными на то представителями Сторон.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 </w:t>
      </w:r>
      <w:r>
        <w:rPr>
          <w:rFonts w:ascii="TimesNewRomanPSMT" w:hAnsi="TimesNewRomanPSMT" w:cs="TimesNewRomanPSMT"/>
          <w:sz w:val="24"/>
          <w:szCs w:val="24"/>
        </w:rPr>
        <w:t xml:space="preserve">Настоящий договор составлен в двух экземплярах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sz w:val="24"/>
          <w:szCs w:val="24"/>
        </w:rPr>
        <w:t>по одному для каждой Стороны.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6 .</w:t>
      </w:r>
      <w:r>
        <w:rPr>
          <w:rFonts w:ascii="TimesNewRomanPSMT" w:hAnsi="TimesNewRomanPSMT" w:cs="TimesNewRomanPSMT"/>
          <w:sz w:val="24"/>
          <w:szCs w:val="24"/>
        </w:rPr>
        <w:t>АДРЕСА И РЕКВИЗИТЫ СТОРОН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Одаряемый</w:t>
      </w:r>
    </w:p>
    <w:p w:rsidR="00832481" w:rsidRPr="00D1474C" w:rsidRDefault="00832481" w:rsidP="001C05A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D1474C">
        <w:rPr>
          <w:rFonts w:ascii="TimesNewRomanPS-BoldMT" w:hAnsi="TimesNewRomanPS-BoldMT" w:cs="TimesNewRomanPS-BoldMT"/>
          <w:bCs/>
        </w:rPr>
        <w:t xml:space="preserve">МОУДОД  «Вохомская  ДШИ»                                                     </w:t>
      </w:r>
    </w:p>
    <w:p w:rsidR="00832481" w:rsidRPr="00D1474C" w:rsidRDefault="00832481" w:rsidP="001C05A2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D1474C">
        <w:rPr>
          <w:rFonts w:ascii="Times New Roman" w:hAnsi="Times New Roman"/>
          <w:color w:val="000000"/>
          <w:lang w:eastAsia="ru-RU"/>
        </w:rPr>
        <w:t xml:space="preserve">Адрес: 157650 Костромская область, </w:t>
      </w:r>
    </w:p>
    <w:p w:rsidR="00832481" w:rsidRPr="00D1474C" w:rsidRDefault="00832481" w:rsidP="001C05A2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D1474C">
        <w:rPr>
          <w:rFonts w:ascii="Times New Roman" w:hAnsi="Times New Roman"/>
          <w:color w:val="000000"/>
          <w:lang w:eastAsia="ru-RU"/>
        </w:rPr>
        <w:t xml:space="preserve"> п. Вохмаул. Советская, д.69 «Б»</w:t>
      </w:r>
    </w:p>
    <w:p w:rsidR="00832481" w:rsidRPr="00D1474C" w:rsidRDefault="00832481" w:rsidP="001C05A2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ОГРН 1034469010157 ИНН 4410002217</w:t>
      </w:r>
    </w:p>
    <w:p w:rsidR="00832481" w:rsidRPr="00D1474C" w:rsidRDefault="00832481" w:rsidP="001C05A2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БИК 043469001  КПП441001001</w:t>
      </w:r>
    </w:p>
    <w:p w:rsidR="00832481" w:rsidRPr="00D1474C" w:rsidRDefault="00832481" w:rsidP="001C05A2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ОКТМО 34606410</w:t>
      </w:r>
    </w:p>
    <w:p w:rsidR="00832481" w:rsidRPr="00D1474C" w:rsidRDefault="00832481" w:rsidP="001C05A2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Р.с 40204810200000000028</w:t>
      </w:r>
    </w:p>
    <w:p w:rsidR="00832481" w:rsidRPr="00D1474C" w:rsidRDefault="00832481" w:rsidP="001C05A2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Банк: Отделение Кострома г. Кострома</w:t>
      </w:r>
    </w:p>
    <w:p w:rsidR="00832481" w:rsidRPr="00D1474C" w:rsidRDefault="00832481" w:rsidP="001C05A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832481" w:rsidRDefault="00832481" w:rsidP="001C05A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D1474C">
        <w:rPr>
          <w:rFonts w:ascii="TimesNewRomanPS-BoldMT" w:hAnsi="TimesNewRomanPS-BoldMT" w:cs="TimesNewRomanPS-BoldMT"/>
          <w:bCs/>
        </w:rPr>
        <w:t xml:space="preserve">Директор:  В.И. Чичерина </w:t>
      </w:r>
    </w:p>
    <w:p w:rsidR="00832481" w:rsidRDefault="00832481" w:rsidP="001C05A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____________________________</w:t>
      </w:r>
    </w:p>
    <w:p w:rsidR="00832481" w:rsidRDefault="00832481" w:rsidP="001C05A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М.П.</w:t>
      </w:r>
    </w:p>
    <w:p w:rsidR="00832481" w:rsidRPr="00D1474C" w:rsidRDefault="00832481" w:rsidP="001C05A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Жертвователь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Жертвователь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М.П._______________________ 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Приложение №3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sz w:val="21"/>
          <w:szCs w:val="21"/>
        </w:rPr>
        <w:t xml:space="preserve">к Положению </w:t>
      </w:r>
      <w:r>
        <w:rPr>
          <w:rFonts w:ascii="TimesNewRomanPSMT" w:hAnsi="TimesNewRomanPSMT" w:cs="TimesNewRomanPSMT"/>
        </w:rPr>
        <w:t>о порядке формирования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 использования, добровольных пожертвованиях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 целевых взносов физических и юридических лиц,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индивидуальных предпринимателей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832481" w:rsidRDefault="00832481" w:rsidP="00C01F3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АКТ ПРИЕМКИ</w:t>
      </w:r>
      <w:r>
        <w:rPr>
          <w:rFonts w:ascii="Times New Roman" w:hAnsi="Times New Roman"/>
          <w:sz w:val="21"/>
          <w:szCs w:val="21"/>
        </w:rPr>
        <w:t>-</w:t>
      </w:r>
      <w:r>
        <w:rPr>
          <w:rFonts w:ascii="TimesNewRomanPSMT" w:hAnsi="TimesNewRomanPSMT" w:cs="TimesNewRomanPSMT"/>
          <w:sz w:val="21"/>
          <w:szCs w:val="21"/>
        </w:rPr>
        <w:t>ПЕРЕДАЧИ ИМУЩЕСТВА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п. Вохма                                                                            «____»________________20____г.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Муниципальное образовательное  учреждение дополнительного образования детей «Вохомская  детскаяшкола искусств</w:t>
      </w:r>
      <w:r>
        <w:rPr>
          <w:rFonts w:ascii="Times New Roman" w:hAnsi="Times New Roman"/>
          <w:sz w:val="24"/>
          <w:szCs w:val="24"/>
        </w:rPr>
        <w:t>» Вохомского</w:t>
      </w:r>
      <w:r>
        <w:rPr>
          <w:rFonts w:ascii="TimesNewRomanPSMT" w:hAnsi="TimesNewRomanPSMT" w:cs="TimesNewRomanPSMT"/>
          <w:sz w:val="24"/>
          <w:szCs w:val="24"/>
        </w:rPr>
        <w:t>муниципального района Костромской области (МОУДОД «Вохомская ДШИ»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NewRomanPSMT" w:hAnsi="TimesNewRomanPSMT" w:cs="TimesNewRomanPSMT"/>
          <w:sz w:val="24"/>
          <w:szCs w:val="24"/>
        </w:rPr>
        <w:t>именуемое в дальнейшем «Одаряемый», в лице Директора Чичериной Валентины Ивановны, действующего на основании Устава, с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одной стороны,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(полное наименование организации, ФИО физического лица, паспортные данные, место жительства)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именуемое в дальнейшем «Жертвователь», в лице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(должность, ФИО руководителя, иного уполномоченного лица)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действующего на основании __</w:t>
      </w:r>
      <w:r>
        <w:rPr>
          <w:rFonts w:ascii="Times New Roman" w:hAnsi="Times New Roman"/>
          <w:sz w:val="24"/>
          <w:szCs w:val="24"/>
        </w:rPr>
        <w:t xml:space="preserve">________________, </w:t>
      </w:r>
      <w:r>
        <w:rPr>
          <w:rFonts w:ascii="TimesNewRomanPSMT" w:hAnsi="TimesNewRomanPSMT" w:cs="TimesNewRomanPSMT"/>
          <w:sz w:val="24"/>
          <w:szCs w:val="24"/>
        </w:rPr>
        <w:t>с другой стороны,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заключили, заключили настоящий Акт о нижеследующем: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 Во исполнение п.1.1. Договора пожертвования от «_____»_____________20___г.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Жертвователь передал, а Одаряемый принял следующее имущество: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Наименование имущества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Количество 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Стоимость _________________________________________ руб.____коп.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Техническое состояние </w:t>
      </w:r>
      <w:r>
        <w:rPr>
          <w:rFonts w:ascii="Times New Roman" w:hAnsi="Times New Roman"/>
          <w:sz w:val="24"/>
          <w:szCs w:val="24"/>
        </w:rPr>
        <w:t>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Документы на имущество_____________________________________________________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NewRomanPSMT" w:hAnsi="TimesNewRomanPSMT" w:cs="TimesNewRomanPSMT"/>
          <w:sz w:val="24"/>
          <w:szCs w:val="24"/>
        </w:rPr>
        <w:t>.Настоящий Акт составлен в двух экземплярах, по одному для каждой из Сторон,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является неотъемлемой частью Договора пожертвования имущества №___ от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«____»_________20___г.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Жертвователь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Сдал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 М.П.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Одаряемый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Принял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М.П.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Приложение №4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к Положению о порядке формирования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использования, добровольных пожертвованиях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целевых взносов физических и юридических лиц,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индивидуальных предпринимателей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                                                          ДОГОВОР</w:t>
      </w:r>
    </w:p>
    <w:p w:rsidR="00832481" w:rsidRDefault="00832481" w:rsidP="00C01F3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безвозмездного выполнения работ (оказания услуг)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п. Вохма                                                                              «____»________________20____г.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Муниципальное образовательное  учреждение дополнительного образования детей «Вохомскаядетскаяшкола искусств»Вохомского муниципального района Костромской области  (МОУДОД «Вохомская ДШИ») именуемое в дальнейшем «Заказчик», в лице Директора Чичериной Валентины Ивановны, действующего на основании Устава, с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одной стороны,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(полное наименование организации, ФИО физического лица, паспортные данные, место жительства)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именуемое в дальнейшем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NewRomanPSMT" w:hAnsi="TimesNewRomanPSMT" w:cs="TimesNewRomanPSMT"/>
          <w:sz w:val="24"/>
          <w:szCs w:val="24"/>
        </w:rPr>
        <w:t>Исполнитель», в лице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(должность, ФИО руководителя, иного уполномоченного лица)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действующего на основании __________________, с другой стороны,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(должность, ФИО руководителя, иного уполномоченного лица)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___________________________________________________________, действующего на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основании _____________________________________________, с другой стороны, 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вместе именуемые стороны, заключили, заключили настоящий Договор о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нижеследующем: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NewRomanPSMT" w:hAnsi="TimesNewRomanPSMT" w:cs="TimesNewRomanPSMT"/>
          <w:sz w:val="24"/>
          <w:szCs w:val="24"/>
        </w:rPr>
        <w:t>Предмет договора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</w:rPr>
        <w:t>1.1</w:t>
      </w:r>
      <w:r>
        <w:rPr>
          <w:rFonts w:ascii="TimesNewRomanPSMT" w:hAnsi="TimesNewRomanPSMT" w:cs="TimesNewRomanPSMT"/>
          <w:sz w:val="24"/>
          <w:szCs w:val="24"/>
        </w:rPr>
        <w:t>По настоящему договору Исполнитель обязуется по заданию Заказчика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безвозмездно выполнить работы (оказать услуги) по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Исполнитель выполняет работы (оказывает услуги) лично.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Срок выполнения работ (оказания услуг) </w:t>
      </w:r>
      <w:r>
        <w:rPr>
          <w:rFonts w:ascii="Times New Roman" w:hAnsi="Times New Roman"/>
          <w:sz w:val="24"/>
          <w:szCs w:val="24"/>
        </w:rPr>
        <w:t>- ____________________________.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NewRomanPSMT" w:hAnsi="TimesNewRomanPSMT" w:cs="TimesNewRomanPSMT"/>
          <w:sz w:val="24"/>
          <w:szCs w:val="24"/>
        </w:rPr>
        <w:t>Обязанности сторон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>
        <w:rPr>
          <w:rFonts w:ascii="TimesNewRomanPSMT" w:hAnsi="TimesNewRomanPSMT" w:cs="TimesNewRomanPSMT"/>
          <w:sz w:val="24"/>
          <w:szCs w:val="24"/>
        </w:rPr>
        <w:t>Исполнитель обязан: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2.1.1.</w:t>
      </w:r>
      <w:r>
        <w:rPr>
          <w:rFonts w:ascii="TimesNewRomanPSMT" w:hAnsi="TimesNewRomanPSMT" w:cs="TimesNewRomanPSMT"/>
          <w:sz w:val="24"/>
          <w:szCs w:val="24"/>
        </w:rPr>
        <w:t>Предоставить Заказчику услуги (выполнить работы) надлежащего качества в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порядке и сроки, предусмотренные настоящим Договором.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2.1.2.</w:t>
      </w:r>
      <w:r>
        <w:rPr>
          <w:rFonts w:ascii="TimesNewRomanPSMT" w:hAnsi="TimesNewRomanPSMT" w:cs="TimesNewRomanPSMT"/>
          <w:sz w:val="24"/>
          <w:szCs w:val="24"/>
        </w:rPr>
        <w:t>Приступить к исполнению своих обязательств, принятых по настоящему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Договору, не позднее _________________________.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NewRomanPSMT" w:hAnsi="TimesNewRomanPSMT" w:cs="TimesNewRomanPSMT"/>
          <w:sz w:val="24"/>
          <w:szCs w:val="24"/>
        </w:rPr>
        <w:t>Заказчик обязан: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2.2.1.</w:t>
      </w:r>
      <w:r>
        <w:rPr>
          <w:rFonts w:ascii="TimesNewRomanPSMT" w:hAnsi="TimesNewRomanPSMT" w:cs="TimesNewRomanPSMT"/>
          <w:sz w:val="24"/>
          <w:szCs w:val="24"/>
        </w:rPr>
        <w:t>Оказывать Исполнителю содействие для надлежащего исполнения обязанностей,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в том числе предоставлять Исполнителю всю необходимую информацию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документацию, относящуюся к деятельности оказываемых услуг.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2.2.2.</w:t>
      </w:r>
      <w:r>
        <w:rPr>
          <w:rFonts w:ascii="TimesNewRomanPSMT" w:hAnsi="TimesNewRomanPSMT" w:cs="TimesNewRomanPSMT"/>
          <w:sz w:val="24"/>
          <w:szCs w:val="24"/>
        </w:rPr>
        <w:t>Исполнитель выполняет работы (оказывает услуги) на безвозмездной основе.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NewRomanPSMT" w:hAnsi="TimesNewRomanPSMT" w:cs="TimesNewRomanPSMT"/>
          <w:sz w:val="24"/>
          <w:szCs w:val="24"/>
        </w:rPr>
        <w:t>Ответственность сторон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NewRomanPSMT" w:hAnsi="TimesNewRomanPSMT" w:cs="TimesNewRomanPSMT"/>
          <w:sz w:val="24"/>
          <w:szCs w:val="24"/>
        </w:rPr>
        <w:t>Стороны несут ответственность за неисполнение или ненадлежащее исполнение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обязанностей по настоящему договору в соответствии с действующим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законодательством Российской Федерации.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NewRomanPSMT" w:hAnsi="TimesNewRomanPSMT" w:cs="TimesNewRomanPSMT"/>
          <w:sz w:val="24"/>
          <w:szCs w:val="24"/>
        </w:rPr>
        <w:t>Заключительные положения.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>
        <w:rPr>
          <w:rFonts w:ascii="TimesNewRomanPSMT" w:hAnsi="TimesNewRomanPSMT" w:cs="TimesNewRomanPSMT"/>
          <w:sz w:val="24"/>
          <w:szCs w:val="24"/>
        </w:rPr>
        <w:t>Настоящий Договор составлен в двух экземплярах, имеющих равную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юридическую силу, по одному для каждой из сторон.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>
        <w:rPr>
          <w:rFonts w:ascii="TimesNewRomanPSMT" w:hAnsi="TimesNewRomanPSMT" w:cs="TimesNewRomanPSMT"/>
          <w:sz w:val="24"/>
          <w:szCs w:val="24"/>
        </w:rPr>
        <w:t>Настоящий Договор вступает в силу с момента его заключения и действует до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полного исполнения обязательств Сторонами.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r>
        <w:rPr>
          <w:rFonts w:ascii="TimesNewRomanPSMT" w:hAnsi="TimesNewRomanPSMT" w:cs="TimesNewRomanPSMT"/>
          <w:sz w:val="24"/>
          <w:szCs w:val="24"/>
        </w:rPr>
        <w:t>Настоящий Договор может быть расторгнут в любой момент по инициативе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любой из сторон. При этом инициативная сторона обязана направить другой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стороне уведомление о расторжении настоящего договора в срок, не позднее чем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за ____ дней до такого расторжения.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r>
        <w:rPr>
          <w:rFonts w:ascii="TimesNewRomanPSMT" w:hAnsi="TimesNewRomanPSMT" w:cs="TimesNewRomanPSMT"/>
          <w:sz w:val="24"/>
          <w:szCs w:val="24"/>
        </w:rPr>
        <w:t>Во всем, что предусмотрено настоящим Договором, Стороны руководствуются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действующим законодательством Российской Федерации.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NewRomanPSMT" w:hAnsi="TimesNewRomanPSMT" w:cs="TimesNewRomanPSMT"/>
          <w:sz w:val="24"/>
          <w:szCs w:val="24"/>
        </w:rPr>
        <w:t>АДРЕСА И РЕКВИЗИТЫ СТОРОН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Заказчик</w:t>
      </w:r>
    </w:p>
    <w:p w:rsidR="00832481" w:rsidRPr="00D1474C" w:rsidRDefault="00832481" w:rsidP="00F4570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D1474C">
        <w:rPr>
          <w:rFonts w:ascii="TimesNewRomanPS-BoldMT" w:hAnsi="TimesNewRomanPS-BoldMT" w:cs="TimesNewRomanPS-BoldMT"/>
          <w:bCs/>
        </w:rPr>
        <w:t xml:space="preserve">МОУДОД  «Вохомская  ДШИ»                                                     </w:t>
      </w:r>
    </w:p>
    <w:p w:rsidR="00832481" w:rsidRPr="00D1474C" w:rsidRDefault="00832481" w:rsidP="00F45709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D1474C">
        <w:rPr>
          <w:rFonts w:ascii="Times New Roman" w:hAnsi="Times New Roman"/>
          <w:color w:val="000000"/>
          <w:lang w:eastAsia="ru-RU"/>
        </w:rPr>
        <w:t xml:space="preserve">Адрес: 157650 Костромская область, </w:t>
      </w:r>
    </w:p>
    <w:p w:rsidR="00832481" w:rsidRPr="00D1474C" w:rsidRDefault="00832481" w:rsidP="00F45709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D1474C">
        <w:rPr>
          <w:rFonts w:ascii="Times New Roman" w:hAnsi="Times New Roman"/>
          <w:color w:val="000000"/>
          <w:lang w:eastAsia="ru-RU"/>
        </w:rPr>
        <w:t xml:space="preserve"> п. Вохмаул. Советская, д.69 «Б»</w:t>
      </w:r>
    </w:p>
    <w:p w:rsidR="00832481" w:rsidRPr="00D1474C" w:rsidRDefault="00832481" w:rsidP="00F45709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ОГРН 1034469010157 ИНН 4410002217</w:t>
      </w:r>
    </w:p>
    <w:p w:rsidR="00832481" w:rsidRPr="00D1474C" w:rsidRDefault="00832481" w:rsidP="00F45709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БИК 043469001  КПП441001001</w:t>
      </w:r>
    </w:p>
    <w:p w:rsidR="00832481" w:rsidRPr="00D1474C" w:rsidRDefault="00832481" w:rsidP="00F45709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ОКТМО 34606410</w:t>
      </w:r>
    </w:p>
    <w:p w:rsidR="00832481" w:rsidRPr="00D1474C" w:rsidRDefault="00832481" w:rsidP="00F45709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Р.с 40204810200000000028</w:t>
      </w:r>
    </w:p>
    <w:p w:rsidR="00832481" w:rsidRPr="00D1474C" w:rsidRDefault="00832481" w:rsidP="00F45709">
      <w:pPr>
        <w:spacing w:after="0" w:line="240" w:lineRule="auto"/>
        <w:rPr>
          <w:rFonts w:ascii="Times New Roman" w:hAnsi="Times New Roman"/>
          <w:lang w:eastAsia="ru-RU"/>
        </w:rPr>
      </w:pPr>
      <w:r w:rsidRPr="00D1474C">
        <w:rPr>
          <w:rFonts w:ascii="Times New Roman" w:hAnsi="Times New Roman"/>
          <w:lang w:eastAsia="ru-RU"/>
        </w:rPr>
        <w:t>Банк: Отделение Кострома г. Кострома</w:t>
      </w:r>
    </w:p>
    <w:p w:rsidR="00832481" w:rsidRPr="00D1474C" w:rsidRDefault="00832481" w:rsidP="00F4570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832481" w:rsidRDefault="00832481" w:rsidP="00F4570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D1474C">
        <w:rPr>
          <w:rFonts w:ascii="TimesNewRomanPS-BoldMT" w:hAnsi="TimesNewRomanPS-BoldMT" w:cs="TimesNewRomanPS-BoldMT"/>
          <w:bCs/>
        </w:rPr>
        <w:t xml:space="preserve">Директор:  В.И. Чичерина </w:t>
      </w:r>
    </w:p>
    <w:p w:rsidR="00832481" w:rsidRDefault="00832481" w:rsidP="00F4570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____________________________</w:t>
      </w:r>
    </w:p>
    <w:p w:rsidR="00832481" w:rsidRDefault="00832481" w:rsidP="00F4570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М.П.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Исполнитель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М.П.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Исполнитель</w:t>
      </w:r>
    </w:p>
    <w:p w:rsidR="00832481" w:rsidRPr="00F45709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24"/>
          <w:szCs w:val="24"/>
        </w:rPr>
        <w:t>П</w:t>
      </w:r>
      <w:r>
        <w:rPr>
          <w:rFonts w:ascii="TimesNewRomanPSMT" w:hAnsi="TimesNewRomanPSMT" w:cs="TimesNewRomanPSMT"/>
          <w:sz w:val="16"/>
          <w:szCs w:val="16"/>
        </w:rPr>
        <w:t>риложение №5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к Положению о порядке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формирования и использования,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добровольных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пожертвованиях и целевых взносов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физических и юридических лиц,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индивидуальных предпринимателей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АКТ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СДАЧИ</w:t>
      </w:r>
      <w:r>
        <w:rPr>
          <w:rFonts w:ascii="Times New Roman" w:hAnsi="Times New Roman"/>
          <w:sz w:val="21"/>
          <w:szCs w:val="21"/>
        </w:rPr>
        <w:t>-</w:t>
      </w:r>
      <w:r>
        <w:rPr>
          <w:rFonts w:ascii="TimesNewRomanPSMT" w:hAnsi="TimesNewRomanPSMT" w:cs="TimesNewRomanPSMT"/>
          <w:sz w:val="21"/>
          <w:szCs w:val="21"/>
        </w:rPr>
        <w:t>ПРИЕМКИ ВЫПОЛНЕННЫХ РАБОТ (ОКАЗАННЫХ УСЛУГ)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Во исполнение договора безвозмездного выполнения работ (оказания услуг) № ________ от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«_____»_____________20___г.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(полное наименование организации, ФИО физического лица, паспортные данные, место жительства)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в лице _________________________________________________________, действующего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(должность, ФИО руководителя, иного уполномоченного лица)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4"/>
          <w:szCs w:val="24"/>
        </w:rPr>
        <w:t xml:space="preserve">на основании </w:t>
      </w:r>
      <w:r>
        <w:rPr>
          <w:rFonts w:ascii="Times New Roman" w:hAnsi="Times New Roman"/>
          <w:sz w:val="21"/>
          <w:szCs w:val="21"/>
        </w:rPr>
        <w:t xml:space="preserve">__________________, </w:t>
      </w:r>
      <w:r>
        <w:rPr>
          <w:rFonts w:ascii="TimesNewRomanPSMT" w:hAnsi="TimesNewRomanPSMT" w:cs="TimesNewRomanPSMT"/>
          <w:sz w:val="21"/>
          <w:szCs w:val="21"/>
        </w:rPr>
        <w:t>именуемый в дальнейшем «Исполнитель» и</w:t>
      </w:r>
    </w:p>
    <w:p w:rsidR="00832481" w:rsidRPr="00F45709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Муниципальное образовательное  учреждение дополнительного образования детей «Вохомская  детская школа искусств» Вохомского муниципального района Костромской области  (МОУДОД «Вохомская ДШИ») именуемое в дальнейшем «Заказчик», в лице Директора Чичериной Валентины Ивановны, действующего на основании Устава</w:t>
      </w:r>
      <w:r>
        <w:rPr>
          <w:rFonts w:ascii="Times New Roman" w:hAnsi="Times New Roman"/>
          <w:sz w:val="24"/>
          <w:szCs w:val="24"/>
        </w:rPr>
        <w:t>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составили настоящий Акт о нижеследующем: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1.Исполнитель передает, а Заказчик принимает следующие работы (услуги):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2.Согласно пункту _________ договора работы (услуги) выполнены иждивением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  <w:r>
        <w:rPr>
          <w:rFonts w:ascii="TimesNewRomanPSMT" w:hAnsi="TimesNewRomanPSMT" w:cs="TimesNewRomanPSMT"/>
          <w:sz w:val="24"/>
          <w:szCs w:val="24"/>
        </w:rPr>
        <w:t>_,(с использованием его материалов, средств и т.п.)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(указать Заказчика или Исполнителя)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Материалы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(средства)___________________________________________________________.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Количество____________________________________________________________.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Цена___________________________________.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Сумма_________________________________ 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3.Количество и качество выполненных работ (оказанных услуг) соответствует условиям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договора в полном объеме.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4.Результаты выполненных работ (оказанных услуг) по договору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Исполнитель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Сдал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 М.П.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Заказчик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Принял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_________________________М.П.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М.П.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Приложение №6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к Положению о порядке формирования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и использования, добровольных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пожертвованиях и целевых взносов физических и юридических лиц,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NewRomanPSMT" w:hAnsi="TimesNewRomanPSMT" w:cs="TimesNewRomanPSMT"/>
          <w:sz w:val="16"/>
          <w:szCs w:val="16"/>
        </w:rPr>
        <w:t>индивидуальных предпринимателей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Сведения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 получении и использовании добровольных пожертвований</w:t>
      </w:r>
    </w:p>
    <w:p w:rsidR="00832481" w:rsidRPr="00366E5C" w:rsidRDefault="00832481" w:rsidP="00366E5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(целевых взносов)</w:t>
      </w:r>
      <w:r>
        <w:rPr>
          <w:rFonts w:ascii="Times New Roman" w:hAnsi="Times New Roman"/>
          <w:sz w:val="28"/>
          <w:szCs w:val="28"/>
        </w:rPr>
        <w:t>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МОУДОД  «Вохомская  ДШИ» за 2016_год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(рублей)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Наименование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жертво</w:t>
      </w:r>
      <w:bookmarkStart w:id="0" w:name="_GoBack"/>
      <w:bookmarkEnd w:id="0"/>
      <w:r>
        <w:rPr>
          <w:rFonts w:ascii="TimesNewRomanPSMT" w:hAnsi="TimesNewRomanPSMT" w:cs="TimesNewRomanPSMT"/>
          <w:sz w:val="24"/>
          <w:szCs w:val="24"/>
        </w:rPr>
        <w:t>вателя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Предоставление добровольных пожертвований Использование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добровольных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пожертвований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Денежные средства Материальные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средства (сумма)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Всего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(сумма)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Направления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расходования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Сумма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Цель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предоставления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>Сумма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 xml:space="preserve">Остаток средств на начало отчетного периода </w:t>
      </w:r>
      <w:r>
        <w:rPr>
          <w:rFonts w:ascii="Times New Roman" w:hAnsi="Times New Roman"/>
          <w:sz w:val="21"/>
          <w:szCs w:val="21"/>
        </w:rPr>
        <w:t xml:space="preserve">- </w:t>
      </w:r>
      <w:r>
        <w:rPr>
          <w:rFonts w:ascii="TimesNewRomanPSMT" w:hAnsi="TimesNewRomanPSMT" w:cs="TimesNewRomanPSMT"/>
          <w:sz w:val="21"/>
          <w:szCs w:val="21"/>
        </w:rPr>
        <w:t>______ руб., в т.ч. полученных на цели: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1"/>
          <w:szCs w:val="21"/>
        </w:rPr>
      </w:pPr>
      <w:r>
        <w:rPr>
          <w:rFonts w:ascii="TimesNewRomanPSMT" w:hAnsi="TimesNewRomanPSMT" w:cs="TimesNewRomanPSMT"/>
          <w:sz w:val="21"/>
          <w:szCs w:val="21"/>
        </w:rPr>
        <w:t xml:space="preserve">Остаток средств на конец отчетного периода </w:t>
      </w:r>
      <w:r>
        <w:rPr>
          <w:rFonts w:ascii="Times New Roman" w:hAnsi="Times New Roman"/>
          <w:sz w:val="21"/>
          <w:szCs w:val="21"/>
        </w:rPr>
        <w:t xml:space="preserve">- </w:t>
      </w:r>
      <w:r>
        <w:rPr>
          <w:rFonts w:ascii="TimesNewRomanPSMT" w:hAnsi="TimesNewRomanPSMT" w:cs="TimesNewRomanPSMT"/>
          <w:sz w:val="21"/>
          <w:szCs w:val="21"/>
        </w:rPr>
        <w:t>_______ руб., в т.ч. полученных на цели: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Директор МОУДОД  «Вохомская ДШИ»</w:t>
      </w:r>
      <w:r>
        <w:rPr>
          <w:rFonts w:ascii="Times New Roman" w:hAnsi="Times New Roman"/>
          <w:sz w:val="24"/>
          <w:szCs w:val="24"/>
        </w:rPr>
        <w:t>________________ В.И.Чичерина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6751F3">
        <w:rPr>
          <w:rFonts w:ascii="TimesNewRomanPSMT" w:hAnsi="TimesNewRomanPSMT" w:cs="TimesNewRomanPSMT"/>
          <w:b/>
          <w:sz w:val="28"/>
          <w:szCs w:val="28"/>
        </w:rPr>
        <w:t>(например)</w:t>
      </w:r>
      <w:r>
        <w:rPr>
          <w:rFonts w:ascii="TimesNewRomanPSMT" w:hAnsi="TimesNewRomanPSMT" w:cs="TimesNewRomanPSMT"/>
          <w:sz w:val="28"/>
          <w:szCs w:val="28"/>
        </w:rPr>
        <w:t>Отчет по расходу внебюджетных средств в 2016 году.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Приобретено На сумму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ГСМ 70398.44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Услуги типографии: журналы,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свидетельства, блокноты,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ученические билеты, грамоты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17550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Оплата курсов, семинаров 17097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НДФЛ, страховые взносы,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пенсионные взносы и т.д.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3304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Швейная машинка 6475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хостинг 1440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Использование личного транспорта 10972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Командировки: суточные, проезд,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проживание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15587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Ткань на костюмы хоровые,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нитки, ткань для ДПИ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5459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2742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Подписка 2353.17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Гитары, шнуры 25500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сплитсистема 30000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Принтеры 3 шт. 21625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Огнетушители, подставки 5140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Замеры заземления и сопротивления 7476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Столы ученические 12шт. 39400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Колковый механизм (ремонт гитары) 1200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Лицензия 3896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Ремонт вахты 2509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Нотариус 400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Госпошлина 800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Создание сайта 9800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Нотная литература, учебники 31270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Изготовление стендов 8500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Таблички, вывеска 1880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Изготовление печати, штампа 3550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Канцелярские товары: файлы,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бумага, скрепки, картон, дипломы,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антивирус, флэшки, карандаши,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гуашь, папки, пастель, видеокарта,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палитра, заправка тонеров, ремонт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тонеров, кисти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35556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Папка «Офис» 9000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Хозяйственные товары: туалетная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бумага, жидкое мыло, тряпки для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19931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пола, стен, чистящее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дезинфицирующие средства, ведра,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вода для кулеров, стаканчики,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эл.лампочки, кабель канал,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электропроводка, розетки, краны и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т.д.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Майки с логотипом 8400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Перевозка мебели 2000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Оплата услуг электрика 4447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Оплата техперсоналу за ремонт 3440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Итого: 429 097.61</w:t>
      </w:r>
    </w:p>
    <w:p w:rsidR="00832481" w:rsidRDefault="00832481" w:rsidP="00366E5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Директор МОУДОД </w:t>
      </w:r>
    </w:p>
    <w:p w:rsidR="00832481" w:rsidRDefault="00832481" w:rsidP="00366E5C">
      <w:r>
        <w:rPr>
          <w:rFonts w:ascii="TimesNewRomanPSMT" w:hAnsi="TimesNewRomanPSMT" w:cs="TimesNewRomanPSMT"/>
          <w:sz w:val="28"/>
          <w:szCs w:val="28"/>
        </w:rPr>
        <w:t>«Вохомская  ДШИ» В.И.Чичерина</w:t>
      </w:r>
      <w:r>
        <w:rPr>
          <w:rFonts w:ascii="TimesNewRomanPSMT" w:hAnsi="TimesNewRomanPSMT" w:cs="TimesNewRomanPSMT"/>
          <w:sz w:val="20"/>
          <w:szCs w:val="20"/>
        </w:rPr>
        <w:t>__</w:t>
      </w:r>
    </w:p>
    <w:sectPr w:rsidR="00832481" w:rsidSect="00F61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10DD"/>
    <w:rsid w:val="00006463"/>
    <w:rsid w:val="00076727"/>
    <w:rsid w:val="00080A70"/>
    <w:rsid w:val="000F618F"/>
    <w:rsid w:val="0016187C"/>
    <w:rsid w:val="001C05A2"/>
    <w:rsid w:val="001D2366"/>
    <w:rsid w:val="001D7BE8"/>
    <w:rsid w:val="001E1478"/>
    <w:rsid w:val="002F0559"/>
    <w:rsid w:val="0031533D"/>
    <w:rsid w:val="00366E5C"/>
    <w:rsid w:val="003B2FD1"/>
    <w:rsid w:val="00437F82"/>
    <w:rsid w:val="0045038C"/>
    <w:rsid w:val="004C0333"/>
    <w:rsid w:val="004C6DCA"/>
    <w:rsid w:val="004E1FC6"/>
    <w:rsid w:val="005A6D51"/>
    <w:rsid w:val="005E717E"/>
    <w:rsid w:val="005F29D2"/>
    <w:rsid w:val="0061663D"/>
    <w:rsid w:val="006751F3"/>
    <w:rsid w:val="006D5DF4"/>
    <w:rsid w:val="0072409F"/>
    <w:rsid w:val="00773003"/>
    <w:rsid w:val="00780261"/>
    <w:rsid w:val="008032E3"/>
    <w:rsid w:val="00832481"/>
    <w:rsid w:val="00921FFA"/>
    <w:rsid w:val="009302D9"/>
    <w:rsid w:val="009632A8"/>
    <w:rsid w:val="009A6901"/>
    <w:rsid w:val="009D026B"/>
    <w:rsid w:val="00A549C7"/>
    <w:rsid w:val="00AE3BDD"/>
    <w:rsid w:val="00B5665E"/>
    <w:rsid w:val="00BA073B"/>
    <w:rsid w:val="00BC2B6C"/>
    <w:rsid w:val="00BE3FC0"/>
    <w:rsid w:val="00C01F36"/>
    <w:rsid w:val="00C43660"/>
    <w:rsid w:val="00C52319"/>
    <w:rsid w:val="00C94B83"/>
    <w:rsid w:val="00CA0306"/>
    <w:rsid w:val="00CC10DD"/>
    <w:rsid w:val="00D04184"/>
    <w:rsid w:val="00D1474C"/>
    <w:rsid w:val="00D40898"/>
    <w:rsid w:val="00DF63B9"/>
    <w:rsid w:val="00E20A7E"/>
    <w:rsid w:val="00E27DB0"/>
    <w:rsid w:val="00E4672C"/>
    <w:rsid w:val="00E90CA7"/>
    <w:rsid w:val="00EA266F"/>
    <w:rsid w:val="00EA5727"/>
    <w:rsid w:val="00EC5CB7"/>
    <w:rsid w:val="00F45709"/>
    <w:rsid w:val="00F61989"/>
    <w:rsid w:val="00FF6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98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4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809</TotalTime>
  <Pages>18</Pages>
  <Words>4785</Words>
  <Characters>27278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15</cp:revision>
  <cp:lastPrinted>2018-12-04T15:36:00Z</cp:lastPrinted>
  <dcterms:created xsi:type="dcterms:W3CDTF">2017-03-23T15:10:00Z</dcterms:created>
  <dcterms:modified xsi:type="dcterms:W3CDTF">2019-04-17T06:43:00Z</dcterms:modified>
</cp:coreProperties>
</file>